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8784" behindDoc="0" locked="0" layoutInCell="1" allowOverlap="1" wp14:anchorId="09475826" wp14:editId="110D6E24">
                <wp:simplePos x="0" y="0"/>
                <wp:positionH relativeFrom="page">
                  <wp:posOffset>870333</wp:posOffset>
                </wp:positionH>
                <wp:positionV relativeFrom="page">
                  <wp:posOffset>4704202</wp:posOffset>
                </wp:positionV>
                <wp:extent cx="4866640" cy="2104222"/>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104222"/>
                        </a:xfrm>
                        <a:prstGeom prst="rect">
                          <a:avLst/>
                        </a:prstGeom>
                        <a:solidFill>
                          <a:sysClr val="window" lastClr="FFFFFF"/>
                        </a:solidFill>
                        <a:ln w="6350">
                          <a:noFill/>
                        </a:ln>
                        <a:effectLst/>
                      </wps:spPr>
                      <wps:txbx>
                        <w:txbxContent>
                          <w:p w:rsidR="002D5BB7" w:rsidRDefault="002D5BB7" w:rsidP="00A74C42">
                            <w:pPr>
                              <w:pStyle w:val="NL-DeckblattFett"/>
                            </w:pPr>
                            <w:r>
                              <w:t>Niveaudifferenziertes Lernen</w:t>
                            </w:r>
                          </w:p>
                          <w:p w:rsidR="002D5BB7" w:rsidRDefault="002D5BB7" w:rsidP="00A74C42">
                            <w:pPr>
                              <w:pStyle w:val="NL-DeckblattFett"/>
                            </w:pPr>
                          </w:p>
                          <w:p w:rsidR="002D5BB7" w:rsidRDefault="002D5BB7" w:rsidP="00A74C42">
                            <w:pPr>
                              <w:pStyle w:val="NL-DeckblattFett"/>
                            </w:pPr>
                            <w:r>
                              <w:t>Kompetenzraster, Lernwegelisten und exemplarische Lernmaterialien</w:t>
                            </w:r>
                          </w:p>
                          <w:p w:rsidR="002D5BB7" w:rsidRDefault="002D5BB7" w:rsidP="00A74C42">
                            <w:pPr>
                              <w:pStyle w:val="NL-DeckblattFett"/>
                            </w:pPr>
                          </w:p>
                          <w:p w:rsidR="002D5BB7" w:rsidRDefault="002D5BB7" w:rsidP="00A74C42">
                            <w:pPr>
                              <w:pStyle w:val="NL-DeckblattFett"/>
                            </w:pPr>
                            <w:r>
                              <w:t>Sport</w:t>
                            </w:r>
                          </w:p>
                          <w:p w:rsidR="002D5BB7" w:rsidRPr="000B321B" w:rsidRDefault="002D5BB7" w:rsidP="00A74C42">
                            <w:pPr>
                              <w:pStyle w:val="NL-DeckblattFett"/>
                            </w:pPr>
                            <w:r>
                              <w:t>Kooperative Spiele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8.55pt;margin-top:370.4pt;width:383.2pt;height:165.7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" fillcolor="window" stroked="f" strokeweight=".5pt">
                <v:textbox>
                  <w:txbxContent>
                    <w:p w:rsidR="002D5BB7" w:rsidRDefault="002D5BB7" w:rsidP="00A74C42">
                      <w:pPr>
                        <w:pStyle w:val="NL-DeckblattFett"/>
                      </w:pPr>
                      <w:r>
                        <w:t>Niveaudifferenziertes Lernen</w:t>
                      </w:r>
                    </w:p>
                    <w:p w:rsidR="002D5BB7" w:rsidRDefault="002D5BB7" w:rsidP="00A74C42">
                      <w:pPr>
                        <w:pStyle w:val="NL-DeckblattFett"/>
                      </w:pPr>
                    </w:p>
                    <w:p w:rsidR="002D5BB7" w:rsidRDefault="002D5BB7" w:rsidP="00A74C42">
                      <w:pPr>
                        <w:pStyle w:val="NL-DeckblattFett"/>
                      </w:pPr>
                      <w:r>
                        <w:t>Kompetenzraster, Lernwegelisten und exemplarische Lernmaterialien</w:t>
                      </w:r>
                    </w:p>
                    <w:p w:rsidR="002D5BB7" w:rsidRDefault="002D5BB7" w:rsidP="00A74C42">
                      <w:pPr>
                        <w:pStyle w:val="NL-DeckblattFett"/>
                      </w:pPr>
                    </w:p>
                    <w:p w:rsidR="002D5BB7" w:rsidRDefault="002D5BB7" w:rsidP="00A74C42">
                      <w:pPr>
                        <w:pStyle w:val="NL-DeckblattFett"/>
                      </w:pPr>
                      <w:r>
                        <w:t>Sport</w:t>
                      </w:r>
                    </w:p>
                    <w:p w:rsidR="002D5BB7" w:rsidRPr="000B321B" w:rsidRDefault="002D5BB7" w:rsidP="00A74C42">
                      <w:pPr>
                        <w:pStyle w:val="NL-DeckblattFett"/>
                      </w:pPr>
                      <w:r>
                        <w:t>Kooperative Spiele</w:t>
                      </w:r>
                    </w:p>
                  </w:txbxContent>
                </v:textbox>
                <w10:wrap anchorx="page" anchory="page"/>
              </v:shape>
            </w:pict>
          </mc:Fallback>
        </mc:AlternateContent>
      </w:r>
      <w:r w:rsidRPr="00DE4890">
        <w:rPr>
          <w:noProof/>
        </w:rPr>
        <mc:AlternateContent>
          <mc:Choice Requires="wps">
            <w:drawing>
              <wp:anchor distT="0" distB="0" distL="114300" distR="114300" simplePos="0" relativeHeight="251635712"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2D5BB7" w:rsidRDefault="002D5BB7" w:rsidP="00A74C42">
                            <w:pPr>
                              <w:pStyle w:val="NL-Deckblatt"/>
                            </w:pPr>
                            <w:r>
                              <w:t>zum Einsatz in den Schulversuchen</w:t>
                            </w:r>
                          </w:p>
                          <w:p w:rsidR="002D5BB7" w:rsidRDefault="002D5BB7" w:rsidP="00A74C42">
                            <w:pPr>
                              <w:pStyle w:val="NL-Deckblatt"/>
                            </w:pPr>
                            <w:r>
                              <w:t>Berufsfachschule Pädagogische Erprobung (BFPE) und</w:t>
                            </w:r>
                          </w:p>
                          <w:p w:rsidR="002D5BB7" w:rsidRDefault="002D5BB7" w:rsidP="00A74C42">
                            <w:pPr>
                              <w:pStyle w:val="NL-Deckblatt"/>
                            </w:pPr>
                            <w:r>
                              <w:t>Duale Ausbildungsvorbereitung (AV dual)</w:t>
                            </w:r>
                          </w:p>
                          <w:p w:rsidR="002D5BB7" w:rsidRPr="00F648F8" w:rsidRDefault="002D5BB7"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2D5BB7" w:rsidRDefault="002D5BB7" w:rsidP="00A74C42">
                      <w:pPr>
                        <w:pStyle w:val="NL-Deckblatt"/>
                      </w:pPr>
                      <w:r>
                        <w:t>zum Einsatz in den Schulversuchen</w:t>
                      </w:r>
                    </w:p>
                    <w:p w:rsidR="002D5BB7" w:rsidRDefault="002D5BB7" w:rsidP="00A74C42">
                      <w:pPr>
                        <w:pStyle w:val="NL-Deckblatt"/>
                      </w:pPr>
                      <w:r>
                        <w:t>Berufsfachschule Pädagogische Erprobung (BFPE) und</w:t>
                      </w:r>
                    </w:p>
                    <w:p w:rsidR="002D5BB7" w:rsidRDefault="002D5BB7" w:rsidP="00A74C42">
                      <w:pPr>
                        <w:pStyle w:val="NL-Deckblatt"/>
                      </w:pPr>
                      <w:r>
                        <w:t>Duale Ausbildungsvorbereitung (AV dual)</w:t>
                      </w:r>
                    </w:p>
                    <w:p w:rsidR="002D5BB7" w:rsidRPr="00F648F8" w:rsidRDefault="002D5BB7"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673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2D5BB7" w:rsidRPr="00F648F8" w:rsidRDefault="002D5BB7"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2D5BB7" w:rsidRPr="00F648F8" w:rsidRDefault="002D5BB7"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468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2D5BB7" w:rsidRPr="00F648F8" w:rsidRDefault="002D5BB7"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2D5BB7" w:rsidRPr="00F648F8" w:rsidRDefault="002D5BB7"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776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2D5BB7" w:rsidRPr="00F648F8" w:rsidRDefault="002D5BB7"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2D5BB7" w:rsidRPr="00F648F8" w:rsidRDefault="002D5BB7"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B40D1D" w:rsidRDefault="00B40D1D" w:rsidP="00B40D1D">
            <w:pPr>
              <w:pStyle w:val="ImpressumNamen"/>
              <w:framePr w:hSpace="0" w:wrap="auto" w:vAnchor="margin" w:yAlign="inline"/>
            </w:pPr>
            <w:r>
              <w:t>Tanja Rieger, Ministerium für Kultus, Jugend und Sport</w:t>
            </w:r>
          </w:p>
          <w:p w:rsidR="000977FD" w:rsidRPr="00DE4890" w:rsidRDefault="00B40D1D" w:rsidP="00B40D1D">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2E4ADA" w:rsidRPr="00DE4890" w:rsidRDefault="002E4ADA" w:rsidP="002E4ADA">
            <w:pPr>
              <w:pStyle w:val="ImpressumNamen"/>
              <w:framePr w:hSpace="0" w:wrap="auto" w:vAnchor="margin" w:yAlign="inline"/>
            </w:pPr>
            <w:r>
              <w:t>Elke Klein-Goebel</w:t>
            </w:r>
            <w:r w:rsidR="000977FD" w:rsidRPr="00DE4890">
              <w:t>,</w:t>
            </w:r>
            <w:r>
              <w:t xml:space="preserve"> Johanna-Wittum-Schule</w:t>
            </w:r>
            <w:r w:rsidR="00EF269B">
              <w:t>,</w:t>
            </w:r>
            <w:r>
              <w:t xml:space="preserve"> Pforzheim</w:t>
            </w:r>
            <w:r w:rsidR="000977FD" w:rsidRPr="00DE4890">
              <w:t xml:space="preserve"> </w:t>
            </w:r>
          </w:p>
          <w:p w:rsidR="000977FD" w:rsidRPr="00DE4890" w:rsidRDefault="000977FD" w:rsidP="00233EB7">
            <w:pPr>
              <w:pStyle w:val="ImpressumNamen"/>
              <w:framePr w:hSpace="0" w:wrap="auto" w:vAnchor="margin" w:yAlign="inline"/>
            </w:pP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483717" w:rsidP="00483717">
            <w:pPr>
              <w:pStyle w:val="ImpressumNamen"/>
              <w:framePr w:hSpace="0" w:wrap="auto" w:vAnchor="margin" w:yAlign="inline"/>
            </w:pPr>
            <w:r>
              <w:t>November</w:t>
            </w:r>
            <w:r w:rsidR="002E4ADA">
              <w:t xml:space="preserve"> 2015</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B40D1D" w:rsidRPr="00DE4890" w:rsidTr="000977FD">
        <w:tc>
          <w:tcPr>
            <w:tcW w:w="1815" w:type="dxa"/>
          </w:tcPr>
          <w:p w:rsidR="00B40D1D" w:rsidRPr="00DE4890" w:rsidRDefault="00B40D1D" w:rsidP="00B40D1D">
            <w:pPr>
              <w:pStyle w:val="ImpressumNamen"/>
              <w:framePr w:hSpace="0" w:wrap="auto" w:vAnchor="margin" w:yAlign="inline"/>
            </w:pPr>
            <w:r w:rsidRPr="00DE4890">
              <w:t>Herausgeber</w:t>
            </w:r>
          </w:p>
        </w:tc>
        <w:tc>
          <w:tcPr>
            <w:tcW w:w="7507" w:type="dxa"/>
          </w:tcPr>
          <w:p w:rsidR="00B40D1D" w:rsidRPr="00DE4890" w:rsidRDefault="00B40D1D" w:rsidP="00B40D1D">
            <w:pPr>
              <w:pStyle w:val="Impressum"/>
            </w:pPr>
            <w:r w:rsidRPr="00DE4890">
              <w:t>Landesinstitut für Schulentwicklung (LS)</w:t>
            </w:r>
          </w:p>
          <w:p w:rsidR="00B40D1D" w:rsidRDefault="00B40D1D" w:rsidP="00B40D1D">
            <w:pPr>
              <w:pStyle w:val="Impressum"/>
            </w:pPr>
            <w:r w:rsidRPr="00DE4890">
              <w:t xml:space="preserve">Heilbronner Straße 172, 70191 Stuttgart </w:t>
            </w:r>
          </w:p>
          <w:p w:rsidR="00B40D1D" w:rsidRDefault="00B40D1D" w:rsidP="00B40D1D">
            <w:pPr>
              <w:pStyle w:val="Impressum"/>
            </w:pPr>
            <w:r>
              <w:t>Telefon: 0711 6642-0</w:t>
            </w:r>
          </w:p>
          <w:p w:rsidR="00B40D1D" w:rsidRPr="00DE4890" w:rsidRDefault="00B40D1D" w:rsidP="00B40D1D">
            <w:pPr>
              <w:pStyle w:val="Impressum"/>
            </w:pPr>
            <w:r>
              <w:t>Telefax: 0711 6642-1099</w:t>
            </w:r>
          </w:p>
          <w:p w:rsidR="00B40D1D" w:rsidRDefault="00B40D1D" w:rsidP="00B40D1D">
            <w:pPr>
              <w:pStyle w:val="Impressum"/>
            </w:pPr>
            <w:r>
              <w:t xml:space="preserve">E-Mail: </w:t>
            </w:r>
            <w:r w:rsidRPr="00DE4890">
              <w:t>poststelle</w:t>
            </w:r>
            <w:hyperlink r:id="rId12" w:history="1">
              <w:r w:rsidRPr="00DE4890">
                <w:t>@ls.kv.bwl.de</w:t>
              </w:r>
            </w:hyperlink>
          </w:p>
          <w:p w:rsidR="00B40D1D" w:rsidRPr="00DE4890" w:rsidRDefault="00B40D1D" w:rsidP="00B40D1D">
            <w:pPr>
              <w:pStyle w:val="Impressum"/>
            </w:pPr>
            <w:r>
              <w:t>www.ls-bw.de</w:t>
            </w:r>
          </w:p>
          <w:p w:rsidR="00B40D1D" w:rsidRPr="00DE4890" w:rsidRDefault="00B40D1D" w:rsidP="00B40D1D">
            <w:pPr>
              <w:pStyle w:val="Impressum"/>
            </w:pPr>
          </w:p>
        </w:tc>
      </w:tr>
      <w:tr w:rsidR="00B40D1D" w:rsidRPr="00DE4890" w:rsidTr="000977FD">
        <w:tc>
          <w:tcPr>
            <w:tcW w:w="1815" w:type="dxa"/>
          </w:tcPr>
          <w:p w:rsidR="00B40D1D" w:rsidRPr="00DE4890" w:rsidRDefault="00B40D1D" w:rsidP="00B40D1D">
            <w:pPr>
              <w:pStyle w:val="ImpressumNamen"/>
              <w:framePr w:hSpace="0" w:wrap="auto" w:vAnchor="margin" w:yAlign="inline"/>
            </w:pPr>
            <w:r w:rsidRPr="00DE4890">
              <w:t>Druck und Vertrieb</w:t>
            </w:r>
          </w:p>
        </w:tc>
        <w:tc>
          <w:tcPr>
            <w:tcW w:w="7507" w:type="dxa"/>
          </w:tcPr>
          <w:p w:rsidR="00B40D1D" w:rsidRPr="00DE4890" w:rsidRDefault="00B40D1D" w:rsidP="00B40D1D">
            <w:pPr>
              <w:pStyle w:val="Impressum"/>
            </w:pPr>
            <w:r w:rsidRPr="00DE4890">
              <w:t>Landesinstitut für Schulentwicklung (LS)</w:t>
            </w:r>
          </w:p>
          <w:p w:rsidR="00B40D1D" w:rsidRDefault="00B40D1D" w:rsidP="00B40D1D">
            <w:pPr>
              <w:pStyle w:val="Impressum"/>
            </w:pPr>
            <w:r w:rsidRPr="00DE4890">
              <w:t>Heilbronner Straße 172, 70191 Stuttgart</w:t>
            </w:r>
          </w:p>
          <w:p w:rsidR="00B40D1D" w:rsidRPr="00DE4890" w:rsidRDefault="00B40D1D" w:rsidP="00B40D1D">
            <w:pPr>
              <w:pStyle w:val="Impressum"/>
            </w:pPr>
            <w:r>
              <w:t>Telefon: 0711 6642-1204</w:t>
            </w:r>
          </w:p>
          <w:p w:rsidR="00B40D1D" w:rsidRPr="00DE4890" w:rsidRDefault="002D5BB7" w:rsidP="00B40D1D">
            <w:pPr>
              <w:pStyle w:val="Impressum"/>
            </w:pPr>
            <w:hyperlink r:id="rId13" w:history="1">
              <w:r w:rsidR="00B40D1D" w:rsidRPr="00DE4890">
                <w:t>www.ls-webshop.de</w:t>
              </w:r>
            </w:hyperlink>
          </w:p>
          <w:p w:rsidR="00B40D1D" w:rsidRPr="00DE4890" w:rsidRDefault="00B40D1D" w:rsidP="00B40D1D">
            <w:pPr>
              <w:pStyle w:val="Impressum"/>
            </w:pPr>
          </w:p>
        </w:tc>
      </w:tr>
      <w:tr w:rsidR="000977FD" w:rsidRPr="00DE4890" w:rsidTr="006F6E2E">
        <w:tc>
          <w:tcPr>
            <w:tcW w:w="1815" w:type="dxa"/>
          </w:tcPr>
          <w:p w:rsidR="000977FD" w:rsidRPr="00DE4890" w:rsidRDefault="000977FD" w:rsidP="00233EB7">
            <w:pPr>
              <w:pStyle w:val="ImpressumNamen"/>
              <w:framePr w:hSpace="0" w:wrap="auto" w:vAnchor="margin" w:yAlign="inline"/>
            </w:pPr>
            <w:r w:rsidRPr="00DE4890">
              <w:t>Urheberrecht</w:t>
            </w:r>
          </w:p>
        </w:tc>
        <w:tc>
          <w:tcPr>
            <w:tcW w:w="7507" w:type="dxa"/>
            <w:tcMar>
              <w:bottom w:w="170" w:type="dxa"/>
            </w:tcMar>
          </w:tcPr>
          <w:p w:rsidR="000977FD" w:rsidRPr="00DE4890" w:rsidRDefault="000977FD" w:rsidP="00233EB7">
            <w:pPr>
              <w:pStyle w:val="Impressum"/>
            </w:pPr>
            <w:r w:rsidRPr="00DE4890">
              <w:t>Inhalte dieses Heftes dürfen für unterrichtliche Zwecke in den Schulen und Hoch</w:t>
            </w:r>
            <w:r w:rsidR="00770F61" w:rsidRPr="00DE4890">
              <w:softHyphen/>
            </w:r>
            <w:r w:rsidRPr="00DE4890">
              <w:t>schulen des Landes Baden-Württemberg vervielfältigt werden. Jede darüber hinaus</w:t>
            </w:r>
            <w:r w:rsidR="00770F61" w:rsidRPr="00DE4890">
              <w:softHyphen/>
            </w:r>
            <w:r w:rsidRPr="00DE4890">
              <w:t>gehende fotomechanische oder anderweitig technisch mögliche Reproduktion ist nur mit Genehm</w:t>
            </w:r>
            <w:r w:rsidR="00770F61" w:rsidRPr="00DE4890">
              <w:t>igung des Herausgebers möglich.</w:t>
            </w:r>
          </w:p>
          <w:p w:rsidR="000977FD" w:rsidRPr="00DE4890" w:rsidRDefault="000977FD" w:rsidP="00233EB7">
            <w:pPr>
              <w:pStyle w:val="Impressum"/>
            </w:pPr>
          </w:p>
          <w:p w:rsidR="000977FD" w:rsidRPr="007D640F" w:rsidRDefault="000977FD" w:rsidP="00233EB7">
            <w:pPr>
              <w:pStyle w:val="Impressum"/>
            </w:pPr>
            <w:r w:rsidRPr="00DE4890">
              <w:t xml:space="preserve">Soweit die vorliegende Publikation Nachdrucke enthält, wurden dafür nach bestem Wissen und Gewissen Lizenzen eingeholt. Die Urheberrechte der Copyrightinhaber werden ausdrücklich anerkannt. Sollten dennoch in einzelnen Fällen Urheberrechte </w:t>
            </w:r>
            <w:r w:rsidRPr="007D640F">
              <w:t>nicht berücksichtigt worden sein, wenden Sie sich bitte an den Herausgeber. Bei weit</w:t>
            </w:r>
            <w:r w:rsidRPr="007D640F">
              <w:t>e</w:t>
            </w:r>
            <w:r w:rsidRPr="007D640F">
              <w:t>ren Vervielfältigungen müssen die Rechte der Urheber beachtet bzw. deren Genehm</w:t>
            </w:r>
            <w:r w:rsidRPr="007D640F">
              <w:t>i</w:t>
            </w:r>
            <w:r w:rsidRPr="007D640F">
              <w:t>gung eingeholt werden.</w:t>
            </w:r>
          </w:p>
          <w:p w:rsidR="000977FD" w:rsidRPr="007D640F" w:rsidRDefault="000977FD" w:rsidP="00233EB7">
            <w:pPr>
              <w:pStyle w:val="Impressum"/>
            </w:pPr>
          </w:p>
          <w:p w:rsidR="00770F61" w:rsidRPr="00DE4890" w:rsidRDefault="000977FD" w:rsidP="001F27DD">
            <w:pPr>
              <w:pStyle w:val="Impressum"/>
            </w:pPr>
            <w:r w:rsidRPr="007D640F">
              <w:t>© Landesinstitut für Schulentwicklung, Stuttgart 201</w:t>
            </w:r>
            <w:r w:rsidR="001F27DD">
              <w:t>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Pr="00DE4890" w:rsidRDefault="002E4ADA" w:rsidP="00624F16">
      <w:pPr>
        <w:pStyle w:val="Inhaltsverzeichnisnr"/>
      </w:pPr>
      <w:r>
        <w:t>Kompetenzraster Sport</w:t>
      </w:r>
      <w:r w:rsidR="00A74C42" w:rsidRPr="00DE4890">
        <w:t xml:space="preserve"> Lern</w:t>
      </w:r>
      <w:r w:rsidR="005D2153">
        <w:t>fortschritte 04.1-6</w:t>
      </w:r>
    </w:p>
    <w:p w:rsidR="00A74C42" w:rsidRPr="00DE4890" w:rsidRDefault="002E4ADA" w:rsidP="00A74C42">
      <w:pPr>
        <w:pStyle w:val="Inhaltsverzeichnisnr"/>
      </w:pPr>
      <w:r>
        <w:t xml:space="preserve">Lernwegeliste  </w:t>
      </w:r>
      <w:r w:rsidR="00180115">
        <w:t>Sp4.</w:t>
      </w:r>
      <w:r w:rsidR="00A07036">
        <w:t>0</w:t>
      </w:r>
      <w:r w:rsidR="00180115">
        <w:t>1-6.0</w:t>
      </w:r>
      <w:r w:rsidR="00A74C42" w:rsidRPr="00DE4890">
        <w:t>1</w:t>
      </w:r>
      <w:r w:rsidR="00CF3EC3">
        <w:t>.-</w:t>
      </w:r>
      <w:r w:rsidR="005D2153">
        <w:t>04</w:t>
      </w:r>
      <w:r w:rsidR="00CF3EC3">
        <w:t>.</w:t>
      </w:r>
    </w:p>
    <w:tbl>
      <w:tblPr>
        <w:tblW w:w="9548" w:type="dxa"/>
        <w:tblLook w:val="04A0" w:firstRow="1" w:lastRow="0" w:firstColumn="1" w:lastColumn="0" w:noHBand="0" w:noVBand="1"/>
      </w:tblPr>
      <w:tblGrid>
        <w:gridCol w:w="817"/>
        <w:gridCol w:w="1985"/>
        <w:gridCol w:w="6746"/>
      </w:tblGrid>
      <w:tr w:rsidR="00A74C42" w:rsidRPr="00DE4890" w:rsidTr="00175D01">
        <w:trPr>
          <w:trHeight w:val="397"/>
        </w:trPr>
        <w:tc>
          <w:tcPr>
            <w:tcW w:w="817" w:type="dxa"/>
            <w:shd w:val="clear" w:color="auto" w:fill="auto"/>
          </w:tcPr>
          <w:p w:rsidR="00A74C42" w:rsidRPr="00DE4890" w:rsidRDefault="00A74C42" w:rsidP="00EC2400">
            <w:pPr>
              <w:rPr>
                <w:rStyle w:val="Fett"/>
              </w:rPr>
            </w:pPr>
          </w:p>
        </w:tc>
        <w:tc>
          <w:tcPr>
            <w:tcW w:w="1985" w:type="dxa"/>
            <w:shd w:val="clear" w:color="auto" w:fill="auto"/>
          </w:tcPr>
          <w:p w:rsidR="00A74C42" w:rsidRPr="00DE4890" w:rsidRDefault="00A74C42" w:rsidP="00A410C8">
            <w:pPr>
              <w:pStyle w:val="Textkrper"/>
              <w:rPr>
                <w:rStyle w:val="Fett"/>
              </w:rPr>
            </w:pPr>
            <w:r w:rsidRPr="00DE4890">
              <w:rPr>
                <w:rStyle w:val="Fett"/>
              </w:rPr>
              <w:t>Lernmaterialien</w:t>
            </w:r>
          </w:p>
        </w:tc>
        <w:tc>
          <w:tcPr>
            <w:tcW w:w="6746" w:type="dxa"/>
            <w:shd w:val="clear" w:color="auto" w:fill="auto"/>
          </w:tcPr>
          <w:p w:rsidR="00A74C42" w:rsidRPr="00DE4890" w:rsidRDefault="00A74C42" w:rsidP="00EC2400">
            <w:pPr>
              <w:rPr>
                <w:rStyle w:val="Fett"/>
              </w:rPr>
            </w:pPr>
          </w:p>
        </w:tc>
      </w:tr>
      <w:tr w:rsidR="00A74C42" w:rsidRPr="00DE4890" w:rsidTr="00175D01">
        <w:tc>
          <w:tcPr>
            <w:tcW w:w="817" w:type="dxa"/>
            <w:shd w:val="clear" w:color="auto" w:fill="auto"/>
          </w:tcPr>
          <w:p w:rsidR="00A74C42" w:rsidRPr="00DE4890" w:rsidRDefault="00A74C42" w:rsidP="00EC2400">
            <w:pPr>
              <w:rPr>
                <w:rStyle w:val="Fett"/>
              </w:rPr>
            </w:pPr>
          </w:p>
        </w:tc>
        <w:tc>
          <w:tcPr>
            <w:tcW w:w="1985" w:type="dxa"/>
            <w:shd w:val="clear" w:color="auto" w:fill="auto"/>
          </w:tcPr>
          <w:p w:rsidR="00A74C42" w:rsidRPr="00DE4890" w:rsidRDefault="00A74C42" w:rsidP="00A410C8">
            <w:pPr>
              <w:pStyle w:val="Textkrper"/>
              <w:rPr>
                <w:rStyle w:val="Fett"/>
              </w:rPr>
            </w:pPr>
            <w:r w:rsidRPr="00DE4890">
              <w:rPr>
                <w:rStyle w:val="Fett"/>
              </w:rPr>
              <w:t>Lernthema</w:t>
            </w:r>
          </w:p>
        </w:tc>
        <w:tc>
          <w:tcPr>
            <w:tcW w:w="6746" w:type="dxa"/>
            <w:shd w:val="clear" w:color="auto" w:fill="auto"/>
          </w:tcPr>
          <w:p w:rsidR="00A74C42" w:rsidRPr="00175D01" w:rsidRDefault="00A74C42" w:rsidP="00A410C8">
            <w:pPr>
              <w:pStyle w:val="Textkrper"/>
              <w:rPr>
                <w:rStyle w:val="Fett"/>
                <w:b w:val="0"/>
              </w:rPr>
            </w:pPr>
          </w:p>
        </w:tc>
      </w:tr>
      <w:tr w:rsidR="00A74C42" w:rsidRPr="00DE4890" w:rsidTr="00175D01">
        <w:tc>
          <w:tcPr>
            <w:tcW w:w="817" w:type="dxa"/>
            <w:shd w:val="clear" w:color="auto" w:fill="auto"/>
          </w:tcPr>
          <w:p w:rsidR="00A74C42" w:rsidRPr="00DE4890" w:rsidRDefault="00A74C42" w:rsidP="00EC2400"/>
        </w:tc>
        <w:tc>
          <w:tcPr>
            <w:tcW w:w="1985" w:type="dxa"/>
            <w:shd w:val="clear" w:color="auto" w:fill="auto"/>
          </w:tcPr>
          <w:p w:rsidR="00A74C42" w:rsidRPr="00DE4890" w:rsidRDefault="00CF3EC3" w:rsidP="00A07036">
            <w:pPr>
              <w:pStyle w:val="Textkrper"/>
            </w:pPr>
            <w:r>
              <w:t>Sp</w:t>
            </w:r>
            <w:r w:rsidR="00180115">
              <w:t>4</w:t>
            </w:r>
          </w:p>
        </w:tc>
        <w:tc>
          <w:tcPr>
            <w:tcW w:w="6746" w:type="dxa"/>
            <w:shd w:val="clear" w:color="auto" w:fill="auto"/>
          </w:tcPr>
          <w:p w:rsidR="00A74C42" w:rsidRPr="00F11434" w:rsidRDefault="00000824" w:rsidP="00175D01">
            <w:pPr>
              <w:pStyle w:val="Textkrper"/>
              <w:rPr>
                <w:bCs/>
              </w:rPr>
            </w:pPr>
            <w:r w:rsidRPr="00F11434">
              <w:t xml:space="preserve">Hinweis für Lehrkräfte – </w:t>
            </w:r>
            <w:r w:rsidR="00642338" w:rsidRPr="00F11434">
              <w:t>Verbesserung</w:t>
            </w:r>
            <w:r w:rsidR="00642338" w:rsidRPr="00F11434">
              <w:rPr>
                <w:bCs/>
              </w:rPr>
              <w:t xml:space="preserve"> der überfachlichen Kompetenzen durch </w:t>
            </w:r>
            <w:r w:rsidR="00ED587F">
              <w:rPr>
                <w:bCs/>
              </w:rPr>
              <w:t>kooperativ</w:t>
            </w:r>
            <w:r w:rsidR="00642338" w:rsidRPr="00F11434">
              <w:rPr>
                <w:bCs/>
              </w:rPr>
              <w:t>e Spiele im Unterricht</w:t>
            </w:r>
          </w:p>
        </w:tc>
      </w:tr>
      <w:tr w:rsidR="003610C1" w:rsidRPr="00DE4890" w:rsidTr="00175D01">
        <w:tc>
          <w:tcPr>
            <w:tcW w:w="817" w:type="dxa"/>
            <w:shd w:val="clear" w:color="auto" w:fill="auto"/>
          </w:tcPr>
          <w:p w:rsidR="003610C1" w:rsidRPr="00DE4890" w:rsidRDefault="003610C1" w:rsidP="00EC2400"/>
        </w:tc>
        <w:tc>
          <w:tcPr>
            <w:tcW w:w="1985" w:type="dxa"/>
            <w:shd w:val="clear" w:color="auto" w:fill="auto"/>
          </w:tcPr>
          <w:p w:rsidR="003610C1" w:rsidRPr="004F5E3A" w:rsidRDefault="003610C1" w:rsidP="00A410C8">
            <w:pPr>
              <w:pStyle w:val="Textkrper"/>
            </w:pPr>
          </w:p>
        </w:tc>
        <w:tc>
          <w:tcPr>
            <w:tcW w:w="6746" w:type="dxa"/>
            <w:shd w:val="clear" w:color="auto" w:fill="auto"/>
          </w:tcPr>
          <w:p w:rsidR="003610C1" w:rsidRPr="004F5E3A" w:rsidRDefault="003610C1" w:rsidP="003610C1">
            <w:pPr>
              <w:pStyle w:val="Textkrper"/>
              <w:jc w:val="left"/>
            </w:pPr>
            <w:r w:rsidRPr="00175D01">
              <w:t xml:space="preserve">Handhabung der Selbstreflexionsbögen zu </w:t>
            </w:r>
            <w:r w:rsidR="00ED587F">
              <w:t>kooperativ</w:t>
            </w:r>
            <w:r w:rsidRPr="00175D01">
              <w:t>en Spielen</w:t>
            </w:r>
          </w:p>
        </w:tc>
      </w:tr>
      <w:tr w:rsidR="00175D01" w:rsidRPr="00DE4890" w:rsidTr="00175D01">
        <w:tc>
          <w:tcPr>
            <w:tcW w:w="817" w:type="dxa"/>
            <w:shd w:val="clear" w:color="auto" w:fill="auto"/>
          </w:tcPr>
          <w:p w:rsidR="00175D01" w:rsidRPr="00DE4890" w:rsidRDefault="00175D01" w:rsidP="00EC2400"/>
        </w:tc>
        <w:tc>
          <w:tcPr>
            <w:tcW w:w="1985" w:type="dxa"/>
            <w:shd w:val="clear" w:color="auto" w:fill="auto"/>
          </w:tcPr>
          <w:p w:rsidR="00175D01" w:rsidRDefault="00175D01" w:rsidP="00583F29">
            <w:pPr>
              <w:pStyle w:val="Textkrper"/>
            </w:pPr>
          </w:p>
        </w:tc>
        <w:tc>
          <w:tcPr>
            <w:tcW w:w="6746" w:type="dxa"/>
            <w:shd w:val="clear" w:color="auto" w:fill="auto"/>
          </w:tcPr>
          <w:p w:rsidR="00175D01" w:rsidRDefault="00A0073B" w:rsidP="00583F29">
            <w:pPr>
              <w:pStyle w:val="Textkrper"/>
            </w:pPr>
            <w:proofErr w:type="spellStart"/>
            <w:r>
              <w:t>Advance</w:t>
            </w:r>
            <w:proofErr w:type="spellEnd"/>
            <w:r>
              <w:t xml:space="preserve"> Organizer</w:t>
            </w:r>
          </w:p>
        </w:tc>
      </w:tr>
      <w:tr w:rsidR="00175D01" w:rsidRPr="00DE4890" w:rsidTr="00175D01">
        <w:tc>
          <w:tcPr>
            <w:tcW w:w="817" w:type="dxa"/>
            <w:shd w:val="clear" w:color="auto" w:fill="auto"/>
          </w:tcPr>
          <w:p w:rsidR="00175D01" w:rsidRPr="00DE4890" w:rsidRDefault="00175D01" w:rsidP="00EC2400"/>
        </w:tc>
        <w:tc>
          <w:tcPr>
            <w:tcW w:w="1985" w:type="dxa"/>
            <w:shd w:val="clear" w:color="auto" w:fill="auto"/>
          </w:tcPr>
          <w:p w:rsidR="00175D01" w:rsidRPr="00175D01" w:rsidRDefault="00175D01" w:rsidP="00583F29">
            <w:pPr>
              <w:pStyle w:val="Textkrper"/>
              <w:rPr>
                <w:b/>
              </w:rPr>
            </w:pPr>
            <w:r w:rsidRPr="00175D01">
              <w:rPr>
                <w:b/>
              </w:rPr>
              <w:t>Lernschritte</w:t>
            </w:r>
          </w:p>
        </w:tc>
        <w:tc>
          <w:tcPr>
            <w:tcW w:w="6746" w:type="dxa"/>
            <w:shd w:val="clear" w:color="auto" w:fill="auto"/>
          </w:tcPr>
          <w:p w:rsidR="00175D01" w:rsidRDefault="00175D01" w:rsidP="00583F29">
            <w:pPr>
              <w:pStyle w:val="Textkrper"/>
            </w:pPr>
          </w:p>
        </w:tc>
      </w:tr>
      <w:tr w:rsidR="00A74C42" w:rsidRPr="00DE4890" w:rsidTr="00175D01">
        <w:tc>
          <w:tcPr>
            <w:tcW w:w="817" w:type="dxa"/>
            <w:shd w:val="clear" w:color="auto" w:fill="auto"/>
          </w:tcPr>
          <w:p w:rsidR="00A74C42" w:rsidRPr="00DE4890" w:rsidRDefault="00A74C42" w:rsidP="00EC2400"/>
        </w:tc>
        <w:tc>
          <w:tcPr>
            <w:tcW w:w="1985" w:type="dxa"/>
            <w:shd w:val="clear" w:color="auto" w:fill="auto"/>
          </w:tcPr>
          <w:p w:rsidR="00A74C42" w:rsidRPr="00DE4890" w:rsidRDefault="00CF3EC3" w:rsidP="00A07036">
            <w:pPr>
              <w:pStyle w:val="Textkrper"/>
            </w:pPr>
            <w:r>
              <w:t>Sp</w:t>
            </w:r>
            <w:r w:rsidR="00180115">
              <w:t>4.</w:t>
            </w:r>
            <w:r w:rsidR="00A07036">
              <w:t>0</w:t>
            </w:r>
            <w:r w:rsidR="00180115">
              <w:t>1-6.</w:t>
            </w:r>
            <w:r w:rsidR="00583F29" w:rsidRPr="00B51DE9">
              <w:t>01</w:t>
            </w:r>
          </w:p>
        </w:tc>
        <w:tc>
          <w:tcPr>
            <w:tcW w:w="6746" w:type="dxa"/>
            <w:shd w:val="clear" w:color="auto" w:fill="auto"/>
          </w:tcPr>
          <w:p w:rsidR="00A74C42" w:rsidRPr="00DE4890" w:rsidRDefault="00ED587F" w:rsidP="00175D01">
            <w:pPr>
              <w:pStyle w:val="Textkrper"/>
            </w:pPr>
            <w:r>
              <w:t>Kooperativ</w:t>
            </w:r>
            <w:r w:rsidR="00A0073B">
              <w:t>es Seilspringen</w:t>
            </w:r>
            <w:r w:rsidR="00583F29">
              <w:t xml:space="preserve">, </w:t>
            </w:r>
            <w:r w:rsidR="00175D01">
              <w:t>Aufgaben A-</w:t>
            </w:r>
            <w:r w:rsidR="00583F29" w:rsidRPr="00DE4890">
              <w:t>C</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583F29" w:rsidRPr="00B51DE9">
              <w:t>01</w:t>
            </w:r>
            <w:r w:rsidR="00175D01">
              <w:t>.</w:t>
            </w:r>
            <w:r w:rsidR="00A07036">
              <w:t>0</w:t>
            </w:r>
            <w:r w:rsidR="00175D01">
              <w:t>1</w:t>
            </w:r>
          </w:p>
        </w:tc>
        <w:tc>
          <w:tcPr>
            <w:tcW w:w="6746" w:type="dxa"/>
            <w:shd w:val="clear" w:color="auto" w:fill="auto"/>
          </w:tcPr>
          <w:p w:rsidR="00583F29" w:rsidRDefault="00A0073B" w:rsidP="00A0073B">
            <w:pPr>
              <w:pStyle w:val="Textkrper"/>
            </w:pPr>
            <w:r>
              <w:t>Selbstr</w:t>
            </w:r>
            <w:r w:rsidR="00583F29">
              <w:t>eflexion</w:t>
            </w:r>
            <w:r>
              <w:t xml:space="preserve"> </w:t>
            </w:r>
            <w:r w:rsidR="00EF269B">
              <w:t xml:space="preserve">Schülerinnen und </w:t>
            </w:r>
            <w:r>
              <w:t xml:space="preserve">Schüler: </w:t>
            </w:r>
            <w:r w:rsidR="00ED587F">
              <w:t>Kooperativ</w:t>
            </w:r>
            <w:r w:rsidR="00583F29">
              <w:t>e</w:t>
            </w:r>
            <w:r>
              <w:t>s Seilspringen</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175D01">
              <w:t>02</w:t>
            </w:r>
          </w:p>
        </w:tc>
        <w:tc>
          <w:tcPr>
            <w:tcW w:w="6746" w:type="dxa"/>
            <w:shd w:val="clear" w:color="auto" w:fill="auto"/>
          </w:tcPr>
          <w:p w:rsidR="00583F29" w:rsidRPr="00DE4890" w:rsidRDefault="00583F29" w:rsidP="00A0073B">
            <w:pPr>
              <w:pStyle w:val="Textkrper"/>
            </w:pPr>
            <w:r>
              <w:t xml:space="preserve">Kooperatives Zopfflechten, </w:t>
            </w:r>
            <w:r w:rsidR="00A0073B">
              <w:t xml:space="preserve">Aufgaben </w:t>
            </w:r>
            <w:r w:rsidRPr="00DE4890">
              <w:t>A</w:t>
            </w:r>
            <w:r w:rsidR="00A0073B">
              <w:t>-</w:t>
            </w:r>
            <w:r w:rsidRPr="00DE4890">
              <w:t>C</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175D01">
              <w:t>02.</w:t>
            </w:r>
            <w:r w:rsidR="00A07036">
              <w:t>0</w:t>
            </w:r>
            <w:r w:rsidR="00175D01">
              <w:t>1</w:t>
            </w:r>
          </w:p>
        </w:tc>
        <w:tc>
          <w:tcPr>
            <w:tcW w:w="6746" w:type="dxa"/>
            <w:shd w:val="clear" w:color="auto" w:fill="auto"/>
          </w:tcPr>
          <w:p w:rsidR="00583F29" w:rsidRDefault="00A0073B" w:rsidP="00EF269B">
            <w:pPr>
              <w:pStyle w:val="Textkrper"/>
            </w:pPr>
            <w:r>
              <w:t>Selbstr</w:t>
            </w:r>
            <w:r w:rsidR="00583F29">
              <w:t xml:space="preserve">eflexion </w:t>
            </w:r>
            <w:r w:rsidR="00EF269B">
              <w:t>Schülerinnen und Schüler</w:t>
            </w:r>
            <w:r>
              <w:t>: K</w:t>
            </w:r>
            <w:r w:rsidR="00583F29">
              <w:t>ooperative</w:t>
            </w:r>
            <w:r>
              <w:t>s Zopfflechten</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175D01">
              <w:t>03</w:t>
            </w:r>
          </w:p>
        </w:tc>
        <w:tc>
          <w:tcPr>
            <w:tcW w:w="6746" w:type="dxa"/>
            <w:shd w:val="clear" w:color="auto" w:fill="auto"/>
          </w:tcPr>
          <w:p w:rsidR="00583F29" w:rsidRPr="00DE4890" w:rsidRDefault="00A0073B" w:rsidP="00A0073B">
            <w:pPr>
              <w:pStyle w:val="Textkrper"/>
            </w:pPr>
            <w:r>
              <w:t xml:space="preserve">Kooperativer </w:t>
            </w:r>
            <w:r w:rsidR="00583F29">
              <w:t>Weg durch das Labyrinth,</w:t>
            </w:r>
            <w:r w:rsidR="00583F29" w:rsidRPr="00DE4890">
              <w:t xml:space="preserve"> </w:t>
            </w:r>
            <w:r>
              <w:t>Aufgaben A-</w:t>
            </w:r>
            <w:r w:rsidR="00583F29" w:rsidRPr="00DE4890">
              <w:t>C</w:t>
            </w:r>
            <w:r w:rsidR="00175D01">
              <w:t xml:space="preserve"> </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175D01">
              <w:t>03.</w:t>
            </w:r>
            <w:r w:rsidR="00A07036">
              <w:t>0</w:t>
            </w:r>
            <w:r w:rsidR="00175D01">
              <w:t>1</w:t>
            </w:r>
          </w:p>
        </w:tc>
        <w:tc>
          <w:tcPr>
            <w:tcW w:w="6746" w:type="dxa"/>
            <w:shd w:val="clear" w:color="auto" w:fill="auto"/>
          </w:tcPr>
          <w:p w:rsidR="00583F29" w:rsidRDefault="00A0073B" w:rsidP="00EF269B">
            <w:pPr>
              <w:pStyle w:val="Textkrper"/>
            </w:pPr>
            <w:r>
              <w:t>Selbstreflexion</w:t>
            </w:r>
            <w:r w:rsidR="00583F29">
              <w:t xml:space="preserve"> Schüler</w:t>
            </w:r>
            <w:r w:rsidR="00EF269B">
              <w:t>innen und Schüler</w:t>
            </w:r>
            <w:r>
              <w:t xml:space="preserve">: Kooperativer </w:t>
            </w:r>
            <w:r w:rsidR="00EF269B">
              <w:t>Weg durch das</w:t>
            </w:r>
            <w:r w:rsidR="00583F29">
              <w:t xml:space="preserve"> Lab</w:t>
            </w:r>
            <w:r w:rsidR="00583F29">
              <w:t>y</w:t>
            </w:r>
            <w:r w:rsidR="00583F29">
              <w:t>rinth</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A07036">
              <w:t>4.0</w:t>
            </w:r>
            <w:r w:rsidR="00180115">
              <w:t>1-6.</w:t>
            </w:r>
            <w:r w:rsidR="00583F29">
              <w:t>04</w:t>
            </w:r>
          </w:p>
        </w:tc>
        <w:tc>
          <w:tcPr>
            <w:tcW w:w="6746" w:type="dxa"/>
            <w:shd w:val="clear" w:color="auto" w:fill="auto"/>
          </w:tcPr>
          <w:p w:rsidR="00583F29" w:rsidRPr="00DE4890" w:rsidRDefault="001F6C8B" w:rsidP="00A07036">
            <w:pPr>
              <w:pStyle w:val="Textkrper"/>
            </w:pPr>
            <w:r>
              <w:t xml:space="preserve">Kooperativer </w:t>
            </w:r>
            <w:r w:rsidR="00A07036">
              <w:t>s</w:t>
            </w:r>
            <w:r w:rsidR="00583F29">
              <w:t>chneller Ball</w:t>
            </w:r>
            <w:r w:rsidR="00583F29" w:rsidRPr="00DE4890">
              <w:t xml:space="preserve">, </w:t>
            </w:r>
            <w:r w:rsidR="00A0073B">
              <w:t>Aufgaben A-</w:t>
            </w:r>
            <w:r w:rsidR="00583F29" w:rsidRPr="00DE4890">
              <w:t>C</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583F29">
            <w:pPr>
              <w:pStyle w:val="Textkrper"/>
            </w:pPr>
            <w:r>
              <w:t>Sp</w:t>
            </w:r>
            <w:r w:rsidR="00A07036">
              <w:t>4.0</w:t>
            </w:r>
            <w:r w:rsidR="00583F29">
              <w:t>1-6. 04.</w:t>
            </w:r>
            <w:r w:rsidR="00A07036">
              <w:t>0</w:t>
            </w:r>
            <w:r w:rsidR="00583F29">
              <w:t>1</w:t>
            </w:r>
          </w:p>
          <w:p w:rsidR="00583F29" w:rsidRDefault="00583F29" w:rsidP="00583F29">
            <w:pPr>
              <w:pStyle w:val="Textkrper"/>
            </w:pPr>
          </w:p>
        </w:tc>
        <w:tc>
          <w:tcPr>
            <w:tcW w:w="6746" w:type="dxa"/>
            <w:shd w:val="clear" w:color="auto" w:fill="auto"/>
          </w:tcPr>
          <w:p w:rsidR="00583F29" w:rsidRDefault="00A0073B" w:rsidP="00A0073B">
            <w:pPr>
              <w:pStyle w:val="Textkrper"/>
            </w:pPr>
            <w:r>
              <w:t>Selbstreflexion</w:t>
            </w:r>
            <w:r w:rsidR="00583F29">
              <w:t xml:space="preserve"> </w:t>
            </w:r>
            <w:r w:rsidR="00EF269B">
              <w:t xml:space="preserve">Schülerinnen und </w:t>
            </w:r>
            <w:r w:rsidR="00583F29">
              <w:t>Schüler</w:t>
            </w:r>
            <w:r>
              <w:t>:</w:t>
            </w:r>
            <w:r w:rsidR="00583F29">
              <w:t xml:space="preserve"> </w:t>
            </w:r>
            <w:r w:rsidR="001F6C8B">
              <w:t xml:space="preserve">Kooperativer </w:t>
            </w:r>
            <w:r w:rsidR="00583F29">
              <w:t>Schneller Ball</w:t>
            </w:r>
          </w:p>
        </w:tc>
      </w:tr>
    </w:tbl>
    <w:p w:rsidR="00191A88" w:rsidRDefault="00191A88" w:rsidP="00191A88"/>
    <w:p w:rsidR="00EA1626" w:rsidRDefault="00EA1626">
      <w:pPr>
        <w:spacing w:line="240" w:lineRule="exact"/>
        <w:rPr>
          <w:rFonts w:ascii="Source Sans Pro Semibold" w:eastAsia="Times New Roman" w:hAnsi="Source Sans Pro Semibold" w:cs="Times New Roman"/>
          <w:bCs/>
          <w:sz w:val="30"/>
          <w:szCs w:val="28"/>
          <w:lang w:eastAsia="de-DE"/>
        </w:rPr>
      </w:pPr>
      <w:r>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2842" w:rsidRPr="00AA18D1" w:rsidRDefault="00462842" w:rsidP="003D4147">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2842" w:rsidRPr="00AA18D1" w:rsidRDefault="00462842" w:rsidP="003D4147">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2842" w:rsidRPr="00AA18D1" w:rsidRDefault="00462842" w:rsidP="003D4147">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2842" w:rsidRPr="00AA18D1" w:rsidRDefault="00462842" w:rsidP="003D4147">
            <w:pPr>
              <w:pStyle w:val="TabelleKopfmitte"/>
            </w:pPr>
            <w:r w:rsidRPr="00AA18D1">
              <w:t>Beschreibung</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5041878F" wp14:editId="7CFA528F">
                  <wp:extent cx="342000" cy="313200"/>
                  <wp:effectExtent l="0" t="0" r="1270" b="0"/>
                  <wp:docPr id="983" name="Grafik 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A3E4172" wp14:editId="316171E1">
                  <wp:extent cx="342000" cy="313200"/>
                  <wp:effectExtent l="0" t="0" r="1270" b="0"/>
                  <wp:docPr id="984" name="Grafik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025A98D0" wp14:editId="68A50F65">
                  <wp:extent cx="314325" cy="314325"/>
                  <wp:effectExtent l="0" t="0" r="9525" b="9525"/>
                  <wp:docPr id="986" name="Grafik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t>Tipp/</w:t>
            </w:r>
            <w:r w:rsidRPr="00AA18D1">
              <w:t>Hinweis, der zum Bearbeiten hilfreich ist</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1F4C7980" wp14:editId="53DDEBE1">
                  <wp:extent cx="342000" cy="313200"/>
                  <wp:effectExtent l="0" t="0" r="1270" b="0"/>
                  <wp:docPr id="990" name="Grafik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3AF026A" wp14:editId="6BFC50A8">
                  <wp:extent cx="342000" cy="313200"/>
                  <wp:effectExtent l="0" t="0" r="1270" b="0"/>
                  <wp:docPr id="991" name="Grafik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49AF270E" wp14:editId="5F7A1ED3">
                  <wp:extent cx="314325" cy="314325"/>
                  <wp:effectExtent l="0" t="0" r="9525" b="9525"/>
                  <wp:docPr id="992" name="Grafik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t>Vorsicht/</w:t>
            </w:r>
            <w:r w:rsidRPr="00AA18D1">
              <w:t>Achtung: wichtige Inform</w:t>
            </w:r>
            <w:r w:rsidRPr="00AA18D1">
              <w:t>a</w:t>
            </w:r>
            <w:r>
              <w:t>tion/</w:t>
            </w:r>
            <w:r w:rsidRPr="00AA18D1">
              <w:t>Hinweis. Genau lesen!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6AFD5D37" wp14:editId="14EDFBA6">
                  <wp:extent cx="342000" cy="313200"/>
                  <wp:effectExtent l="0" t="0" r="1270" b="0"/>
                  <wp:docPr id="994" name="Grafik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8DBBBBE" wp14:editId="70BE107B">
                  <wp:extent cx="342000" cy="313200"/>
                  <wp:effectExtent l="0" t="0" r="1270" b="0"/>
                  <wp:docPr id="1002" name="Grafik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468B422F" wp14:editId="6776D685">
                  <wp:extent cx="314325" cy="314325"/>
                  <wp:effectExtent l="0" t="0" r="9525" b="9525"/>
                  <wp:docPr id="1006" name="Grafik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Zeitvorgabe beachten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5510972A" wp14:editId="788400D8">
                  <wp:extent cx="295275" cy="314325"/>
                  <wp:effectExtent l="0" t="0" r="9525" b="9525"/>
                  <wp:docPr id="1007" name="Grafik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7B214F75" wp14:editId="47F23869">
                  <wp:extent cx="371475" cy="314325"/>
                  <wp:effectExtent l="0" t="0" r="9525" b="9525"/>
                  <wp:docPr id="1008" name="Grafik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t xml:space="preserve">Blätter/Materialien </w:t>
            </w:r>
            <w:r w:rsidRPr="00AA18D1">
              <w:t>ablegen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326AE631" wp14:editId="4A0DBBAB">
                  <wp:extent cx="647700" cy="314325"/>
                  <wp:effectExtent l="0" t="0" r="0" b="9525"/>
                  <wp:docPr id="1009" name="Grafik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Pr>
                <w:noProof/>
              </w:rPr>
              <w:drawing>
                <wp:inline distT="0" distB="0" distL="0" distR="0" wp14:anchorId="0BE56F1C" wp14:editId="7BE42C6E">
                  <wp:extent cx="370800" cy="326657"/>
                  <wp:effectExtent l="0" t="0" r="0" b="0"/>
                  <wp:docPr id="1010" name="Grafik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t>Blätter/Materialien holen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7B897F0E" wp14:editId="64DC291B">
                  <wp:extent cx="533400" cy="314325"/>
                  <wp:effectExtent l="0" t="0" r="0"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6D21D5BC" wp14:editId="461180D6">
                  <wp:extent cx="314325" cy="314325"/>
                  <wp:effectExtent l="0" t="0" r="9525" b="9525"/>
                  <wp:docPr id="546" name="Grafik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Lesen/Hilfsmittel/Quellenangabe</w:t>
            </w:r>
            <w:r>
              <w:t xml:space="preserve">: </w:t>
            </w:r>
            <w:r w:rsidRPr="00AA18D1">
              <w:t>Buch oder eigene Aufschriebe</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28886F08" wp14:editId="15183EDB">
                  <wp:extent cx="314325" cy="314325"/>
                  <wp:effectExtent l="0" t="0" r="9525" b="9525"/>
                  <wp:docPr id="560" name="Grafik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5E300CD5" wp14:editId="746926D6">
                  <wp:extent cx="314325" cy="314325"/>
                  <wp:effectExtent l="0" t="0" r="9525" b="9525"/>
                  <wp:docPr id="561" name="Grafik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Default="00462842" w:rsidP="003D4147">
            <w:pPr>
              <w:pStyle w:val="Textkrper"/>
            </w:pPr>
            <w:r>
              <w:t xml:space="preserve">Schreiben/Zeichnen/Malen/ </w:t>
            </w:r>
          </w:p>
          <w:p w:rsidR="00462842" w:rsidRPr="00AA18D1" w:rsidRDefault="00462842" w:rsidP="003D4147">
            <w:pPr>
              <w:pStyle w:val="Textkrper"/>
            </w:pPr>
            <w:r>
              <w:t>Skizzieren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0103C952" wp14:editId="094EFFB9">
                  <wp:extent cx="257175" cy="314325"/>
                  <wp:effectExtent l="0" t="0" r="9525" b="9525"/>
                  <wp:docPr id="562" name="Grafik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36B500C6" wp14:editId="58EB837B">
                  <wp:extent cx="314325" cy="314325"/>
                  <wp:effectExtent l="0" t="0" r="9525" b="9525"/>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Default="00462842" w:rsidP="003D4147">
            <w:pPr>
              <w:pStyle w:val="Textkrper"/>
            </w:pPr>
            <w:r>
              <w:t xml:space="preserve">Rechnen/ </w:t>
            </w:r>
          </w:p>
          <w:p w:rsidR="00462842" w:rsidRPr="00AA18D1" w:rsidRDefault="00462842" w:rsidP="003D4147">
            <w:pPr>
              <w:pStyle w:val="Textkrper"/>
            </w:pPr>
            <w:r w:rsidRPr="00AA18D1">
              <w:t>Taschenrechner erlaubt</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5E1FFC38" wp14:editId="0C1BD7D3">
                  <wp:extent cx="209550" cy="314325"/>
                  <wp:effectExtent l="0" t="0" r="0" b="9525"/>
                  <wp:docPr id="571"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23336736" wp14:editId="060B46E1">
                  <wp:extent cx="314325" cy="314325"/>
                  <wp:effectExtent l="0" t="0" r="9525" b="9525"/>
                  <wp:docPr id="572" name="Grafik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Default="00462842" w:rsidP="003D4147">
            <w:pPr>
              <w:pStyle w:val="Textkrper"/>
            </w:pPr>
            <w:r>
              <w:t xml:space="preserve">Zeichnen/ </w:t>
            </w:r>
          </w:p>
          <w:p w:rsidR="00462842" w:rsidRPr="00AA18D1" w:rsidRDefault="00462842" w:rsidP="003D4147">
            <w:pPr>
              <w:pStyle w:val="Textkrper"/>
            </w:pPr>
            <w:r w:rsidRPr="00AA18D1">
              <w:t>Zeichenmaterial erforderlich</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79AAEB6B" wp14:editId="2D16653A">
                  <wp:extent cx="238125" cy="314325"/>
                  <wp:effectExtent l="0" t="0" r="9525" b="9525"/>
                  <wp:docPr id="573" name="Grafik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4F363790" wp14:editId="6DFE72D1">
                  <wp:extent cx="314325" cy="314325"/>
                  <wp:effectExtent l="0" t="0" r="9525" b="9525"/>
                  <wp:docPr id="574" name="Grafik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Versuch</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55879E28" wp14:editId="4ECB4377">
                  <wp:extent cx="333375" cy="314325"/>
                  <wp:effectExtent l="0" t="0" r="9525" b="9525"/>
                  <wp:docPr id="575" name="Grafik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Pr>
                <w:noProof/>
              </w:rPr>
              <w:drawing>
                <wp:inline distT="0" distB="0" distL="0" distR="0" wp14:anchorId="66E80B63" wp14:editId="6F09C907">
                  <wp:extent cx="313200" cy="313200"/>
                  <wp:effectExtent l="0" t="0" r="0" b="0"/>
                  <wp:docPr id="608" name="Grafik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t>Werkstatt</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6571F93E" wp14:editId="6073A859">
                  <wp:extent cx="314325" cy="314325"/>
                  <wp:effectExtent l="0" t="0" r="9525" b="9525"/>
                  <wp:docPr id="609" name="Grafik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00E3C97" wp14:editId="4D375A07">
                  <wp:extent cx="313200" cy="313200"/>
                  <wp:effectExtent l="0" t="0" r="0" b="0"/>
                  <wp:docPr id="610" name="Grafik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5F858AF8" wp14:editId="2131306D">
                  <wp:extent cx="314325" cy="314325"/>
                  <wp:effectExtent l="0" t="0" r="9525" b="9525"/>
                  <wp:docPr id="611" name="Grafik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Beispiel/Vokabelhilfen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771B8163" wp14:editId="753FB137">
                  <wp:extent cx="314325" cy="314325"/>
                  <wp:effectExtent l="0" t="0" r="9525" b="9525"/>
                  <wp:docPr id="612" name="Grafik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77E8DBB" wp14:editId="3D10176D">
                  <wp:extent cx="313200" cy="313200"/>
                  <wp:effectExtent l="0" t="0" r="0" b="0"/>
                  <wp:docPr id="613" name="Grafik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2D5F77EE" wp14:editId="4288BC4E">
                  <wp:extent cx="314325" cy="314325"/>
                  <wp:effectExtent l="0" t="0" r="9525" b="9525"/>
                  <wp:docPr id="614" name="Grafik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Hören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12ACC3D2" wp14:editId="08E10DB5">
                  <wp:extent cx="314325" cy="314325"/>
                  <wp:effectExtent l="0" t="0" r="9525" b="9525"/>
                  <wp:docPr id="615" name="Grafik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3CD797FE" wp14:editId="35EED0CD">
                  <wp:extent cx="314325" cy="314325"/>
                  <wp:effectExtent l="0" t="0" r="9525" b="9525"/>
                  <wp:docPr id="616" name="Grafik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Deutsch =&gt; Englisch</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25CD2709" wp14:editId="4A5F4096">
                  <wp:extent cx="314325" cy="314325"/>
                  <wp:effectExtent l="0" t="0" r="9525" b="9525"/>
                  <wp:docPr id="617" name="Grafik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433D9CCC" wp14:editId="2DB523F0">
                  <wp:extent cx="314325" cy="314325"/>
                  <wp:effectExtent l="0" t="0" r="9525" b="9525"/>
                  <wp:docPr id="618" name="Grafik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Englisch =&gt; Deutsch</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19308242" wp14:editId="7501F02C">
                  <wp:extent cx="342900" cy="314325"/>
                  <wp:effectExtent l="0" t="0" r="0" b="9525"/>
                  <wp:docPr id="619" name="Grafik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6667ABC9" wp14:editId="32363C20">
                  <wp:extent cx="342900" cy="314325"/>
                  <wp:effectExtent l="0" t="0" r="0" b="9525"/>
                  <wp:docPr id="620" name="Grafik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65AD65FF" wp14:editId="482EE7B0">
                  <wp:extent cx="342900" cy="314325"/>
                  <wp:effectExtent l="0" t="0" r="0" b="9525"/>
                  <wp:docPr id="621" name="Grafik 621"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A7B3509" wp14:editId="73AE7BE6">
                  <wp:extent cx="342900" cy="314325"/>
                  <wp:effectExtent l="0" t="0" r="0" b="9525"/>
                  <wp:docPr id="622" name="Grafik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Gruppennummer,</w:t>
            </w:r>
            <w:r w:rsidRPr="00AA18D1">
              <w:br/>
              <w:t>Teilthemen 3, 4 …</w:t>
            </w:r>
          </w:p>
        </w:tc>
      </w:tr>
    </w:tbl>
    <w:p w:rsidR="00423CE5" w:rsidRDefault="00423CE5" w:rsidP="002E2050">
      <w:pPr>
        <w:pStyle w:val="Textkrper"/>
        <w:rPr>
          <w:rStyle w:val="Hervorhebung"/>
          <w:i w:val="0"/>
          <w:iCs w:val="0"/>
        </w:rPr>
      </w:pPr>
    </w:p>
    <w:p w:rsidR="00423CE5" w:rsidRPr="00DE4890" w:rsidRDefault="00423CE5" w:rsidP="002E2050">
      <w:pPr>
        <w:pStyle w:val="Textkrper"/>
        <w:rPr>
          <w:rStyle w:val="Hervorhebung"/>
          <w:i w:val="0"/>
          <w:iCs w:val="0"/>
        </w:rPr>
        <w:sectPr w:rsidR="00423CE5"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72464D" w:rsidRPr="0072464D" w:rsidRDefault="004524BD" w:rsidP="00F05AC4">
      <w:pPr>
        <w:pStyle w:val="berschrift1"/>
      </w:pPr>
      <w:r w:rsidRPr="00DE4890">
        <w:rPr>
          <w:rStyle w:val="Hervorhebung"/>
          <w:i w:val="0"/>
          <w:iCs w:val="0"/>
        </w:rPr>
        <w:lastRenderedPageBreak/>
        <w:t xml:space="preserve">Kompetenzraster </w:t>
      </w:r>
      <w:r w:rsidR="009F66A5" w:rsidRPr="00DE4890">
        <w:rPr>
          <w:rStyle w:val="Hervorhebung"/>
          <w:i w:val="0"/>
          <w:iCs w:val="0"/>
        </w:rPr>
        <w:t>Fach</w:t>
      </w:r>
      <w:r w:rsidR="0072464D">
        <w:rPr>
          <w:rStyle w:val="Hervorhebung"/>
          <w:i w:val="0"/>
          <w:iCs w:val="0"/>
        </w:rPr>
        <w:t xml:space="preserve"> Sport</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1944"/>
        <w:gridCol w:w="1944"/>
        <w:gridCol w:w="1944"/>
        <w:gridCol w:w="1944"/>
        <w:gridCol w:w="1944"/>
        <w:gridCol w:w="1944"/>
      </w:tblGrid>
      <w:tr w:rsidR="00EA1626" w:rsidRPr="00DE4890" w:rsidTr="00EA1626">
        <w:trPr>
          <w:trHeight w:val="246"/>
        </w:trPr>
        <w:tc>
          <w:tcPr>
            <w:tcW w:w="1944" w:type="dxa"/>
            <w:shd w:val="clear" w:color="auto" w:fill="D9D9D9"/>
          </w:tcPr>
          <w:p w:rsidR="00EA1626" w:rsidRPr="00D03B20" w:rsidRDefault="00EA1626" w:rsidP="0072464D">
            <w:pPr>
              <w:pStyle w:val="TabelleKopfmitte"/>
            </w:pP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 1</w:t>
            </w:r>
          </w:p>
          <w:p w:rsidR="00EA1626" w:rsidRPr="00D03B20" w:rsidRDefault="00EA1626" w:rsidP="0072464D">
            <w:pPr>
              <w:spacing w:line="240" w:lineRule="exact"/>
              <w:jc w:val="center"/>
              <w:rPr>
                <w:rFonts w:eastAsia="Times New Roman" w:cs="Times New Roman"/>
                <w:b/>
                <w:color w:val="000000" w:themeColor="text1"/>
                <w:lang w:eastAsia="de-DE"/>
              </w:rPr>
            </w:pP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LFS2</w:t>
            </w: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 3</w:t>
            </w: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LFS4</w:t>
            </w:r>
          </w:p>
          <w:p w:rsidR="00EA1626" w:rsidRPr="00D03B20" w:rsidRDefault="00EA1626" w:rsidP="0072464D">
            <w:pPr>
              <w:spacing w:line="240" w:lineRule="exact"/>
              <w:jc w:val="center"/>
              <w:rPr>
                <w:rFonts w:eastAsia="Times New Roman" w:cs="Times New Roman"/>
                <w:b/>
                <w:color w:val="000000" w:themeColor="text1"/>
                <w:lang w:eastAsia="de-DE"/>
              </w:rPr>
            </w:pP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LFS5</w:t>
            </w:r>
          </w:p>
          <w:p w:rsidR="00EA1626" w:rsidRPr="00D03B20" w:rsidRDefault="00EA1626" w:rsidP="0072464D">
            <w:pPr>
              <w:spacing w:line="240" w:lineRule="exact"/>
              <w:jc w:val="center"/>
              <w:rPr>
                <w:rFonts w:eastAsia="Times New Roman" w:cs="Times New Roman"/>
                <w:b/>
                <w:color w:val="000000" w:themeColor="text1"/>
                <w:lang w:eastAsia="de-DE"/>
              </w:rPr>
            </w:pP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LFS6</w:t>
            </w:r>
          </w:p>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p>
        </w:tc>
      </w:tr>
      <w:tr w:rsidR="00EA1626" w:rsidRPr="00DE4890" w:rsidTr="00EA1626">
        <w:trPr>
          <w:trHeight w:val="567"/>
        </w:trPr>
        <w:tc>
          <w:tcPr>
            <w:tcW w:w="1944" w:type="dxa"/>
            <w:shd w:val="clear" w:color="auto" w:fill="D9D9D9"/>
          </w:tcPr>
          <w:p w:rsidR="00EA1626" w:rsidRPr="00D03B20" w:rsidRDefault="00D03B20" w:rsidP="00E331C6">
            <w:pPr>
              <w:pStyle w:val="Listenabsatz"/>
              <w:numPr>
                <w:ilvl w:val="0"/>
                <w:numId w:val="22"/>
              </w:numPr>
              <w:spacing w:line="200" w:lineRule="exact"/>
              <w:ind w:left="398" w:hanging="284"/>
              <w:rPr>
                <w:rFonts w:eastAsia="Times New Roman" w:cs="Times New Roman"/>
                <w:b/>
                <w:color w:val="000000" w:themeColor="text1"/>
                <w:sz w:val="16"/>
                <w:lang w:eastAsia="de-DE"/>
              </w:rPr>
            </w:pPr>
            <w:r>
              <w:rPr>
                <w:rFonts w:eastAsia="Times New Roman" w:cs="Times New Roman"/>
                <w:b/>
                <w:color w:val="000000" w:themeColor="text1"/>
                <w:sz w:val="16"/>
                <w:lang w:eastAsia="de-DE"/>
              </w:rPr>
              <w:t>Ich beherrsche s</w:t>
            </w:r>
            <w:r w:rsidR="00EA1626" w:rsidRPr="00D03B20">
              <w:rPr>
                <w:rFonts w:eastAsia="Times New Roman" w:cs="Times New Roman"/>
                <w:b/>
                <w:color w:val="000000" w:themeColor="text1"/>
                <w:sz w:val="16"/>
                <w:lang w:eastAsia="de-DE"/>
              </w:rPr>
              <w:t>portartspezifische Techniken.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 xml:space="preserve">Ich kann die grundlegende Technik in </w:t>
            </w:r>
            <w:proofErr w:type="spellStart"/>
            <w:r w:rsidRPr="00D03B20">
              <w:rPr>
                <w:rFonts w:eastAsia="Times New Roman" w:cs="Times New Roman"/>
                <w:color w:val="000000" w:themeColor="text1"/>
                <w:sz w:val="16"/>
                <w:lang w:eastAsia="de-DE"/>
              </w:rPr>
              <w:t>Grobform</w:t>
            </w:r>
            <w:proofErr w:type="spellEnd"/>
            <w:r w:rsidRPr="00D03B20">
              <w:rPr>
                <w:rFonts w:eastAsia="Times New Roman" w:cs="Times New Roman"/>
                <w:color w:val="000000" w:themeColor="text1"/>
                <w:sz w:val="16"/>
                <w:lang w:eastAsia="de-DE"/>
              </w:rPr>
              <w:t xml:space="preserve"> b</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schreiben.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 xml:space="preserve">Ich kann die grundlegende Technik in </w:t>
            </w:r>
            <w:proofErr w:type="spellStart"/>
            <w:r w:rsidRPr="00D03B20">
              <w:rPr>
                <w:rFonts w:eastAsia="Times New Roman" w:cs="Times New Roman"/>
                <w:color w:val="000000" w:themeColor="text1"/>
                <w:sz w:val="16"/>
                <w:lang w:eastAsia="de-DE"/>
              </w:rPr>
              <w:t>Grobform</w:t>
            </w:r>
            <w:proofErr w:type="spellEnd"/>
            <w:r w:rsidRPr="00D03B20">
              <w:rPr>
                <w:rFonts w:eastAsia="Times New Roman" w:cs="Times New Roman"/>
                <w:color w:val="000000" w:themeColor="text1"/>
                <w:sz w:val="16"/>
                <w:lang w:eastAsia="de-DE"/>
              </w:rPr>
              <w:t xml:space="preserve"> a</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wenden.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einem Partner Hinweise zur</w:t>
            </w:r>
            <w:r w:rsidR="001F27DD">
              <w:rPr>
                <w:rFonts w:eastAsia="Times New Roman" w:cs="Times New Roman"/>
                <w:color w:val="000000" w:themeColor="text1"/>
                <w:sz w:val="16"/>
                <w:lang w:eastAsia="de-DE"/>
              </w:rPr>
              <w:t xml:space="preserve"> Verbesserung seiner Technik ge</w:t>
            </w:r>
            <w:r w:rsidRPr="00D03B20">
              <w:rPr>
                <w:rFonts w:eastAsia="Times New Roman" w:cs="Times New Roman"/>
                <w:color w:val="000000" w:themeColor="text1"/>
                <w:sz w:val="16"/>
                <w:lang w:eastAsia="de-DE"/>
              </w:rPr>
              <w:t>ben.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 xml:space="preserve">Ich kann die grundlegende Technik in verfeinerter </w:t>
            </w:r>
            <w:proofErr w:type="spellStart"/>
            <w:r w:rsidRPr="00D03B20">
              <w:rPr>
                <w:rFonts w:eastAsia="Times New Roman" w:cs="Times New Roman"/>
                <w:color w:val="000000" w:themeColor="text1"/>
                <w:sz w:val="16"/>
                <w:lang w:eastAsia="de-DE"/>
              </w:rPr>
              <w:t>Grobform</w:t>
            </w:r>
            <w:proofErr w:type="spellEnd"/>
            <w:r w:rsidRPr="00D03B20">
              <w:rPr>
                <w:rFonts w:eastAsia="Times New Roman" w:cs="Times New Roman"/>
                <w:color w:val="000000" w:themeColor="text1"/>
                <w:sz w:val="16"/>
                <w:lang w:eastAsia="de-DE"/>
              </w:rPr>
              <w:t xml:space="preserve"> in einer verei</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fachten Wettkampfsituation korrekt anwenden.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grundlegende Technik unter wettkampf-ähnlichen Bedingungen korrekt anwenden.</w:t>
            </w:r>
          </w:p>
        </w:tc>
        <w:tc>
          <w:tcPr>
            <w:tcW w:w="1944" w:type="dxa"/>
          </w:tcPr>
          <w:p w:rsidR="00EA1626" w:rsidRPr="00D03B20" w:rsidRDefault="00EA1626" w:rsidP="001F27D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grundlegende Technik je nach Wet</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kampfsituation variieren oder rhythmisieren</w:t>
            </w:r>
            <w:r w:rsidR="001F27DD">
              <w:rPr>
                <w:rFonts w:eastAsia="Times New Roman" w:cs="Times New Roman"/>
                <w:color w:val="000000" w:themeColor="text1"/>
                <w:sz w:val="16"/>
                <w:lang w:eastAsia="de-DE"/>
              </w:rPr>
              <w:t>.</w:t>
            </w:r>
          </w:p>
        </w:tc>
      </w:tr>
      <w:tr w:rsidR="00EA1626" w:rsidRPr="00DE4890" w:rsidTr="00D03B20">
        <w:trPr>
          <w:trHeight w:val="1507"/>
        </w:trPr>
        <w:tc>
          <w:tcPr>
            <w:tcW w:w="1944" w:type="dxa"/>
            <w:shd w:val="clear" w:color="auto" w:fill="D9D9D9"/>
          </w:tcPr>
          <w:p w:rsidR="00EA1626" w:rsidRPr="00D03B20" w:rsidRDefault="00EA1626" w:rsidP="00E331C6">
            <w:pPr>
              <w:pStyle w:val="Listenabsatz"/>
              <w:numPr>
                <w:ilvl w:val="0"/>
                <w:numId w:val="22"/>
              </w:numPr>
              <w:spacing w:line="200" w:lineRule="exact"/>
              <w:ind w:left="398" w:hanging="284"/>
              <w:rPr>
                <w:rFonts w:eastAsia="Times New Roman" w:cs="Times New Roman"/>
                <w:b/>
                <w:color w:val="000000" w:themeColor="text1"/>
                <w:sz w:val="16"/>
                <w:lang w:eastAsia="de-DE"/>
              </w:rPr>
            </w:pPr>
            <w:r w:rsidRPr="00D03B20">
              <w:rPr>
                <w:rFonts w:eastAsia="Times New Roman" w:cs="Times New Roman"/>
                <w:b/>
                <w:color w:val="000000" w:themeColor="text1"/>
                <w:sz w:val="16"/>
                <w:lang w:eastAsia="de-DE"/>
              </w:rPr>
              <w:t>Ich beherrsch</w:t>
            </w:r>
            <w:r w:rsidR="00E61D30">
              <w:rPr>
                <w:rFonts w:eastAsia="Times New Roman" w:cs="Times New Roman"/>
                <w:b/>
                <w:color w:val="000000" w:themeColor="text1"/>
                <w:sz w:val="16"/>
                <w:lang w:eastAsia="de-DE"/>
              </w:rPr>
              <w:t>e die Umsetzung spieler</w:t>
            </w:r>
            <w:r w:rsidR="00E61D30">
              <w:rPr>
                <w:rFonts w:eastAsia="Times New Roman" w:cs="Times New Roman"/>
                <w:b/>
                <w:color w:val="000000" w:themeColor="text1"/>
                <w:sz w:val="16"/>
                <w:lang w:eastAsia="de-DE"/>
              </w:rPr>
              <w:t>i</w:t>
            </w:r>
            <w:r w:rsidR="00E61D30">
              <w:rPr>
                <w:rFonts w:eastAsia="Times New Roman" w:cs="Times New Roman"/>
                <w:b/>
                <w:color w:val="000000" w:themeColor="text1"/>
                <w:sz w:val="16"/>
                <w:lang w:eastAsia="de-DE"/>
              </w:rPr>
              <w:t>scher und taktischer Elemente einer Sportart</w:t>
            </w:r>
            <w:r w:rsidR="001F27DD">
              <w:rPr>
                <w:rFonts w:eastAsia="Times New Roman" w:cs="Times New Roman"/>
                <w:b/>
                <w:color w:val="000000" w:themeColor="text1"/>
                <w:sz w:val="16"/>
                <w:lang w:eastAsia="de-DE"/>
              </w:rPr>
              <w:t>.</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 xml:space="preserve">Ich kann die Spielidee </w:t>
            </w:r>
            <w:proofErr w:type="spellStart"/>
            <w:r w:rsidRPr="00D03B20">
              <w:rPr>
                <w:rFonts w:eastAsia="Times New Roman" w:cs="Times New Roman"/>
                <w:color w:val="000000" w:themeColor="text1"/>
                <w:sz w:val="16"/>
                <w:lang w:eastAsia="de-DE"/>
              </w:rPr>
              <w:t>be</w:t>
            </w:r>
            <w:proofErr w:type="spellEnd"/>
            <w:r w:rsidRPr="00D03B20">
              <w:rPr>
                <w:rFonts w:eastAsia="Times New Roman" w:cs="Times New Roman"/>
                <w:color w:val="000000" w:themeColor="text1"/>
                <w:sz w:val="16"/>
                <w:lang w:eastAsia="de-DE"/>
              </w:rPr>
              <w:t>-schreiben und einem Mi</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schüler erklären.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mit anderen Mi</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spielern die grundlegenden Techniken der Sportart anwenden, um Teile der Spielidee umzusetzen.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grundlegende taktische Positionen ei</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nehmen und die damit verbundenen Funktionen ansatzweise übernehmen.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taktische Grund-elemente in vereinfachten Wettkampfsituationen anwenden.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taktische Grund-elemente unter wett-kampfähnlichen Bedingu</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gen korrekt anwenden und meine Mitspieler situat</w:t>
            </w:r>
            <w:r w:rsidRPr="00D03B20">
              <w:rPr>
                <w:rFonts w:eastAsia="Times New Roman" w:cs="Times New Roman"/>
                <w:color w:val="000000" w:themeColor="text1"/>
                <w:sz w:val="16"/>
                <w:lang w:eastAsia="de-DE"/>
              </w:rPr>
              <w:t>i</w:t>
            </w:r>
            <w:r w:rsidRPr="00D03B20">
              <w:rPr>
                <w:rFonts w:eastAsia="Times New Roman" w:cs="Times New Roman"/>
                <w:color w:val="000000" w:themeColor="text1"/>
                <w:sz w:val="16"/>
                <w:lang w:eastAsia="de-DE"/>
              </w:rPr>
              <w:t>onsangemessen einsetzen.</w:t>
            </w:r>
          </w:p>
        </w:tc>
        <w:tc>
          <w:tcPr>
            <w:tcW w:w="1944" w:type="dxa"/>
          </w:tcPr>
          <w:p w:rsidR="00EA1626" w:rsidRPr="00D03B20" w:rsidRDefault="00EA1626" w:rsidP="00C14B1F">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Spielidee situationsangemessen unter Wettkampfbedingu</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gen variieren und taktisch auf den Gegner oder aktue</w:t>
            </w:r>
            <w:r w:rsidRPr="00D03B20">
              <w:rPr>
                <w:rFonts w:eastAsia="Times New Roman" w:cs="Times New Roman"/>
                <w:color w:val="000000" w:themeColor="text1"/>
                <w:sz w:val="16"/>
                <w:lang w:eastAsia="de-DE"/>
              </w:rPr>
              <w:t>l</w:t>
            </w:r>
            <w:r w:rsidRPr="00D03B20">
              <w:rPr>
                <w:rFonts w:eastAsia="Times New Roman" w:cs="Times New Roman"/>
                <w:color w:val="000000" w:themeColor="text1"/>
                <w:sz w:val="16"/>
                <w:lang w:eastAsia="de-DE"/>
              </w:rPr>
              <w:t>le Spielsituationen reagi</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ren.</w:t>
            </w:r>
          </w:p>
        </w:tc>
      </w:tr>
      <w:tr w:rsidR="00EA1626" w:rsidRPr="00DE4890" w:rsidTr="00EA1626">
        <w:trPr>
          <w:trHeight w:val="567"/>
        </w:trPr>
        <w:tc>
          <w:tcPr>
            <w:tcW w:w="1944" w:type="dxa"/>
            <w:shd w:val="clear" w:color="auto" w:fill="D9D9D9"/>
          </w:tcPr>
          <w:p w:rsidR="00EA1626" w:rsidRPr="00D03B20" w:rsidRDefault="00EA1626" w:rsidP="00E331C6">
            <w:pPr>
              <w:pStyle w:val="Listenabsatz"/>
              <w:numPr>
                <w:ilvl w:val="0"/>
                <w:numId w:val="22"/>
              </w:numPr>
              <w:spacing w:line="200" w:lineRule="exact"/>
              <w:ind w:left="398" w:hanging="284"/>
              <w:rPr>
                <w:rFonts w:eastAsia="Times New Roman" w:cs="Times New Roman"/>
                <w:b/>
                <w:color w:val="000000" w:themeColor="text1"/>
                <w:sz w:val="16"/>
                <w:lang w:eastAsia="de-DE"/>
              </w:rPr>
            </w:pPr>
            <w:r w:rsidRPr="00D03B20">
              <w:rPr>
                <w:rFonts w:eastAsia="Times New Roman" w:cs="Times New Roman"/>
                <w:b/>
                <w:color w:val="000000" w:themeColor="text1"/>
                <w:sz w:val="16"/>
                <w:lang w:eastAsia="de-DE"/>
              </w:rPr>
              <w:t>Ich kann eine Spor</w:t>
            </w:r>
            <w:r w:rsidRPr="00D03B20">
              <w:rPr>
                <w:rFonts w:eastAsia="Times New Roman" w:cs="Times New Roman"/>
                <w:b/>
                <w:color w:val="000000" w:themeColor="text1"/>
                <w:sz w:val="16"/>
                <w:lang w:eastAsia="de-DE"/>
              </w:rPr>
              <w:t>t</w:t>
            </w:r>
            <w:r w:rsidRPr="00D03B20">
              <w:rPr>
                <w:rFonts w:eastAsia="Times New Roman" w:cs="Times New Roman"/>
                <w:b/>
                <w:color w:val="000000" w:themeColor="text1"/>
                <w:sz w:val="16"/>
                <w:lang w:eastAsia="de-DE"/>
              </w:rPr>
              <w:t>art regelgerecht au</w:t>
            </w:r>
            <w:r w:rsidRPr="00D03B20">
              <w:rPr>
                <w:rFonts w:eastAsia="Times New Roman" w:cs="Times New Roman"/>
                <w:b/>
                <w:color w:val="000000" w:themeColor="text1"/>
                <w:sz w:val="16"/>
                <w:lang w:eastAsia="de-DE"/>
              </w:rPr>
              <w:t>s</w:t>
            </w:r>
            <w:r w:rsidRPr="00D03B20">
              <w:rPr>
                <w:rFonts w:eastAsia="Times New Roman" w:cs="Times New Roman"/>
                <w:b/>
                <w:color w:val="000000" w:themeColor="text1"/>
                <w:sz w:val="16"/>
                <w:lang w:eastAsia="de-DE"/>
              </w:rPr>
              <w:t>führen bzw. als Schiedsrichter ei</w:t>
            </w:r>
            <w:r w:rsidRPr="00D03B20">
              <w:rPr>
                <w:rFonts w:eastAsia="Times New Roman" w:cs="Times New Roman"/>
                <w:b/>
                <w:color w:val="000000" w:themeColor="text1"/>
                <w:sz w:val="16"/>
                <w:lang w:eastAsia="de-DE"/>
              </w:rPr>
              <w:t>n</w:t>
            </w:r>
            <w:r w:rsidRPr="00D03B20">
              <w:rPr>
                <w:rFonts w:eastAsia="Times New Roman" w:cs="Times New Roman"/>
                <w:b/>
                <w:color w:val="000000" w:themeColor="text1"/>
                <w:sz w:val="16"/>
                <w:lang w:eastAsia="de-DE"/>
              </w:rPr>
              <w:t>gesetzt werden.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wichtigsten Regeln der Sportart bene</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nen und einem Mitschüler erklären. Ich kann mich den Erfordernissen  der Sportart entsprechend kleiden.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Regeln (auch vereinfachte Regeln) bei der Ausübung der Sportart korrekt anwenden.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einem Partner Hinweise zur Verbesserung seines Regelverhaltens geben.</w:t>
            </w:r>
          </w:p>
        </w:tc>
        <w:tc>
          <w:tcPr>
            <w:tcW w:w="1944" w:type="dxa"/>
          </w:tcPr>
          <w:p w:rsidR="00EA1626" w:rsidRPr="00D03B20" w:rsidRDefault="00EA1626" w:rsidP="00C14B1F">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in vereinfachten Wettkampfsituationen Regeln (auch vereinfachte Regeln) einhalten.</w:t>
            </w:r>
          </w:p>
        </w:tc>
        <w:tc>
          <w:tcPr>
            <w:tcW w:w="1944" w:type="dxa"/>
          </w:tcPr>
          <w:p w:rsidR="00EA1626" w:rsidRPr="00D03B20" w:rsidRDefault="00EA1626" w:rsidP="00C14B1F">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als Schiedsrichter in vereinfachten Wet</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 xml:space="preserve">kampfsituationen </w:t>
            </w:r>
            <w:proofErr w:type="spellStart"/>
            <w:r w:rsidRPr="00D03B20">
              <w:rPr>
                <w:rFonts w:eastAsia="Times New Roman" w:cs="Times New Roman"/>
                <w:color w:val="000000" w:themeColor="text1"/>
                <w:sz w:val="16"/>
                <w:lang w:eastAsia="de-DE"/>
              </w:rPr>
              <w:t>einge</w:t>
            </w:r>
            <w:proofErr w:type="spellEnd"/>
            <w:r w:rsidRPr="00D03B20">
              <w:rPr>
                <w:rFonts w:eastAsia="Times New Roman" w:cs="Times New Roman"/>
                <w:color w:val="000000" w:themeColor="text1"/>
                <w:sz w:val="16"/>
                <w:lang w:eastAsia="de-DE"/>
              </w:rPr>
              <w:t>-setzt werden und die R</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geleinhaltung einfordern.</w:t>
            </w:r>
          </w:p>
        </w:tc>
        <w:tc>
          <w:tcPr>
            <w:tcW w:w="1944" w:type="dxa"/>
          </w:tcPr>
          <w:p w:rsidR="00EA1626" w:rsidRPr="00D03B20" w:rsidRDefault="00EA1626" w:rsidP="001F27D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unter Wet</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kampfsituationen Spielr</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geln einhalten und ebenso als Schiedsrichter ei</w:t>
            </w:r>
            <w:r w:rsidR="001F27DD">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g</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setzt werden und die R</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geleinhaltung einfordern.</w:t>
            </w:r>
          </w:p>
        </w:tc>
      </w:tr>
      <w:tr w:rsidR="00EA1626" w:rsidRPr="00DE4890" w:rsidTr="00EA1626">
        <w:trPr>
          <w:trHeight w:val="567"/>
        </w:trPr>
        <w:tc>
          <w:tcPr>
            <w:tcW w:w="1944" w:type="dxa"/>
            <w:shd w:val="clear" w:color="auto" w:fill="D9D9D9"/>
          </w:tcPr>
          <w:p w:rsidR="00EA1626" w:rsidRPr="00D03B20" w:rsidRDefault="00EA1626" w:rsidP="00E331C6">
            <w:pPr>
              <w:pStyle w:val="Listenabsatz"/>
              <w:numPr>
                <w:ilvl w:val="0"/>
                <w:numId w:val="22"/>
              </w:numPr>
              <w:spacing w:line="200" w:lineRule="exact"/>
              <w:ind w:left="398" w:hanging="284"/>
              <w:rPr>
                <w:rFonts w:eastAsia="Times New Roman" w:cs="Times New Roman"/>
                <w:b/>
                <w:color w:val="000000" w:themeColor="text1"/>
                <w:sz w:val="16"/>
                <w:lang w:eastAsia="de-DE"/>
              </w:rPr>
            </w:pPr>
            <w:r w:rsidRPr="00D03B20">
              <w:rPr>
                <w:rFonts w:eastAsia="Times New Roman" w:cs="Times New Roman"/>
                <w:b/>
                <w:color w:val="000000" w:themeColor="text1"/>
                <w:sz w:val="16"/>
                <w:lang w:eastAsia="de-DE"/>
              </w:rPr>
              <w:t>Ich kann mit Mi</w:t>
            </w:r>
            <w:r w:rsidRPr="00D03B20">
              <w:rPr>
                <w:rFonts w:eastAsia="Times New Roman" w:cs="Times New Roman"/>
                <w:b/>
                <w:color w:val="000000" w:themeColor="text1"/>
                <w:sz w:val="16"/>
                <w:lang w:eastAsia="de-DE"/>
              </w:rPr>
              <w:t>t</w:t>
            </w:r>
            <w:r w:rsidRPr="00D03B20">
              <w:rPr>
                <w:rFonts w:eastAsia="Times New Roman" w:cs="Times New Roman"/>
                <w:b/>
                <w:color w:val="000000" w:themeColor="text1"/>
                <w:sz w:val="16"/>
                <w:lang w:eastAsia="de-DE"/>
              </w:rPr>
              <w:t>schülern gemeins</w:t>
            </w:r>
            <w:r w:rsidRPr="00D03B20">
              <w:rPr>
                <w:rFonts w:eastAsia="Times New Roman" w:cs="Times New Roman"/>
                <w:b/>
                <w:color w:val="000000" w:themeColor="text1"/>
                <w:sz w:val="16"/>
                <w:lang w:eastAsia="de-DE"/>
              </w:rPr>
              <w:t>a</w:t>
            </w:r>
            <w:r w:rsidRPr="00D03B20">
              <w:rPr>
                <w:rFonts w:eastAsia="Times New Roman" w:cs="Times New Roman"/>
                <w:b/>
                <w:color w:val="000000" w:themeColor="text1"/>
                <w:sz w:val="16"/>
                <w:lang w:eastAsia="de-DE"/>
              </w:rPr>
              <w:t>me  Lösungen finden und umsetzen.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mich auf eine Spielidee, einen Partner und auf eine neue Situation einlassen.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mit anderen k</w:t>
            </w:r>
            <w:r w:rsidRPr="00D03B20">
              <w:rPr>
                <w:rFonts w:eastAsia="Times New Roman" w:cs="Times New Roman"/>
                <w:color w:val="000000" w:themeColor="text1"/>
                <w:sz w:val="16"/>
                <w:lang w:eastAsia="de-DE"/>
              </w:rPr>
              <w:t>o</w:t>
            </w:r>
            <w:r w:rsidRPr="00D03B20">
              <w:rPr>
                <w:rFonts w:eastAsia="Times New Roman" w:cs="Times New Roman"/>
                <w:color w:val="000000" w:themeColor="text1"/>
                <w:sz w:val="16"/>
                <w:lang w:eastAsia="de-DE"/>
              </w:rPr>
              <w:t>operieren, mich auf ein strukturiertes Vorgehen mit meinen Mitschülern einigen und mit diesen nach Bedarf Sportgeräte auf/-abbauen.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meine Ideen mit den Ideen meiner Mitsch</w:t>
            </w:r>
            <w:r w:rsidRPr="00D03B20">
              <w:rPr>
                <w:rFonts w:eastAsia="Times New Roman" w:cs="Times New Roman"/>
                <w:color w:val="000000" w:themeColor="text1"/>
                <w:sz w:val="16"/>
                <w:lang w:eastAsia="de-DE"/>
              </w:rPr>
              <w:t>ü</w:t>
            </w:r>
            <w:r w:rsidRPr="00D03B20">
              <w:rPr>
                <w:rFonts w:eastAsia="Times New Roman" w:cs="Times New Roman"/>
                <w:color w:val="000000" w:themeColor="text1"/>
                <w:sz w:val="16"/>
                <w:lang w:eastAsia="de-DE"/>
              </w:rPr>
              <w:t>ler verknüpfen und dadurch kooperative Teamaufgaben bewältigen.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mich selber z</w:t>
            </w:r>
            <w:r w:rsidRPr="00D03B20">
              <w:rPr>
                <w:rFonts w:eastAsia="Times New Roman" w:cs="Times New Roman"/>
                <w:color w:val="000000" w:themeColor="text1"/>
                <w:sz w:val="16"/>
                <w:lang w:eastAsia="de-DE"/>
              </w:rPr>
              <w:t>u</w:t>
            </w:r>
            <w:r w:rsidRPr="00D03B20">
              <w:rPr>
                <w:rFonts w:eastAsia="Times New Roman" w:cs="Times New Roman"/>
                <w:color w:val="000000" w:themeColor="text1"/>
                <w:sz w:val="16"/>
                <w:lang w:eastAsia="de-DE"/>
              </w:rPr>
              <w:t>gunsten der Gruppe z</w:t>
            </w:r>
            <w:r w:rsidRPr="00D03B20">
              <w:rPr>
                <w:rFonts w:eastAsia="Times New Roman" w:cs="Times New Roman"/>
                <w:color w:val="000000" w:themeColor="text1"/>
                <w:sz w:val="16"/>
                <w:lang w:eastAsia="de-DE"/>
              </w:rPr>
              <w:t>u</w:t>
            </w:r>
            <w:r w:rsidRPr="00D03B20">
              <w:rPr>
                <w:rFonts w:eastAsia="Times New Roman" w:cs="Times New Roman"/>
                <w:color w:val="000000" w:themeColor="text1"/>
                <w:sz w:val="16"/>
                <w:lang w:eastAsia="de-DE"/>
              </w:rPr>
              <w:t>rücknehmen und einen Strategiewechsel vorschl</w:t>
            </w:r>
            <w:r w:rsidRPr="00D03B20">
              <w:rPr>
                <w:rFonts w:eastAsia="Times New Roman" w:cs="Times New Roman"/>
                <w:color w:val="000000" w:themeColor="text1"/>
                <w:sz w:val="16"/>
                <w:lang w:eastAsia="de-DE"/>
              </w:rPr>
              <w:t>a</w:t>
            </w:r>
            <w:r w:rsidRPr="00D03B20">
              <w:rPr>
                <w:rFonts w:eastAsia="Times New Roman" w:cs="Times New Roman"/>
                <w:color w:val="000000" w:themeColor="text1"/>
                <w:sz w:val="16"/>
                <w:lang w:eastAsia="de-DE"/>
              </w:rPr>
              <w:t>gen bzw. mittragen.</w:t>
            </w:r>
          </w:p>
        </w:tc>
        <w:tc>
          <w:tcPr>
            <w:tcW w:w="1944" w:type="dxa"/>
          </w:tcPr>
          <w:p w:rsidR="00EA1626" w:rsidRPr="00D03B20" w:rsidRDefault="00EA1626" w:rsidP="00C14B1F">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schwächere Mi</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schüler unterstützen und in die Gruppe integrieren, um zum Gruppenerfolg zu kommen.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Aufgaben im Team strukturiert abarbeiten und zu einem positiven Ergebnis bringen.</w:t>
            </w: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1975"/>
        <w:gridCol w:w="3044"/>
        <w:gridCol w:w="1179"/>
        <w:gridCol w:w="1179"/>
      </w:tblGrid>
      <w:tr w:rsidR="007D640F" w:rsidRPr="006D573E" w:rsidTr="007D640F">
        <w:trPr>
          <w:trHeight w:val="547"/>
        </w:trPr>
        <w:tc>
          <w:tcPr>
            <w:tcW w:w="2268" w:type="dxa"/>
            <w:shd w:val="clear" w:color="auto" w:fill="D9D9D9"/>
            <w:hideMark/>
          </w:tcPr>
          <w:p w:rsidR="007D640F" w:rsidRPr="00B6762A" w:rsidRDefault="007D640F" w:rsidP="007D640F">
            <w:pPr>
              <w:pStyle w:val="Tabelle6pt"/>
            </w:pPr>
            <w:r w:rsidRPr="00B6762A">
              <w:lastRenderedPageBreak/>
              <w:t>Fach</w:t>
            </w:r>
          </w:p>
          <w:p w:rsidR="007D640F" w:rsidRPr="00B6762A" w:rsidRDefault="00FF39CB" w:rsidP="00FF39CB">
            <w:pPr>
              <w:pStyle w:val="TabelleKopflinks"/>
            </w:pPr>
            <w:r>
              <w:t>Sport</w:t>
            </w:r>
          </w:p>
        </w:tc>
        <w:tc>
          <w:tcPr>
            <w:tcW w:w="5019" w:type="dxa"/>
            <w:gridSpan w:val="2"/>
            <w:shd w:val="clear" w:color="auto" w:fill="D9D9D9"/>
            <w:hideMark/>
          </w:tcPr>
          <w:p w:rsidR="007D640F" w:rsidRPr="00B6762A" w:rsidRDefault="007D640F" w:rsidP="007D640F">
            <w:pPr>
              <w:pStyle w:val="Tabelle6pt"/>
            </w:pPr>
            <w:r w:rsidRPr="00B6762A">
              <w:t>Kompetenzbereich/Leitidee</w:t>
            </w:r>
          </w:p>
          <w:p w:rsidR="007D640F" w:rsidRPr="00B6762A" w:rsidRDefault="00FF39CB" w:rsidP="007D640F">
            <w:pPr>
              <w:pStyle w:val="TabelleKopflinks"/>
            </w:pPr>
            <w:r>
              <w:t>Kooperative Spiele</w:t>
            </w:r>
          </w:p>
        </w:tc>
        <w:tc>
          <w:tcPr>
            <w:tcW w:w="1179" w:type="dxa"/>
            <w:shd w:val="clear" w:color="auto" w:fill="D9D9D9"/>
            <w:hideMark/>
          </w:tcPr>
          <w:p w:rsidR="007D640F" w:rsidRPr="00B6762A" w:rsidRDefault="007D640F" w:rsidP="007D640F">
            <w:pPr>
              <w:pStyle w:val="Tabelle6pt"/>
            </w:pPr>
            <w:r w:rsidRPr="00B6762A">
              <w:t>Lernfortschritt</w:t>
            </w:r>
          </w:p>
          <w:p w:rsidR="007D640F" w:rsidRPr="00B6762A" w:rsidRDefault="007D640F" w:rsidP="007D640F">
            <w:pPr>
              <w:pStyle w:val="TabelleKopflinks"/>
            </w:pPr>
            <w:r>
              <w:t>LFS 1</w:t>
            </w:r>
            <w:r w:rsidR="00FF39CB">
              <w:t>-6</w:t>
            </w:r>
          </w:p>
        </w:tc>
        <w:tc>
          <w:tcPr>
            <w:tcW w:w="1179" w:type="dxa"/>
            <w:shd w:val="clear" w:color="auto" w:fill="D9D9D9"/>
            <w:hideMark/>
          </w:tcPr>
          <w:p w:rsidR="007D640F" w:rsidRPr="00B6762A" w:rsidRDefault="007D640F" w:rsidP="007D640F">
            <w:pPr>
              <w:pStyle w:val="Tabelle6pt"/>
            </w:pPr>
            <w:r w:rsidRPr="00B6762A">
              <w:t>Lernwegeliste</w:t>
            </w:r>
          </w:p>
          <w:p w:rsidR="007D640F" w:rsidRPr="00B6762A" w:rsidRDefault="00FF39CB" w:rsidP="00180115">
            <w:pPr>
              <w:pStyle w:val="TabelleKopflinks"/>
            </w:pPr>
            <w:r>
              <w:t>S</w:t>
            </w:r>
            <w:r w:rsidR="00180115">
              <w:t>p</w:t>
            </w:r>
            <w:r>
              <w:t>4</w:t>
            </w:r>
          </w:p>
        </w:tc>
      </w:tr>
      <w:tr w:rsidR="007D640F" w:rsidRPr="006D573E" w:rsidTr="007D640F">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D640F" w:rsidRPr="00B6762A" w:rsidRDefault="007D640F" w:rsidP="007D640F">
            <w:pPr>
              <w:pStyle w:val="Tabelle6pt"/>
            </w:pPr>
            <w:r w:rsidRPr="00B6762A">
              <w:t>Kompetenz</w:t>
            </w:r>
          </w:p>
          <w:p w:rsidR="00FF39CB" w:rsidRDefault="00FF39CB" w:rsidP="00FF39CB">
            <w:pPr>
              <w:pStyle w:val="Kopf8ptafz"/>
              <w:numPr>
                <w:ilvl w:val="0"/>
                <w:numId w:val="6"/>
              </w:numPr>
            </w:pPr>
            <w:r>
              <w:t>Kommunikation</w:t>
            </w:r>
          </w:p>
          <w:p w:rsidR="00FF39CB" w:rsidRDefault="00FF39CB" w:rsidP="00FF39CB">
            <w:pPr>
              <w:pStyle w:val="Kopf8ptafz"/>
              <w:numPr>
                <w:ilvl w:val="0"/>
                <w:numId w:val="6"/>
              </w:numPr>
            </w:pPr>
            <w:r>
              <w:t>Kooperation</w:t>
            </w:r>
          </w:p>
          <w:p w:rsidR="00FF39CB" w:rsidRDefault="00FF39CB" w:rsidP="00FF39CB">
            <w:pPr>
              <w:pStyle w:val="Kopf8ptafz"/>
              <w:numPr>
                <w:ilvl w:val="0"/>
                <w:numId w:val="6"/>
              </w:numPr>
            </w:pPr>
            <w:r>
              <w:t>Arbeitsweise</w:t>
            </w:r>
          </w:p>
          <w:p w:rsidR="00FF39CB" w:rsidRDefault="00FF39CB" w:rsidP="00FF39CB">
            <w:pPr>
              <w:pStyle w:val="Kopf8ptafz"/>
              <w:numPr>
                <w:ilvl w:val="0"/>
                <w:numId w:val="6"/>
              </w:numPr>
            </w:pPr>
            <w:r>
              <w:t>Verantwortungsbewusstsein</w:t>
            </w:r>
          </w:p>
          <w:p w:rsidR="00FF39CB" w:rsidRPr="00B6762A" w:rsidRDefault="00FF39CB" w:rsidP="00FF39CB">
            <w:pPr>
              <w:pStyle w:val="Kopf8ptafz"/>
              <w:numPr>
                <w:ilvl w:val="0"/>
                <w:numId w:val="6"/>
              </w:numPr>
            </w:pPr>
            <w:r>
              <w:t>Selbststeuerung</w:t>
            </w:r>
          </w:p>
          <w:p w:rsidR="007D640F" w:rsidRPr="00B6762A" w:rsidRDefault="007D640F" w:rsidP="007D640F">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D640F" w:rsidRPr="00B6762A" w:rsidRDefault="007D640F" w:rsidP="007D640F">
            <w:pPr>
              <w:pStyle w:val="Tabelle6pt"/>
            </w:pPr>
            <w:r w:rsidRPr="00B6762A">
              <w:t>Was Sie schon können sollten</w:t>
            </w:r>
          </w:p>
          <w:p w:rsidR="007D640F" w:rsidRPr="00B6762A" w:rsidRDefault="007D640F" w:rsidP="00E2072F">
            <w:pPr>
              <w:pStyle w:val="Kopf8ptafz"/>
              <w:ind w:left="227"/>
            </w:pPr>
          </w:p>
        </w:tc>
      </w:tr>
      <w:tr w:rsidR="007D640F" w:rsidRPr="006D573E" w:rsidTr="007D640F">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7D640F" w:rsidRPr="00B6762A" w:rsidRDefault="007D640F" w:rsidP="007D640F">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7D640F" w:rsidRPr="00B6762A" w:rsidRDefault="007D640F" w:rsidP="007D640F">
            <w:pPr>
              <w:pStyle w:val="Tabelle6pt"/>
            </w:pPr>
            <w:r w:rsidRPr="00B6762A">
              <w:t>Wofür Sie das benötigen</w:t>
            </w:r>
          </w:p>
          <w:p w:rsidR="007D640F" w:rsidRPr="00B6762A" w:rsidRDefault="007D640F" w:rsidP="00E2072F">
            <w:pPr>
              <w:pStyle w:val="Kopf8ptafz"/>
              <w:ind w:left="227"/>
            </w:pPr>
          </w:p>
        </w:tc>
      </w:tr>
      <w:tr w:rsidR="007D640F" w:rsidRPr="006D573E" w:rsidTr="007D640F">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D640F" w:rsidRPr="00B6762A" w:rsidRDefault="007D640F" w:rsidP="007D640F"/>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D640F" w:rsidRPr="00B6762A" w:rsidRDefault="007D640F" w:rsidP="007D640F">
            <w:pPr>
              <w:pStyle w:val="Tabelle6pt"/>
            </w:pPr>
            <w:r w:rsidRPr="00B6762A">
              <w:t>Wie Sie Ihr Können prüfen können</w:t>
            </w:r>
          </w:p>
          <w:p w:rsidR="007D640F" w:rsidRPr="00B6762A" w:rsidRDefault="007D640F" w:rsidP="00E2072F">
            <w:pPr>
              <w:pStyle w:val="Kopf8ptafz"/>
              <w:ind w:left="227"/>
            </w:pPr>
          </w:p>
        </w:tc>
      </w:tr>
    </w:tbl>
    <w:p w:rsidR="00D34A82" w:rsidRPr="00DE4890" w:rsidRDefault="008E2D1B" w:rsidP="00F41C18">
      <w:pPr>
        <w:pStyle w:val="berschrift1"/>
        <w:rPr>
          <w:rStyle w:val="Hervorhebung"/>
          <w:i w:val="0"/>
          <w:iCs w:val="0"/>
        </w:rPr>
      </w:pPr>
      <w:r w:rsidRPr="00DE4890">
        <w:rPr>
          <w:rStyle w:val="Hervorhebung"/>
          <w:i w:val="0"/>
          <w:iCs w:val="0"/>
        </w:rPr>
        <w:t>Lernwegeliste</w:t>
      </w:r>
      <w:r w:rsidR="009373BD" w:rsidRPr="00F41C18">
        <w:rPr>
          <w:rStyle w:val="Hervorhebung"/>
        </w:rPr>
        <w:t xml:space="preserve"> </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F7272" w:rsidRPr="00DE4890" w:rsidTr="00BF7272">
        <w:tc>
          <w:tcPr>
            <w:tcW w:w="4242" w:type="dxa"/>
            <w:gridSpan w:val="3"/>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2"/>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F7272" w:rsidRPr="00DE4890" w:rsidRDefault="00BF7272" w:rsidP="001B4C23">
            <w:pPr>
              <w:pStyle w:val="TabelleKopfmitte"/>
            </w:pPr>
            <w:r w:rsidRPr="00DE4890">
              <w:t>Ergänzungen</w:t>
            </w:r>
          </w:p>
        </w:tc>
      </w:tr>
      <w:tr w:rsidR="00C6264D" w:rsidRPr="00DE4890" w:rsidTr="00EA098D">
        <w:trPr>
          <w:trHeight w:val="1178"/>
        </w:trPr>
        <w:tc>
          <w:tcPr>
            <w:tcW w:w="426" w:type="dxa"/>
            <w:shd w:val="clear" w:color="auto" w:fill="auto"/>
            <w:textDirection w:val="btLr"/>
          </w:tcPr>
          <w:p w:rsidR="00C6264D" w:rsidRPr="00DE4890" w:rsidRDefault="00C6264D" w:rsidP="00B40D1D">
            <w:pPr>
              <w:pStyle w:val="TabelleKopflinks"/>
              <w:jc w:val="center"/>
            </w:pPr>
            <w:r>
              <w:t>Informieren</w:t>
            </w:r>
          </w:p>
        </w:tc>
        <w:tc>
          <w:tcPr>
            <w:tcW w:w="3402" w:type="dxa"/>
            <w:shd w:val="clear" w:color="auto" w:fill="auto"/>
          </w:tcPr>
          <w:p w:rsidR="00C6264D" w:rsidRPr="00DE4890" w:rsidRDefault="00CE2EB6" w:rsidP="00241372">
            <w:pPr>
              <w:pStyle w:val="Textkrperlinks"/>
            </w:pPr>
            <w:r>
              <w:t>Ich kann mich über das Spiel</w:t>
            </w:r>
            <w:r w:rsidR="00E74432">
              <w:t>/die Spiele</w:t>
            </w:r>
            <w:r>
              <w:t xml:space="preserve"> informieren.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Default="000939EB" w:rsidP="000939EB">
            <w:pPr>
              <w:pStyle w:val="Textkrper"/>
            </w:pPr>
            <w:r>
              <w:t>Kooperatives Seilspringen</w:t>
            </w:r>
          </w:p>
          <w:p w:rsidR="000939EB" w:rsidRDefault="000939EB" w:rsidP="000939EB">
            <w:pPr>
              <w:pStyle w:val="Textkrper"/>
            </w:pPr>
            <w:r>
              <w:t>Kooperatives Zopfflechten</w:t>
            </w:r>
          </w:p>
          <w:p w:rsidR="000939EB" w:rsidRDefault="000939EB" w:rsidP="000939EB">
            <w:pPr>
              <w:pStyle w:val="Textkrper"/>
            </w:pPr>
            <w:r>
              <w:t>Kooperativer Weg durch das Labyrinth</w:t>
            </w:r>
          </w:p>
          <w:p w:rsidR="000939EB" w:rsidRPr="00DE4890" w:rsidRDefault="000939EB" w:rsidP="000939EB">
            <w:pPr>
              <w:pStyle w:val="Textkrper"/>
            </w:pPr>
            <w:r>
              <w:t>Schneller Ball</w:t>
            </w:r>
          </w:p>
        </w:tc>
        <w:tc>
          <w:tcPr>
            <w:tcW w:w="425" w:type="dxa"/>
            <w:shd w:val="clear" w:color="auto" w:fill="auto"/>
          </w:tcPr>
          <w:p w:rsidR="00C6264D" w:rsidRPr="00DE4890" w:rsidRDefault="00C6264D" w:rsidP="001B4C23">
            <w:pPr>
              <w:pStyle w:val="Textkrpermitte"/>
            </w:pPr>
            <w:r w:rsidRPr="00DE4890">
              <w:t>A-C</w:t>
            </w:r>
          </w:p>
        </w:tc>
        <w:tc>
          <w:tcPr>
            <w:tcW w:w="1707" w:type="dxa"/>
            <w:shd w:val="clear" w:color="auto" w:fill="auto"/>
          </w:tcPr>
          <w:p w:rsidR="00C6264D" w:rsidRDefault="00E2072F" w:rsidP="001B4C23">
            <w:pPr>
              <w:pStyle w:val="Textkrper"/>
            </w:pPr>
            <w:r>
              <w:t>Sp</w:t>
            </w:r>
            <w:r w:rsidR="00180115">
              <w:t>4.</w:t>
            </w:r>
            <w:r>
              <w:t>0</w:t>
            </w:r>
            <w:r w:rsidR="00180115">
              <w:t>1-6.</w:t>
            </w:r>
            <w:r w:rsidR="00A33E0D" w:rsidRPr="00B51DE9">
              <w:t>01</w:t>
            </w:r>
          </w:p>
          <w:p w:rsidR="00A33E0D" w:rsidRDefault="00E2072F" w:rsidP="001B4C23">
            <w:pPr>
              <w:pStyle w:val="Textkrper"/>
            </w:pPr>
            <w:r>
              <w:t>Sp</w:t>
            </w:r>
            <w:r w:rsidR="00180115">
              <w:t>4.</w:t>
            </w:r>
            <w:r>
              <w:t>0</w:t>
            </w:r>
            <w:r w:rsidR="00180115">
              <w:t>1-6.</w:t>
            </w:r>
            <w:r w:rsidR="00A33E0D">
              <w:t>02</w:t>
            </w:r>
          </w:p>
          <w:p w:rsidR="00A33E0D" w:rsidRDefault="00180115" w:rsidP="001B4C23">
            <w:pPr>
              <w:pStyle w:val="Textkrper"/>
            </w:pPr>
            <w:r>
              <w:t>Sp4</w:t>
            </w:r>
            <w:r w:rsidR="00A33E0D">
              <w:t>.</w:t>
            </w:r>
            <w:r w:rsidR="00E2072F">
              <w:t>0</w:t>
            </w:r>
            <w:r w:rsidR="00A33E0D">
              <w:t>1-6.03</w:t>
            </w:r>
          </w:p>
          <w:p w:rsidR="00A33E0D" w:rsidRPr="00DE4890" w:rsidRDefault="00CF3EC3" w:rsidP="00E2072F">
            <w:pPr>
              <w:pStyle w:val="Textkrper"/>
            </w:pPr>
            <w:r>
              <w:t>Sp</w:t>
            </w:r>
            <w:r w:rsidR="00E2072F">
              <w:t>4.0</w:t>
            </w:r>
            <w:r w:rsidR="00A33E0D">
              <w:t>1-6.04</w:t>
            </w:r>
          </w:p>
        </w:tc>
      </w:tr>
      <w:tr w:rsidR="00C6264D" w:rsidRPr="00DE4890" w:rsidTr="001E24C0">
        <w:trPr>
          <w:trHeight w:val="128"/>
        </w:trPr>
        <w:tc>
          <w:tcPr>
            <w:tcW w:w="426" w:type="dxa"/>
            <w:vMerge w:val="restart"/>
            <w:shd w:val="clear" w:color="auto" w:fill="auto"/>
            <w:textDirection w:val="btLr"/>
          </w:tcPr>
          <w:p w:rsidR="00C6264D" w:rsidRPr="00DE4890" w:rsidRDefault="00C6264D" w:rsidP="00B40D1D">
            <w:pPr>
              <w:pStyle w:val="TabelleKopflinks"/>
              <w:ind w:left="113" w:right="113"/>
              <w:jc w:val="center"/>
            </w:pPr>
            <w:r w:rsidRPr="001E24C0">
              <w:t>Planen und Entscheiden</w:t>
            </w:r>
          </w:p>
        </w:tc>
        <w:tc>
          <w:tcPr>
            <w:tcW w:w="3402" w:type="dxa"/>
            <w:shd w:val="clear" w:color="auto" w:fill="auto"/>
          </w:tcPr>
          <w:p w:rsidR="00CE2EB6" w:rsidRPr="00CE2EB6" w:rsidRDefault="00CE2EB6" w:rsidP="00CE2EB6">
            <w:r w:rsidRPr="00CE2EB6">
              <w:t>Ich kann mich an einen Plan halten.</w:t>
            </w:r>
          </w:p>
          <w:p w:rsidR="00C6264D" w:rsidRPr="00DE4890" w:rsidRDefault="00C6264D" w:rsidP="00CE2EB6"/>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252DDB" w:rsidP="001B4C23">
            <w:pPr>
              <w:pStyle w:val="Textkrpermitte"/>
            </w:pPr>
            <w:r>
              <w:t>A-C</w:t>
            </w:r>
          </w:p>
        </w:tc>
        <w:tc>
          <w:tcPr>
            <w:tcW w:w="1707" w:type="dxa"/>
            <w:shd w:val="clear" w:color="auto" w:fill="auto"/>
          </w:tcPr>
          <w:p w:rsidR="009373BD" w:rsidRPr="009373BD" w:rsidRDefault="00CF3EC3" w:rsidP="009373BD">
            <w:pPr>
              <w:pStyle w:val="Textkrper"/>
              <w:rPr>
                <w:lang w:val="en-US"/>
              </w:rPr>
            </w:pPr>
            <w:r>
              <w:rPr>
                <w:lang w:val="en-US"/>
              </w:rPr>
              <w:t>Sp</w:t>
            </w:r>
            <w:r w:rsidR="00180115">
              <w:rPr>
                <w:lang w:val="en-US"/>
              </w:rPr>
              <w:t>4.</w:t>
            </w:r>
            <w:r w:rsidR="00E2072F">
              <w:rPr>
                <w:lang w:val="en-US"/>
              </w:rPr>
              <w:t>0</w:t>
            </w:r>
            <w:r w:rsidR="00180115">
              <w:rPr>
                <w:lang w:val="en-US"/>
              </w:rPr>
              <w:t>1-6.</w:t>
            </w:r>
            <w:r w:rsidR="009373BD" w:rsidRPr="009373BD">
              <w:rPr>
                <w:lang w:val="en-US"/>
              </w:rPr>
              <w:t>01</w:t>
            </w:r>
          </w:p>
          <w:p w:rsidR="00180115" w:rsidRDefault="00CF3EC3" w:rsidP="009373BD">
            <w:pPr>
              <w:pStyle w:val="Textkrper"/>
              <w:rPr>
                <w:lang w:val="en-US"/>
              </w:rPr>
            </w:pPr>
            <w:r>
              <w:rPr>
                <w:lang w:val="en-US"/>
              </w:rPr>
              <w:t>Sp4.</w:t>
            </w:r>
            <w:r w:rsidR="00E2072F">
              <w:rPr>
                <w:lang w:val="en-US"/>
              </w:rPr>
              <w:t>0</w:t>
            </w:r>
            <w:r>
              <w:rPr>
                <w:lang w:val="en-US"/>
              </w:rPr>
              <w:t>1-6.</w:t>
            </w:r>
            <w:r w:rsidR="009373BD" w:rsidRPr="009373BD">
              <w:rPr>
                <w:lang w:val="en-US"/>
              </w:rPr>
              <w:t xml:space="preserve">02 </w:t>
            </w:r>
          </w:p>
          <w:p w:rsidR="009373BD" w:rsidRPr="009373BD" w:rsidRDefault="00180115" w:rsidP="009373BD">
            <w:pPr>
              <w:pStyle w:val="Textkrper"/>
              <w:rPr>
                <w:lang w:val="en-US"/>
              </w:rPr>
            </w:pPr>
            <w:r>
              <w:rPr>
                <w:lang w:val="en-US"/>
              </w:rPr>
              <w:t>Sp4</w:t>
            </w:r>
            <w:r w:rsidR="009373BD" w:rsidRPr="009373BD">
              <w:rPr>
                <w:lang w:val="en-US"/>
              </w:rPr>
              <w:t>.</w:t>
            </w:r>
            <w:r w:rsidR="00E2072F">
              <w:rPr>
                <w:lang w:val="en-US"/>
              </w:rPr>
              <w:t>0</w:t>
            </w:r>
            <w:r w:rsidR="009373BD" w:rsidRPr="009373BD">
              <w:rPr>
                <w:lang w:val="en-US"/>
              </w:rPr>
              <w:t>1-6.03</w:t>
            </w:r>
          </w:p>
          <w:p w:rsidR="00C6264D" w:rsidRPr="00DE4890" w:rsidRDefault="00CF3EC3" w:rsidP="00E2072F">
            <w:pPr>
              <w:pStyle w:val="Textkrper"/>
            </w:pPr>
            <w:r>
              <w:t>Sp</w:t>
            </w:r>
            <w:r w:rsidR="00E2072F">
              <w:t>4.0</w:t>
            </w:r>
            <w:r w:rsidR="009373BD">
              <w:t>1-6.</w:t>
            </w:r>
            <w:r w:rsidR="00180115">
              <w:t>04</w:t>
            </w:r>
          </w:p>
        </w:tc>
      </w:tr>
      <w:tr w:rsidR="00C6264D" w:rsidRPr="00DE4890" w:rsidTr="001E24C0">
        <w:trPr>
          <w:trHeight w:val="127"/>
        </w:trPr>
        <w:tc>
          <w:tcPr>
            <w:tcW w:w="426" w:type="dxa"/>
            <w:vMerge/>
            <w:shd w:val="clear" w:color="auto" w:fill="auto"/>
            <w:textDirection w:val="btLr"/>
          </w:tcPr>
          <w:p w:rsidR="00C6264D" w:rsidRPr="001E24C0" w:rsidRDefault="00C6264D" w:rsidP="001E24C0">
            <w:pPr>
              <w:pStyle w:val="TabelleKopflinks"/>
              <w:ind w:left="113" w:right="113"/>
            </w:pPr>
          </w:p>
        </w:tc>
        <w:tc>
          <w:tcPr>
            <w:tcW w:w="3402" w:type="dxa"/>
            <w:shd w:val="clear" w:color="auto" w:fill="auto"/>
          </w:tcPr>
          <w:p w:rsidR="00CE2EB6" w:rsidRPr="00CE2EB6" w:rsidRDefault="00CE2EB6" w:rsidP="00CE2EB6">
            <w:r w:rsidRPr="00CE2EB6">
              <w:t>Ich kann meine Arbeit zeitlich planen.</w:t>
            </w:r>
          </w:p>
          <w:p w:rsidR="00C6264D" w:rsidRPr="00CE2EB6" w:rsidRDefault="00C6264D" w:rsidP="00241372">
            <w:pPr>
              <w:pStyle w:val="Textkrperlinks"/>
            </w:pP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252DDB"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w:t>
            </w:r>
            <w:r w:rsidR="00E2072F">
              <w:t>4</w:t>
            </w:r>
            <w:r>
              <w:t>.</w:t>
            </w:r>
            <w:r w:rsidR="00E2072F">
              <w:t>0</w:t>
            </w:r>
            <w:r>
              <w:t>1-6.0</w:t>
            </w:r>
            <w:r w:rsidR="009373BD">
              <w:t>3</w:t>
            </w:r>
          </w:p>
          <w:p w:rsidR="00C6264D" w:rsidRPr="00DE4890" w:rsidRDefault="00CF3EC3" w:rsidP="00332EFE">
            <w:pPr>
              <w:pStyle w:val="Textkrper"/>
            </w:pPr>
            <w:r>
              <w:t>Sp</w:t>
            </w:r>
            <w:r w:rsidR="00E2072F">
              <w:t>4.0</w:t>
            </w:r>
            <w:r w:rsidR="009373BD">
              <w:t>1-6.04</w:t>
            </w:r>
          </w:p>
        </w:tc>
      </w:tr>
      <w:tr w:rsidR="00C6264D" w:rsidRPr="00DE4890" w:rsidTr="00BF7272">
        <w:tc>
          <w:tcPr>
            <w:tcW w:w="426" w:type="dxa"/>
            <w:vMerge/>
            <w:shd w:val="clear" w:color="auto" w:fill="auto"/>
          </w:tcPr>
          <w:p w:rsidR="00C6264D" w:rsidRPr="00DE4890" w:rsidRDefault="00C6264D" w:rsidP="001B4C23">
            <w:pPr>
              <w:pStyle w:val="Textkrper"/>
            </w:pPr>
          </w:p>
        </w:tc>
        <w:tc>
          <w:tcPr>
            <w:tcW w:w="3402" w:type="dxa"/>
            <w:shd w:val="clear" w:color="auto" w:fill="auto"/>
          </w:tcPr>
          <w:p w:rsidR="00CE2EB6" w:rsidRPr="00CE2EB6" w:rsidRDefault="00CE2EB6" w:rsidP="00CE2EB6">
            <w:r w:rsidRPr="00CE2EB6">
              <w:t>Ich kann mich an Regeln halten.</w:t>
            </w:r>
          </w:p>
          <w:p w:rsidR="00C6264D" w:rsidRPr="00CE2EB6" w:rsidRDefault="00C6264D" w:rsidP="00241372">
            <w:pPr>
              <w:pStyle w:val="Textkrperlinks"/>
            </w:pP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252DDB"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C6264D" w:rsidRPr="00DE4890" w:rsidRDefault="00CF3EC3" w:rsidP="00332EFE">
            <w:pPr>
              <w:pStyle w:val="Textkrper"/>
            </w:pPr>
            <w:r>
              <w:t>Sp</w:t>
            </w:r>
            <w:r w:rsidR="00E2072F">
              <w:t>4.0</w:t>
            </w:r>
            <w:r w:rsidR="009373BD">
              <w:t>1-6.04</w:t>
            </w:r>
          </w:p>
        </w:tc>
      </w:tr>
      <w:tr w:rsidR="00C6264D" w:rsidRPr="00DE4890" w:rsidTr="00BF7272">
        <w:tc>
          <w:tcPr>
            <w:tcW w:w="426" w:type="dxa"/>
            <w:vMerge/>
            <w:shd w:val="clear" w:color="auto" w:fill="auto"/>
          </w:tcPr>
          <w:p w:rsidR="00C6264D" w:rsidRPr="00DE4890" w:rsidRDefault="00C6264D" w:rsidP="001B4C23">
            <w:pPr>
              <w:pStyle w:val="Textkrper"/>
            </w:pPr>
          </w:p>
        </w:tc>
        <w:tc>
          <w:tcPr>
            <w:tcW w:w="3402" w:type="dxa"/>
            <w:shd w:val="clear" w:color="auto" w:fill="auto"/>
          </w:tcPr>
          <w:p w:rsidR="00CE2EB6" w:rsidRPr="00CE2EB6" w:rsidRDefault="00CE2EB6" w:rsidP="00CE2EB6">
            <w:r w:rsidRPr="00CE2EB6">
              <w:t>Ich kann Handlungsbedarf erkennen.</w:t>
            </w:r>
          </w:p>
          <w:p w:rsidR="00C6264D" w:rsidRPr="00CE2EB6" w:rsidRDefault="00C6264D" w:rsidP="00CE2EB6"/>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252DDB"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C6264D"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val="restart"/>
            <w:shd w:val="clear" w:color="auto" w:fill="auto"/>
            <w:textDirection w:val="btLr"/>
          </w:tcPr>
          <w:p w:rsidR="001E24C0" w:rsidRPr="00DE4890" w:rsidRDefault="001E24C0" w:rsidP="00B40D1D">
            <w:pPr>
              <w:pStyle w:val="TabelleKopflinks"/>
              <w:jc w:val="center"/>
            </w:pPr>
            <w:r>
              <w:t>Durchführen</w:t>
            </w:r>
          </w:p>
        </w:tc>
        <w:tc>
          <w:tcPr>
            <w:tcW w:w="3402" w:type="dxa"/>
            <w:shd w:val="clear" w:color="auto" w:fill="auto"/>
          </w:tcPr>
          <w:p w:rsidR="001E24C0" w:rsidRPr="00DE4890" w:rsidRDefault="00252DDB" w:rsidP="00252DDB">
            <w:r w:rsidRPr="00C14B1F">
              <w:t>Ich kann auf Bedürfnisse und Anlie</w:t>
            </w:r>
            <w:r>
              <w:t>gen meiner Mitschüler eingehen.</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252DDB"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1E24C0"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52DDB">
            <w:r w:rsidRPr="00C14B1F">
              <w:t>Ich kann meinen eigenen Standpunkt überdenken.</w:t>
            </w:r>
            <w:r w:rsidRPr="00DE4890">
              <w:t xml:space="preserve"> </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1E24C0"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52DDB">
            <w:r w:rsidRPr="00C14B1F">
              <w:t>Ich kann gemeinsame Entscheidungen mittragen.</w:t>
            </w:r>
            <w:r w:rsidRPr="00DE4890">
              <w:t xml:space="preserve"> </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w:t>
            </w:r>
            <w:r w:rsidR="00E2072F">
              <w:t>4.01</w:t>
            </w:r>
            <w:r>
              <w:t>-6.0</w:t>
            </w:r>
            <w:r w:rsidR="009373BD">
              <w:t>3</w:t>
            </w:r>
          </w:p>
          <w:p w:rsidR="001E24C0"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52DDB">
            <w:r w:rsidRPr="00C14B1F">
              <w:t>Ich kann mich an einen Plan halten.</w:t>
            </w:r>
            <w:r w:rsidRPr="00DE4890">
              <w:t xml:space="preserve"> </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1E24C0"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41372">
            <w:pPr>
              <w:pStyle w:val="Textkrperlinks"/>
            </w:pPr>
            <w:r w:rsidRPr="00C14B1F">
              <w:t>Ich kann meine Arbeit zeitlich planen.</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332EFE">
              <w:t>0</w:t>
            </w:r>
            <w:r>
              <w:t>1-6.0</w:t>
            </w:r>
            <w:r w:rsidR="009373BD" w:rsidRPr="00B51DE9">
              <w:t>1</w:t>
            </w:r>
          </w:p>
          <w:p w:rsidR="009373BD" w:rsidRDefault="00180115" w:rsidP="009373BD">
            <w:pPr>
              <w:pStyle w:val="Textkrper"/>
            </w:pPr>
            <w:r>
              <w:t>Sp4.</w:t>
            </w:r>
            <w:r w:rsidR="00332EFE">
              <w:t>0</w:t>
            </w:r>
            <w:r>
              <w:t>1-6.0</w:t>
            </w:r>
            <w:r w:rsidR="009373BD">
              <w:t>2</w:t>
            </w:r>
          </w:p>
          <w:p w:rsidR="009373BD" w:rsidRDefault="00180115" w:rsidP="009373BD">
            <w:pPr>
              <w:pStyle w:val="Textkrper"/>
            </w:pPr>
            <w:r>
              <w:t>Sp4.</w:t>
            </w:r>
            <w:r w:rsidR="00332EFE">
              <w:t>0</w:t>
            </w:r>
            <w:r>
              <w:t>1-6.0</w:t>
            </w:r>
            <w:r w:rsidR="009373BD">
              <w:t>3</w:t>
            </w:r>
          </w:p>
          <w:p w:rsidR="001E24C0" w:rsidRPr="00DE4890" w:rsidRDefault="00CF3EC3" w:rsidP="00332EFE">
            <w:pPr>
              <w:pStyle w:val="Textkrper"/>
            </w:pPr>
            <w:r>
              <w:t>Sp</w:t>
            </w:r>
            <w:r w:rsidR="009373BD">
              <w:t>4.</w:t>
            </w:r>
            <w:r w:rsidR="00332EFE">
              <w:t>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52DDB">
            <w:r w:rsidRPr="00C14B1F">
              <w:t>Ich kann Handlungsbedarf erkennen.</w:t>
            </w:r>
            <w:r w:rsidRPr="00DE4890">
              <w:t xml:space="preserve"> </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332EFE">
              <w:t>0</w:t>
            </w:r>
            <w:r>
              <w:t>1-6.0</w:t>
            </w:r>
            <w:r w:rsidR="009373BD" w:rsidRPr="00B51DE9">
              <w:t>1</w:t>
            </w:r>
          </w:p>
          <w:p w:rsidR="009373BD" w:rsidRDefault="00180115" w:rsidP="009373BD">
            <w:pPr>
              <w:pStyle w:val="Textkrper"/>
            </w:pPr>
            <w:r>
              <w:t>Sp4.</w:t>
            </w:r>
            <w:r w:rsidR="00332EFE">
              <w:t>0</w:t>
            </w:r>
            <w:r>
              <w:t>1-6.0</w:t>
            </w:r>
            <w:r w:rsidR="009373BD">
              <w:t>2</w:t>
            </w:r>
          </w:p>
          <w:p w:rsidR="009373BD" w:rsidRDefault="00180115" w:rsidP="009373BD">
            <w:pPr>
              <w:pStyle w:val="Textkrper"/>
            </w:pPr>
            <w:r>
              <w:t>Sp4.</w:t>
            </w:r>
            <w:r w:rsidR="00332EFE">
              <w:t>0</w:t>
            </w:r>
            <w:r>
              <w:t>1-6.0</w:t>
            </w:r>
            <w:r w:rsidR="009373BD">
              <w:t>3</w:t>
            </w:r>
          </w:p>
          <w:p w:rsidR="001E24C0" w:rsidRPr="00DE4890" w:rsidRDefault="00CF3EC3" w:rsidP="00332EFE">
            <w:pPr>
              <w:pStyle w:val="Textkrper"/>
            </w:pPr>
            <w:r>
              <w:t>Sp</w:t>
            </w:r>
            <w:r w:rsidR="00332EFE">
              <w:t>4.0</w:t>
            </w:r>
            <w:r w:rsidR="009373BD">
              <w:t>1-6</w:t>
            </w:r>
            <w:r w:rsidR="00332EFE">
              <w:t>.</w:t>
            </w:r>
            <w:r w:rsidR="009373BD">
              <w:t>04</w:t>
            </w:r>
          </w:p>
        </w:tc>
      </w:tr>
      <w:tr w:rsidR="00B40D1D" w:rsidRPr="00DE4890" w:rsidTr="001E24C0">
        <w:trPr>
          <w:cantSplit/>
          <w:trHeight w:val="190"/>
        </w:trPr>
        <w:tc>
          <w:tcPr>
            <w:tcW w:w="426" w:type="dxa"/>
            <w:vMerge w:val="restart"/>
            <w:shd w:val="clear" w:color="auto" w:fill="auto"/>
            <w:textDirection w:val="btLr"/>
          </w:tcPr>
          <w:p w:rsidR="00B40D1D" w:rsidRDefault="00B40D1D" w:rsidP="00B40D1D">
            <w:pPr>
              <w:pStyle w:val="TabelleKopflinks"/>
              <w:jc w:val="center"/>
            </w:pPr>
            <w:r>
              <w:t>Durchführen</w:t>
            </w:r>
          </w:p>
        </w:tc>
        <w:tc>
          <w:tcPr>
            <w:tcW w:w="3402" w:type="dxa"/>
            <w:shd w:val="clear" w:color="auto" w:fill="auto"/>
          </w:tcPr>
          <w:p w:rsidR="00B40D1D" w:rsidRPr="00C14B1F" w:rsidRDefault="00B40D1D" w:rsidP="00750375">
            <w:r w:rsidRPr="00C14B1F">
              <w:t xml:space="preserve">Ich kann Probleme lösen.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4.01-6.</w:t>
            </w:r>
            <w:r w:rsidR="00B40D1D">
              <w:t>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750375">
            <w:r w:rsidRPr="00C14B1F">
              <w:t>Ich kann Verantwortung für mein U</w:t>
            </w:r>
            <w:r w:rsidRPr="00C14B1F">
              <w:t>m</w:t>
            </w:r>
            <w:r w:rsidRPr="00C14B1F">
              <w:t xml:space="preserve">feld übernehmen.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w:t>
            </w:r>
            <w:r w:rsidR="00332EFE">
              <w:t>4.01</w:t>
            </w:r>
            <w:r>
              <w:t>-6.0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750375">
            <w:r w:rsidRPr="00C14B1F">
              <w:t xml:space="preserve">Ich kann mit Einsatz  und Ausdauer arbeiten.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4.01-6.</w:t>
            </w:r>
            <w:r w:rsidR="00B40D1D">
              <w:t>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Ich kann mit anderen Zusammenarbe</w:t>
            </w:r>
            <w:r w:rsidRPr="00C14B1F">
              <w:t>i</w:t>
            </w:r>
            <w:r w:rsidRPr="00C14B1F">
              <w:t xml:space="preserve">ten.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andere  respektieren.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mich ausdrücken.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mich an Gesprächen beteiligen und meinen Mitschülern zuhören.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Gespräche führen.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meine Meinung mitteilen.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 xml:space="preserve">Ich kann auf Mitschüler zugehen, diese unterstützen und mein erarbeitetes Wissen weitergeben.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 xml:space="preserve">Ich kann an Entscheidungsprozessen mitwirken.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t xml:space="preserve">Ich kann Konsequenzen </w:t>
            </w:r>
            <w:r w:rsidRPr="00C14B1F">
              <w:t>meines Ha</w:t>
            </w:r>
            <w:r w:rsidRPr="00C14B1F">
              <w:t>n</w:t>
            </w:r>
            <w:r w:rsidRPr="00C14B1F">
              <w:t>delns tragen.</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Default="00B40D1D" w:rsidP="00D33C1D">
            <w:r w:rsidRPr="00C14B1F">
              <w:t>Ich kann Ansprüche an meine Leistung stellen.</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Ich kann durchhalten.</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w:t>
            </w:r>
            <w:r w:rsidR="00332EFE">
              <w:t>.</w:t>
            </w:r>
            <w:r w:rsidR="00B40D1D">
              <w:t>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Ich kann mit anderen auf ein Ziel hina</w:t>
            </w:r>
            <w:r w:rsidRPr="00C14B1F">
              <w:t>r</w:t>
            </w:r>
            <w:r w:rsidRPr="00C14B1F">
              <w:t>beiten</w:t>
            </w:r>
            <w:r>
              <w:t xml:space="preserve">.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 xml:space="preserve">Ich kann Probleme ansprechen.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pPr>
              <w:pStyle w:val="Kopf8ptafz"/>
              <w:ind w:left="57"/>
            </w:pPr>
            <w:r w:rsidRPr="00C14B1F">
              <w:rPr>
                <w:sz w:val="20"/>
              </w:rPr>
              <w:t xml:space="preserve">Ich kann Lösungen entwickeln und verfolgen.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D33C1D" w:rsidRDefault="00B40D1D" w:rsidP="00D33C1D">
            <w:pPr>
              <w:pStyle w:val="Kopf8ptafz"/>
              <w:ind w:left="57"/>
              <w:rPr>
                <w:sz w:val="20"/>
              </w:rPr>
            </w:pPr>
            <w:r w:rsidRPr="00D33C1D">
              <w:rPr>
                <w:sz w:val="20"/>
              </w:rPr>
              <w:t>Ich kann mit Misserfolgen umgehen.</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1E24C0" w:rsidRPr="00DE4890" w:rsidTr="001E24C0">
        <w:trPr>
          <w:cantSplit/>
          <w:trHeight w:val="190"/>
        </w:trPr>
        <w:tc>
          <w:tcPr>
            <w:tcW w:w="426" w:type="dxa"/>
            <w:vMerge w:val="restart"/>
            <w:shd w:val="clear" w:color="auto" w:fill="auto"/>
            <w:textDirection w:val="btLr"/>
          </w:tcPr>
          <w:p w:rsidR="001E24C0" w:rsidRPr="00DE4890" w:rsidRDefault="00EA098D" w:rsidP="001E24C0">
            <w:pPr>
              <w:pStyle w:val="TabelleKopflinks"/>
            </w:pPr>
            <w:r>
              <w:t>Kontrollieren</w:t>
            </w:r>
          </w:p>
        </w:tc>
        <w:tc>
          <w:tcPr>
            <w:tcW w:w="3402" w:type="dxa"/>
            <w:shd w:val="clear" w:color="auto" w:fill="auto"/>
          </w:tcPr>
          <w:p w:rsidR="001E24C0" w:rsidRPr="00DE4890" w:rsidRDefault="001E24C0" w:rsidP="006A0CD7">
            <w:pPr>
              <w:pStyle w:val="Listenabsatz"/>
              <w:ind w:left="405"/>
            </w:pP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1E24C0" w:rsidRPr="00DE4890" w:rsidRDefault="001E24C0" w:rsidP="001B4C23">
            <w:pPr>
              <w:pStyle w:val="Textkrper"/>
            </w:pPr>
          </w:p>
        </w:tc>
        <w:tc>
          <w:tcPr>
            <w:tcW w:w="425" w:type="dxa"/>
            <w:shd w:val="clear" w:color="auto" w:fill="auto"/>
          </w:tcPr>
          <w:p w:rsidR="001E24C0" w:rsidRPr="00DE4890" w:rsidRDefault="001E24C0" w:rsidP="001B4C23">
            <w:pPr>
              <w:pStyle w:val="Textkrpermitte"/>
            </w:pPr>
          </w:p>
        </w:tc>
        <w:tc>
          <w:tcPr>
            <w:tcW w:w="1707" w:type="dxa"/>
            <w:shd w:val="clear" w:color="auto" w:fill="auto"/>
          </w:tcPr>
          <w:p w:rsidR="001E24C0" w:rsidRPr="00DE4890" w:rsidRDefault="001E24C0" w:rsidP="001B4C23">
            <w:pPr>
              <w:pStyle w:val="Textkrper"/>
            </w:pP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1E24C0" w:rsidP="00750375"/>
        </w:tc>
        <w:tc>
          <w:tcPr>
            <w:tcW w:w="414" w:type="dxa"/>
            <w:shd w:val="clear" w:color="auto" w:fill="auto"/>
          </w:tcPr>
          <w:p w:rsidR="001E24C0" w:rsidRPr="00DE4890" w:rsidRDefault="001E24C0" w:rsidP="00241372">
            <w:pPr>
              <w:pStyle w:val="Textkrpermitte"/>
            </w:pPr>
          </w:p>
        </w:tc>
        <w:tc>
          <w:tcPr>
            <w:tcW w:w="3271" w:type="dxa"/>
            <w:shd w:val="clear" w:color="auto" w:fill="auto"/>
          </w:tcPr>
          <w:p w:rsidR="001E24C0" w:rsidRPr="00DE4890" w:rsidRDefault="001E24C0" w:rsidP="001B4C23">
            <w:pPr>
              <w:pStyle w:val="Textkrper"/>
            </w:pPr>
          </w:p>
        </w:tc>
        <w:tc>
          <w:tcPr>
            <w:tcW w:w="425" w:type="dxa"/>
            <w:shd w:val="clear" w:color="auto" w:fill="auto"/>
          </w:tcPr>
          <w:p w:rsidR="001E24C0" w:rsidRPr="00DE4890" w:rsidRDefault="001E24C0" w:rsidP="001B4C23">
            <w:pPr>
              <w:pStyle w:val="Textkrpermitte"/>
            </w:pPr>
          </w:p>
        </w:tc>
        <w:tc>
          <w:tcPr>
            <w:tcW w:w="1707" w:type="dxa"/>
            <w:shd w:val="clear" w:color="auto" w:fill="auto"/>
          </w:tcPr>
          <w:p w:rsidR="001E24C0" w:rsidRPr="00DE4890" w:rsidRDefault="001E24C0" w:rsidP="001B4C23">
            <w:pPr>
              <w:pStyle w:val="Textkrper"/>
            </w:pP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1E24C0" w:rsidP="00241372">
            <w:pPr>
              <w:pStyle w:val="Textkrperlinks"/>
            </w:pP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1E24C0" w:rsidRPr="00DE4890" w:rsidRDefault="001E24C0" w:rsidP="001B4C23">
            <w:pPr>
              <w:pStyle w:val="Textkrper"/>
            </w:pPr>
          </w:p>
        </w:tc>
        <w:tc>
          <w:tcPr>
            <w:tcW w:w="425" w:type="dxa"/>
            <w:shd w:val="clear" w:color="auto" w:fill="auto"/>
          </w:tcPr>
          <w:p w:rsidR="001E24C0" w:rsidRPr="00DE4890" w:rsidRDefault="001E24C0" w:rsidP="001B4C23">
            <w:pPr>
              <w:pStyle w:val="Textkrpermitte"/>
            </w:pPr>
          </w:p>
        </w:tc>
        <w:tc>
          <w:tcPr>
            <w:tcW w:w="1707" w:type="dxa"/>
            <w:shd w:val="clear" w:color="auto" w:fill="auto"/>
          </w:tcPr>
          <w:p w:rsidR="001E24C0" w:rsidRPr="00DE4890" w:rsidRDefault="001E24C0" w:rsidP="001B4C23">
            <w:pPr>
              <w:pStyle w:val="Textkrper"/>
            </w:pPr>
          </w:p>
        </w:tc>
      </w:tr>
      <w:tr w:rsidR="00EA098D" w:rsidRPr="00DE4890" w:rsidTr="001E24C0">
        <w:trPr>
          <w:cantSplit/>
          <w:trHeight w:val="190"/>
        </w:trPr>
        <w:tc>
          <w:tcPr>
            <w:tcW w:w="426" w:type="dxa"/>
            <w:vMerge/>
            <w:shd w:val="clear" w:color="auto" w:fill="auto"/>
            <w:textDirection w:val="btLr"/>
          </w:tcPr>
          <w:p w:rsidR="00EA098D" w:rsidRDefault="00EA098D" w:rsidP="001E24C0">
            <w:pPr>
              <w:pStyle w:val="TabelleKopflinks"/>
            </w:pPr>
          </w:p>
        </w:tc>
        <w:tc>
          <w:tcPr>
            <w:tcW w:w="3402" w:type="dxa"/>
            <w:shd w:val="clear" w:color="auto" w:fill="auto"/>
          </w:tcPr>
          <w:p w:rsidR="00EA098D" w:rsidRPr="00DE4890" w:rsidRDefault="00EA098D" w:rsidP="00241372">
            <w:pPr>
              <w:pStyle w:val="Textkrperlinks"/>
            </w:pPr>
          </w:p>
        </w:tc>
        <w:tc>
          <w:tcPr>
            <w:tcW w:w="414" w:type="dxa"/>
            <w:shd w:val="clear" w:color="auto" w:fill="auto"/>
          </w:tcPr>
          <w:p w:rsidR="00EA098D" w:rsidRPr="00DE4890" w:rsidRDefault="00EA098D" w:rsidP="00241372">
            <w:pPr>
              <w:pStyle w:val="Textkrpermitte"/>
            </w:pPr>
          </w:p>
        </w:tc>
        <w:tc>
          <w:tcPr>
            <w:tcW w:w="3271" w:type="dxa"/>
            <w:shd w:val="clear" w:color="auto" w:fill="auto"/>
          </w:tcPr>
          <w:p w:rsidR="00EA098D" w:rsidRPr="00DE4890" w:rsidRDefault="00EA098D" w:rsidP="001B4C23">
            <w:pPr>
              <w:pStyle w:val="Textkrper"/>
            </w:pPr>
          </w:p>
        </w:tc>
        <w:tc>
          <w:tcPr>
            <w:tcW w:w="425" w:type="dxa"/>
            <w:shd w:val="clear" w:color="auto" w:fill="auto"/>
          </w:tcPr>
          <w:p w:rsidR="00EA098D" w:rsidRPr="00DE4890" w:rsidRDefault="00EA098D" w:rsidP="001B4C23">
            <w:pPr>
              <w:pStyle w:val="Textkrpermitte"/>
            </w:pPr>
          </w:p>
        </w:tc>
        <w:tc>
          <w:tcPr>
            <w:tcW w:w="1707" w:type="dxa"/>
            <w:shd w:val="clear" w:color="auto" w:fill="auto"/>
          </w:tcPr>
          <w:p w:rsidR="00EA098D" w:rsidRPr="00DE4890" w:rsidRDefault="00EA098D" w:rsidP="001B4C23">
            <w:pPr>
              <w:pStyle w:val="Textkrper"/>
            </w:pP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1E24C0" w:rsidP="00241372">
            <w:pPr>
              <w:pStyle w:val="Textkrperlinks"/>
            </w:pP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1E24C0" w:rsidRPr="00DE4890" w:rsidRDefault="001E24C0" w:rsidP="001B4C23">
            <w:pPr>
              <w:pStyle w:val="Textkrper"/>
            </w:pPr>
          </w:p>
        </w:tc>
        <w:tc>
          <w:tcPr>
            <w:tcW w:w="425" w:type="dxa"/>
            <w:shd w:val="clear" w:color="auto" w:fill="auto"/>
          </w:tcPr>
          <w:p w:rsidR="001E24C0" w:rsidRPr="00DE4890" w:rsidRDefault="001E24C0" w:rsidP="001B4C23">
            <w:pPr>
              <w:pStyle w:val="Textkrpermitte"/>
            </w:pPr>
          </w:p>
        </w:tc>
        <w:tc>
          <w:tcPr>
            <w:tcW w:w="1707" w:type="dxa"/>
            <w:shd w:val="clear" w:color="auto" w:fill="auto"/>
          </w:tcPr>
          <w:p w:rsidR="001E24C0" w:rsidRPr="00DE4890" w:rsidRDefault="001E24C0" w:rsidP="001B4C23">
            <w:pPr>
              <w:pStyle w:val="Textkrper"/>
            </w:pPr>
          </w:p>
        </w:tc>
      </w:tr>
      <w:tr w:rsidR="00C6264D" w:rsidRPr="00DE4890" w:rsidTr="001E24C0">
        <w:trPr>
          <w:cantSplit/>
          <w:trHeight w:val="190"/>
        </w:trPr>
        <w:tc>
          <w:tcPr>
            <w:tcW w:w="426" w:type="dxa"/>
            <w:vMerge w:val="restart"/>
            <w:shd w:val="clear" w:color="auto" w:fill="auto"/>
            <w:textDirection w:val="btLr"/>
          </w:tcPr>
          <w:p w:rsidR="00C6264D" w:rsidRPr="00DE4890" w:rsidRDefault="00C6264D" w:rsidP="00B40D1D">
            <w:pPr>
              <w:pStyle w:val="TabelleKopflinks"/>
            </w:pPr>
            <w:r w:rsidRPr="001E24C0">
              <w:t>Reflektieren</w:t>
            </w:r>
            <w:r w:rsidR="00B40D1D">
              <w:t>/b</w:t>
            </w:r>
            <w:r w:rsidRPr="001E24C0">
              <w:t>ewerten</w:t>
            </w:r>
          </w:p>
        </w:tc>
        <w:tc>
          <w:tcPr>
            <w:tcW w:w="3402" w:type="dxa"/>
            <w:shd w:val="clear" w:color="auto" w:fill="auto"/>
          </w:tcPr>
          <w:p w:rsidR="00252DDB" w:rsidRPr="00252DDB" w:rsidRDefault="00252DDB" w:rsidP="00252DDB">
            <w:pPr>
              <w:pStyle w:val="Kopf8ptafz"/>
              <w:ind w:left="227" w:hanging="170"/>
              <w:rPr>
                <w:sz w:val="20"/>
              </w:rPr>
            </w:pPr>
            <w:r w:rsidRPr="00252DDB">
              <w:rPr>
                <w:sz w:val="20"/>
              </w:rPr>
              <w:t>Ich kann mein Handeln einschätzen.</w:t>
            </w:r>
          </w:p>
          <w:p w:rsidR="00C6264D" w:rsidRPr="00DE4890" w:rsidRDefault="00C6264D" w:rsidP="00241372">
            <w:pPr>
              <w:pStyle w:val="Textkrperlinks"/>
            </w:pP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Default="003276C3" w:rsidP="003276C3">
            <w:pPr>
              <w:pStyle w:val="Textkrper"/>
            </w:pPr>
            <w:r>
              <w:t>Schneller Ball</w:t>
            </w:r>
          </w:p>
          <w:p w:rsidR="008E4553" w:rsidRPr="00DE4890" w:rsidRDefault="008E4553" w:rsidP="003276C3">
            <w:pPr>
              <w:pStyle w:val="Textkrper"/>
            </w:pPr>
          </w:p>
        </w:tc>
        <w:tc>
          <w:tcPr>
            <w:tcW w:w="425" w:type="dxa"/>
            <w:shd w:val="clear" w:color="auto" w:fill="auto"/>
          </w:tcPr>
          <w:p w:rsidR="00C6264D" w:rsidRPr="00DE4890" w:rsidRDefault="00EE2483" w:rsidP="001B4C23">
            <w:pPr>
              <w:pStyle w:val="Textkrpermitte"/>
            </w:pPr>
            <w:r>
              <w:t>A-C</w:t>
            </w:r>
          </w:p>
        </w:tc>
        <w:tc>
          <w:tcPr>
            <w:tcW w:w="1707" w:type="dxa"/>
            <w:shd w:val="clear" w:color="auto" w:fill="auto"/>
          </w:tcPr>
          <w:p w:rsidR="00C6264D" w:rsidRDefault="00180115" w:rsidP="001B4C23">
            <w:pPr>
              <w:pStyle w:val="Textkrper"/>
            </w:pPr>
            <w:r>
              <w:t>Sp4.</w:t>
            </w:r>
            <w:r w:rsidR="00332EFE">
              <w:t>0</w:t>
            </w:r>
            <w:r>
              <w:t>1-6.0</w:t>
            </w:r>
            <w:r w:rsidR="00200976">
              <w:t>1.</w:t>
            </w:r>
            <w:r w:rsidR="00332EFE">
              <w:t>0</w:t>
            </w:r>
            <w:r w:rsidR="00200976">
              <w:t>1</w:t>
            </w:r>
          </w:p>
          <w:p w:rsidR="00200976" w:rsidRDefault="00180115" w:rsidP="00200976">
            <w:pPr>
              <w:pStyle w:val="Textkrper"/>
            </w:pPr>
            <w:r>
              <w:t>Sp4.</w:t>
            </w:r>
            <w:r w:rsidR="00332EFE">
              <w:t>0</w:t>
            </w:r>
            <w:r>
              <w:t>1-6.0</w:t>
            </w:r>
            <w:r w:rsidR="00200976">
              <w:t>2.</w:t>
            </w:r>
            <w:r w:rsidR="00332EFE">
              <w:t>0</w:t>
            </w:r>
            <w:r w:rsidR="00200976">
              <w:t>1</w:t>
            </w:r>
          </w:p>
          <w:p w:rsidR="00200976" w:rsidRDefault="00180115" w:rsidP="00200976">
            <w:pPr>
              <w:pStyle w:val="Textkrper"/>
            </w:pPr>
            <w:r>
              <w:t>Sp4.</w:t>
            </w:r>
            <w:r w:rsidR="00332EFE">
              <w:t>0</w:t>
            </w:r>
            <w:r>
              <w:t>1-6.0</w:t>
            </w:r>
            <w:r w:rsidR="00200976">
              <w:t>3.</w:t>
            </w:r>
            <w:r w:rsidR="00332EFE">
              <w:t>0</w:t>
            </w:r>
            <w:r w:rsidR="00200976">
              <w:t>1</w:t>
            </w:r>
          </w:p>
          <w:p w:rsidR="00200976" w:rsidRPr="00DE4890" w:rsidRDefault="00CF3EC3" w:rsidP="00332EFE">
            <w:pPr>
              <w:pStyle w:val="Textkrper"/>
            </w:pPr>
            <w:r>
              <w:t>Sp</w:t>
            </w:r>
            <w:r w:rsidR="00332EFE">
              <w:t>4.01-6.</w:t>
            </w:r>
            <w:r w:rsidR="00200976">
              <w:t>04.</w:t>
            </w:r>
            <w:r w:rsidR="00332EFE">
              <w:t>0</w:t>
            </w:r>
            <w:r w:rsidR="00200976">
              <w:t>1</w:t>
            </w:r>
          </w:p>
        </w:tc>
      </w:tr>
      <w:tr w:rsidR="00C6264D" w:rsidRPr="00DE4890" w:rsidTr="001E24C0">
        <w:trPr>
          <w:cantSplit/>
          <w:trHeight w:val="190"/>
        </w:trPr>
        <w:tc>
          <w:tcPr>
            <w:tcW w:w="426" w:type="dxa"/>
            <w:vMerge/>
            <w:shd w:val="clear" w:color="auto" w:fill="auto"/>
            <w:textDirection w:val="btLr"/>
          </w:tcPr>
          <w:p w:rsidR="00C6264D" w:rsidRPr="001E24C0" w:rsidRDefault="00C6264D" w:rsidP="001E24C0">
            <w:pPr>
              <w:pStyle w:val="TabelleKopflinks"/>
            </w:pPr>
          </w:p>
        </w:tc>
        <w:tc>
          <w:tcPr>
            <w:tcW w:w="3402" w:type="dxa"/>
            <w:shd w:val="clear" w:color="auto" w:fill="auto"/>
          </w:tcPr>
          <w:p w:rsidR="00C6264D" w:rsidRPr="00DE4890" w:rsidRDefault="00252DDB" w:rsidP="00241372">
            <w:pPr>
              <w:pStyle w:val="Textkrperlinks"/>
            </w:pPr>
            <w:r w:rsidRPr="00BA07F6">
              <w:t>Ich kann das Handeln  meiner Mitsch</w:t>
            </w:r>
            <w:r w:rsidRPr="00BA07F6">
              <w:t>ü</w:t>
            </w:r>
            <w:r w:rsidRPr="00BA07F6">
              <w:t>ler einschätzen.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EE2483" w:rsidP="001B4C23">
            <w:pPr>
              <w:pStyle w:val="Textkrpermitte"/>
            </w:pPr>
            <w:r>
              <w:t>A-C</w:t>
            </w:r>
          </w:p>
        </w:tc>
        <w:tc>
          <w:tcPr>
            <w:tcW w:w="1707" w:type="dxa"/>
            <w:shd w:val="clear" w:color="auto" w:fill="auto"/>
          </w:tcPr>
          <w:p w:rsidR="00200976" w:rsidRDefault="00180115" w:rsidP="00200976">
            <w:pPr>
              <w:pStyle w:val="Textkrper"/>
            </w:pPr>
            <w:r>
              <w:t>Sp4.</w:t>
            </w:r>
            <w:r w:rsidR="00332EFE">
              <w:t>0</w:t>
            </w:r>
            <w:r>
              <w:t>1-6.0</w:t>
            </w:r>
            <w:r w:rsidR="00200976" w:rsidRPr="00B51DE9">
              <w:t>1</w:t>
            </w:r>
            <w:r w:rsidR="00200976">
              <w:t>.</w:t>
            </w:r>
            <w:r w:rsidR="00332EFE">
              <w:t>0</w:t>
            </w:r>
            <w:r w:rsidR="00200976">
              <w:t>1</w:t>
            </w:r>
          </w:p>
          <w:p w:rsidR="00200976" w:rsidRDefault="00180115" w:rsidP="00200976">
            <w:pPr>
              <w:pStyle w:val="Textkrper"/>
            </w:pPr>
            <w:r>
              <w:t>Sp4.</w:t>
            </w:r>
            <w:r w:rsidR="00332EFE">
              <w:t>0</w:t>
            </w:r>
            <w:r>
              <w:t>1-6.0</w:t>
            </w:r>
            <w:r w:rsidR="00200976">
              <w:t>2.</w:t>
            </w:r>
            <w:r w:rsidR="00332EFE">
              <w:t>0</w:t>
            </w:r>
            <w:r w:rsidR="00200976">
              <w:t>1</w:t>
            </w:r>
          </w:p>
          <w:p w:rsidR="00200976" w:rsidRDefault="00180115" w:rsidP="00200976">
            <w:pPr>
              <w:pStyle w:val="Textkrper"/>
            </w:pPr>
            <w:r>
              <w:t>Sp4.</w:t>
            </w:r>
            <w:r w:rsidR="00332EFE">
              <w:t>0</w:t>
            </w:r>
            <w:r>
              <w:t>1-6.0</w:t>
            </w:r>
            <w:r w:rsidR="00200976">
              <w:t>3.</w:t>
            </w:r>
            <w:r w:rsidR="00332EFE">
              <w:t>0</w:t>
            </w:r>
            <w:r w:rsidR="00200976">
              <w:t>1</w:t>
            </w:r>
          </w:p>
          <w:p w:rsidR="00C6264D" w:rsidRPr="00DE4890" w:rsidRDefault="00CF3EC3" w:rsidP="00332EFE">
            <w:pPr>
              <w:pStyle w:val="Textkrper"/>
            </w:pPr>
            <w:r>
              <w:t>Sp</w:t>
            </w:r>
            <w:r w:rsidR="00332EFE">
              <w:t>4.0</w:t>
            </w:r>
            <w:r w:rsidR="00200976">
              <w:t>1-6.04.</w:t>
            </w:r>
            <w:r w:rsidR="00332EFE">
              <w:t>0</w:t>
            </w:r>
            <w:r w:rsidR="00200976">
              <w:t>1</w:t>
            </w:r>
          </w:p>
        </w:tc>
      </w:tr>
    </w:tbl>
    <w:p w:rsidR="00186B1D" w:rsidRPr="00DE4890" w:rsidRDefault="00186B1D" w:rsidP="00581AF7">
      <w:pPr>
        <w:pStyle w:val="Textkrper"/>
        <w:rPr>
          <w:rStyle w:val="Hyperlink"/>
          <w:color w:val="auto"/>
          <w:u w:val="none"/>
        </w:rPr>
      </w:pPr>
      <w:r w:rsidRPr="00DE4890">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BF7272" w:rsidRPr="00DE4890" w:rsidTr="008E4553">
        <w:trPr>
          <w:trHeight w:val="544"/>
        </w:trPr>
        <w:tc>
          <w:tcPr>
            <w:tcW w:w="2410"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B87DFF" w:rsidP="00357C55">
            <w:pPr>
              <w:pStyle w:val="TabelleKopflinks"/>
            </w:pPr>
            <w:r>
              <w:t>Kooperation</w:t>
            </w:r>
          </w:p>
        </w:tc>
        <w:tc>
          <w:tcPr>
            <w:tcW w:w="4939" w:type="dxa"/>
            <w:shd w:val="clear" w:color="auto" w:fill="D9D9D9" w:themeFill="background1" w:themeFillShade="D9"/>
          </w:tcPr>
          <w:p w:rsidR="00B87DFF" w:rsidRDefault="00BF7272" w:rsidP="00B87DFF">
            <w:pPr>
              <w:pStyle w:val="Tabelle6pt"/>
            </w:pPr>
            <w:r>
              <w:t>Titel</w:t>
            </w:r>
          </w:p>
          <w:p w:rsidR="00BF7272" w:rsidRPr="00E61D30" w:rsidRDefault="00000824" w:rsidP="00000824">
            <w:pPr>
              <w:pStyle w:val="TabelleKopflinks"/>
            </w:pPr>
            <w:r>
              <w:t>Hinweis für Lehrkräfte</w:t>
            </w:r>
          </w:p>
        </w:tc>
        <w:tc>
          <w:tcPr>
            <w:tcW w:w="196" w:type="dxa"/>
            <w:tcBorders>
              <w:top w:val="nil"/>
              <w:bottom w:val="nil"/>
            </w:tcBorders>
            <w:shd w:val="clear" w:color="auto" w:fill="auto"/>
          </w:tcPr>
          <w:p w:rsidR="00BF7272" w:rsidRPr="00DE4890" w:rsidRDefault="00BF7272" w:rsidP="00357C55">
            <w:pPr>
              <w:pStyle w:val="Textkrper"/>
            </w:pPr>
          </w:p>
        </w:tc>
        <w:tc>
          <w:tcPr>
            <w:tcW w:w="2094" w:type="dxa"/>
            <w:shd w:val="clear" w:color="auto" w:fill="D9D9D9" w:themeFill="background1" w:themeFillShade="D9"/>
            <w:vAlign w:val="center"/>
          </w:tcPr>
          <w:p w:rsidR="00776B51" w:rsidRPr="00DE4890" w:rsidRDefault="00B87DFF" w:rsidP="008E4553">
            <w:pPr>
              <w:pStyle w:val="TabelleKopflinks"/>
              <w:jc w:val="center"/>
            </w:pPr>
            <w:r>
              <w:t>Sport</w:t>
            </w:r>
          </w:p>
        </w:tc>
      </w:tr>
    </w:tbl>
    <w:p w:rsidR="00B87DFF" w:rsidRDefault="00B87DFF" w:rsidP="001F27DD">
      <w:pPr>
        <w:pStyle w:val="berschrift1"/>
      </w:pPr>
      <w:r w:rsidRPr="00896311">
        <w:t xml:space="preserve">Verbesserung der überfachlichen Kompetenzen durch </w:t>
      </w:r>
      <w:r>
        <w:t>kooperative Spiele im Unterricht</w:t>
      </w:r>
    </w:p>
    <w:p w:rsidR="00B87DFF" w:rsidRPr="00073137" w:rsidRDefault="00B87DFF" w:rsidP="001F27DD">
      <w:pPr>
        <w:pStyle w:val="berschrift3"/>
      </w:pPr>
      <w:r>
        <w:t xml:space="preserve">Einführung in das Arbeiten mit </w:t>
      </w:r>
      <w:r w:rsidR="001F27DD">
        <w:t>k</w:t>
      </w:r>
      <w:r>
        <w:t>ooperativen Spielen</w:t>
      </w:r>
    </w:p>
    <w:p w:rsidR="00B87DFF" w:rsidRDefault="00B87DFF" w:rsidP="00B87DFF">
      <w:pPr>
        <w:pStyle w:val="Textkrper"/>
      </w:pPr>
      <w:r>
        <w:t>So unterschiedlich die Schüler und Schülerinnen in der BFPE</w:t>
      </w:r>
      <w:r w:rsidR="00C54A83">
        <w:t>/AV dual</w:t>
      </w:r>
      <w:r w:rsidR="00F17F93">
        <w:t xml:space="preserve"> </w:t>
      </w:r>
      <w:r>
        <w:t>sind, so unte</w:t>
      </w:r>
      <w:r>
        <w:t>r</w:t>
      </w:r>
      <w:r>
        <w:t>sc</w:t>
      </w:r>
      <w:r w:rsidR="00000824">
        <w:t>hiedlich ausgeprägt sind auch ihre</w:t>
      </w:r>
      <w:r w:rsidR="00B40D1D">
        <w:t xml:space="preserve"> Handlungskompetenzen</w:t>
      </w:r>
      <w:r w:rsidR="00C54A83">
        <w:t>.</w:t>
      </w:r>
      <w:r>
        <w:t xml:space="preserve"> Da ein großer Teil der </w:t>
      </w:r>
      <w:r w:rsidR="00B40D1D">
        <w:t>Schülerinnen und Schüler</w:t>
      </w:r>
      <w:r>
        <w:t xml:space="preserve"> Defizite im Bereich der Handlungskompetenzen hat, ist es wichtig, diese Kompetenzen besonders zu schu</w:t>
      </w:r>
      <w:r w:rsidR="00C54A83">
        <w:t xml:space="preserve">len und </w:t>
      </w:r>
      <w:r>
        <w:t>zu</w:t>
      </w:r>
      <w:r w:rsidR="00000824">
        <w:t xml:space="preserve"> fördern. </w:t>
      </w:r>
      <w:r w:rsidR="00F17F93">
        <w:t>Dafür bietet sich das</w:t>
      </w:r>
      <w:r>
        <w:t xml:space="preserve"> Fach Sport an, da hier nicht nur das motorische Können gefördert, sondern auch ko</w:t>
      </w:r>
      <w:r>
        <w:t>m</w:t>
      </w:r>
      <w:r w:rsidR="00C54A83">
        <w:t xml:space="preserve">munikative </w:t>
      </w:r>
      <w:r>
        <w:t xml:space="preserve">Fähigkeiten </w:t>
      </w:r>
      <w:r w:rsidR="00C54A83">
        <w:t>geschult werden.</w:t>
      </w:r>
      <w:r>
        <w:t xml:space="preserve"> Kommunikation, Kooperation, Verantwo</w:t>
      </w:r>
      <w:r>
        <w:t>r</w:t>
      </w:r>
      <w:r>
        <w:t>tungsbewusstsein, Durchhaltevermö</w:t>
      </w:r>
      <w:r w:rsidR="00C54A83">
        <w:t xml:space="preserve">gen, </w:t>
      </w:r>
      <w:r>
        <w:t>Konzentrationsfähigkeit, Kritikfähigkeit und Selbststeuerung sind Handlungskompetenzen, die im Sportunter</w:t>
      </w:r>
      <w:r w:rsidR="00C54A83">
        <w:t xml:space="preserve">richt </w:t>
      </w:r>
      <w:r>
        <w:t>durch kooperat</w:t>
      </w:r>
      <w:r>
        <w:t>i</w:t>
      </w:r>
      <w:r>
        <w:t xml:space="preserve">ve Spiele geschult werden können. Hierzu muss nicht unbedingt eine Sporthalle zur Verfügung stehen. Es können auch </w:t>
      </w:r>
      <w:r w:rsidR="00F17F93">
        <w:t xml:space="preserve">Klassenzimmer oder Freiflächen </w:t>
      </w:r>
      <w:r>
        <w:t>außerhalb des Schulgebäudes genutzt werden. Innerhalb des Lehrerteams können Absprachen getro</w:t>
      </w:r>
      <w:r>
        <w:t>f</w:t>
      </w:r>
      <w:r>
        <w:t>fen werden, welche Handlungskompetenz z.</w:t>
      </w:r>
      <w:r w:rsidR="001F27DD">
        <w:t xml:space="preserve"> </w:t>
      </w:r>
      <w:r>
        <w:t>B. durch kooperative Spiele geschult we</w:t>
      </w:r>
      <w:r>
        <w:t>r</w:t>
      </w:r>
      <w:r>
        <w:t xml:space="preserve">den sollen. Es muss nicht zwingend </w:t>
      </w:r>
      <w:r w:rsidR="00000824">
        <w:t xml:space="preserve">die Sportlehrerin oder </w:t>
      </w:r>
      <w:r>
        <w:t>der Sportlehrer diese Spie</w:t>
      </w:r>
      <w:r w:rsidR="00C54A83">
        <w:t>le anleiten.</w:t>
      </w:r>
      <w:r w:rsidR="001F27DD">
        <w:t xml:space="preserve"> Jede Fachkollegin bzw. j</w:t>
      </w:r>
      <w:r>
        <w:t>eder Fachkollege kann nach Absprache im Team k</w:t>
      </w:r>
      <w:r>
        <w:t>o</w:t>
      </w:r>
      <w:r>
        <w:t>operativ</w:t>
      </w:r>
      <w:r w:rsidR="00B40D1D">
        <w:t>e Spiele z.</w:t>
      </w:r>
      <w:r w:rsidR="00C54A83">
        <w:t xml:space="preserve"> </w:t>
      </w:r>
      <w:r w:rsidR="00B40D1D">
        <w:t xml:space="preserve">B. im Klassenzimmer </w:t>
      </w:r>
      <w:r>
        <w:t xml:space="preserve">durchführen. Wichtig ist </w:t>
      </w:r>
      <w:r w:rsidR="00C54A83">
        <w:t xml:space="preserve">vorab </w:t>
      </w:r>
      <w:r>
        <w:t>festzulegen, welche Handlungskompetenz geschult werden soll, damit alle Lehrkräfte eines Lehre</w:t>
      </w:r>
      <w:r>
        <w:t>r</w:t>
      </w:r>
      <w:r>
        <w:t xml:space="preserve">teams für einen festgelegten Zeitraum die gleiche Handlungskompetenz </w:t>
      </w:r>
      <w:r w:rsidR="00C54A83">
        <w:t>(</w:t>
      </w:r>
      <w:r>
        <w:t>z. B. Kooper</w:t>
      </w:r>
      <w:r>
        <w:t>a</w:t>
      </w:r>
      <w:r>
        <w:t>tion</w:t>
      </w:r>
      <w:r w:rsidR="00C54A83">
        <w:t>)</w:t>
      </w:r>
      <w:r>
        <w:t xml:space="preserve"> schulen. Dies kann </w:t>
      </w:r>
      <w:r w:rsidR="00DD0D38">
        <w:t xml:space="preserve">jeweils </w:t>
      </w:r>
      <w:r>
        <w:t xml:space="preserve">durch unterschiedliche Spielformen geschehen, die jedoch </w:t>
      </w:r>
      <w:r w:rsidR="00DD0D38">
        <w:t>alle das</w:t>
      </w:r>
      <w:r>
        <w:t xml:space="preserve"> Ziel </w:t>
      </w:r>
      <w:r w:rsidR="00DD0D38">
        <w:t xml:space="preserve">verfolgen, die </w:t>
      </w:r>
      <w:r>
        <w:t>Handlungskompetenz Koope</w:t>
      </w:r>
      <w:r>
        <w:rPr>
          <w:noProof/>
          <w:sz w:val="24"/>
        </w:rPr>
        <w:drawing>
          <wp:anchor distT="0" distB="0" distL="114300" distR="114300" simplePos="0" relativeHeight="251659264" behindDoc="0" locked="0" layoutInCell="0" allowOverlap="1" wp14:anchorId="07D41A66" wp14:editId="6F05677C">
            <wp:simplePos x="0" y="0"/>
            <wp:positionH relativeFrom="rightMargin">
              <wp:posOffset>107950</wp:posOffset>
            </wp:positionH>
            <wp:positionV relativeFrom="paragraph">
              <wp:posOffset>0</wp:posOffset>
            </wp:positionV>
            <wp:extent cx="323850" cy="323850"/>
            <wp:effectExtent l="0" t="0" r="0" b="0"/>
            <wp:wrapNone/>
            <wp:docPr id="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0D38">
        <w:t>ration zu verbessern</w:t>
      </w:r>
      <w:r>
        <w:t>.</w:t>
      </w:r>
    </w:p>
    <w:p w:rsidR="00B87DFF" w:rsidRDefault="00B87DFF" w:rsidP="001F27DD">
      <w:pPr>
        <w:pStyle w:val="berschrift3"/>
      </w:pPr>
      <w:r>
        <w:t>Kooperatives Handeln</w:t>
      </w:r>
    </w:p>
    <w:p w:rsidR="00B87DFF" w:rsidRPr="00F05AC4" w:rsidRDefault="00B87DFF" w:rsidP="00F05AC4">
      <w:pPr>
        <w:pStyle w:val="Textkrper"/>
      </w:pPr>
      <w:r w:rsidRPr="00F05AC4">
        <w:t>Kooperatives Handeln heißt für den Bereich</w:t>
      </w:r>
      <w:r w:rsidR="001F27DD">
        <w:t xml:space="preserve"> k</w:t>
      </w:r>
      <w:r w:rsidR="00B40D1D" w:rsidRPr="00F05AC4">
        <w:t xml:space="preserve">ooperative Spiele, dass es </w:t>
      </w:r>
      <w:r w:rsidRPr="00F05AC4">
        <w:t xml:space="preserve">nicht um die individuelle Leistung geht, sondern darum, mit den anderen </w:t>
      </w:r>
      <w:r w:rsidR="00B40D1D" w:rsidRPr="00F05AC4">
        <w:t>Schülerinnen und Schüler</w:t>
      </w:r>
      <w:r w:rsidRPr="00F05AC4">
        <w:t xml:space="preserve">n in Kontakt zu treten, sich gegenseitig zu unterstützen, auszutauschen und gemeinsam eine Lösungsstrategie zu entwickeln, um ein gemeinsames Ziel zu erreichen. Eigene Wünsche und Lösungsstrategien müssen mit den anderen </w:t>
      </w:r>
      <w:r w:rsidR="00B40D1D" w:rsidRPr="00F05AC4">
        <w:t>Schülerinnen und Schüler</w:t>
      </w:r>
      <w:r w:rsidRPr="00F05AC4">
        <w:t>n abgestimmt werden, damit das gemeinsame Ziel erreicht werden kann. Daf</w:t>
      </w:r>
      <w:r w:rsidR="00385F5E" w:rsidRPr="00F05AC4">
        <w:t xml:space="preserve">ür müssen alle Beteiligten auf </w:t>
      </w:r>
      <w:r w:rsidRPr="00F05AC4">
        <w:t xml:space="preserve">Handlungskompetenzen zurückgreifen, die erforderlich sind, damit das Ziel erreicht werden kann. Den </w:t>
      </w:r>
      <w:r w:rsidR="00B40D1D" w:rsidRPr="00F05AC4">
        <w:t>Schülerinnen und Schüler</w:t>
      </w:r>
      <w:r w:rsidRPr="00F05AC4">
        <w:t>n muss bewusst werden</w:t>
      </w:r>
      <w:r w:rsidR="00385F5E" w:rsidRPr="00F05AC4">
        <w:t>, dass Erfolg und Misserfolg von gemeinsamem</w:t>
      </w:r>
      <w:r w:rsidRPr="00F05AC4">
        <w:t xml:space="preserve"> Handeln abhängen und Einzelaktionen nicht zum Erfolg führen. Dafür müssen gute </w:t>
      </w:r>
      <w:r w:rsidR="00B40D1D" w:rsidRPr="00F05AC4">
        <w:t>Schülerinnen und Schüler</w:t>
      </w:r>
      <w:r w:rsidRPr="00F05AC4">
        <w:t xml:space="preserve"> schwächeren </w:t>
      </w:r>
      <w:r w:rsidR="00B40D1D" w:rsidRPr="00F05AC4">
        <w:t>Schülerinnen und Schüler</w:t>
      </w:r>
      <w:r w:rsidRPr="00F05AC4">
        <w:t>n Hilfe anbieten und diese die Hilfe auch annehmen</w:t>
      </w:r>
      <w:r w:rsidR="00385F5E" w:rsidRPr="00F05AC4">
        <w:t>. Nur dies ermöglicht ein gemeinsames</w:t>
      </w:r>
      <w:r w:rsidRPr="00F05AC4">
        <w:t xml:space="preserve"> </w:t>
      </w:r>
      <w:r w:rsidR="00385F5E" w:rsidRPr="00F05AC4">
        <w:t xml:space="preserve">Erreichen des </w:t>
      </w:r>
      <w:r w:rsidRPr="00F05AC4">
        <w:t>Ziel</w:t>
      </w:r>
      <w:r w:rsidR="00385F5E" w:rsidRPr="00F05AC4">
        <w:t>s.</w:t>
      </w:r>
      <w:r w:rsidRPr="00F05AC4">
        <w:t xml:space="preserve"> Kein</w:t>
      </w:r>
      <w:r w:rsidR="00B40D1D" w:rsidRPr="00F05AC4">
        <w:t>e</w:t>
      </w:r>
      <w:r w:rsidRPr="00F05AC4">
        <w:t xml:space="preserve"> </w:t>
      </w:r>
      <w:r w:rsidR="00B40D1D" w:rsidRPr="00F05AC4">
        <w:t>Schülerin und kein Schüler</w:t>
      </w:r>
      <w:r w:rsidRPr="00F05AC4">
        <w:t xml:space="preserve"> sollte bei solch einer kooperativen Aufgabe ausgeschlossen werden. Die Gruppe sollte mö</w:t>
      </w:r>
      <w:r w:rsidRPr="00F05AC4">
        <w:t>g</w:t>
      </w:r>
      <w:r w:rsidRPr="00F05AC4">
        <w:t xml:space="preserve">lichst allen </w:t>
      </w:r>
      <w:r w:rsidR="00B40D1D" w:rsidRPr="00F05AC4">
        <w:t>Schülerinnen und Schüler</w:t>
      </w:r>
      <w:r w:rsidRPr="00F05AC4">
        <w:t>n Versag</w:t>
      </w:r>
      <w:r w:rsidR="00B40D1D" w:rsidRPr="00F05AC4">
        <w:t xml:space="preserve">ensängste nehmen, so dass </w:t>
      </w:r>
      <w:r w:rsidRPr="00F05AC4">
        <w:t xml:space="preserve">sich </w:t>
      </w:r>
      <w:r w:rsidR="00385F5E" w:rsidRPr="00F05AC4">
        <w:t>alle tra</w:t>
      </w:r>
      <w:r w:rsidR="00385F5E" w:rsidRPr="00F05AC4">
        <w:t>u</w:t>
      </w:r>
      <w:r w:rsidR="00385F5E" w:rsidRPr="00F05AC4">
        <w:t xml:space="preserve">en </w:t>
      </w:r>
      <w:r w:rsidRPr="00F05AC4">
        <w:t>mitzumachen und sich einzubringen. Hierfür ist es erforderlich, dass alle Möglichke</w:t>
      </w:r>
      <w:r w:rsidRPr="00F05AC4">
        <w:t>i</w:t>
      </w:r>
      <w:r w:rsidRPr="00F05AC4">
        <w:t>ten der Kommunikation genutzt werden, d.</w:t>
      </w:r>
      <w:r w:rsidR="001F27DD">
        <w:t xml:space="preserve"> </w:t>
      </w:r>
      <w:r w:rsidRPr="00F05AC4">
        <w:t>h. verbale und nonverbale, aber a</w:t>
      </w:r>
      <w:r w:rsidR="00B40D1D" w:rsidRPr="00F05AC4">
        <w:t xml:space="preserve">uch </w:t>
      </w:r>
      <w:r w:rsidRPr="00F05AC4">
        <w:t>Kö</w:t>
      </w:r>
      <w:r w:rsidRPr="00F05AC4">
        <w:t>r</w:t>
      </w:r>
      <w:r w:rsidRPr="00F05AC4">
        <w:t>perkontakte möglich sind.</w:t>
      </w:r>
    </w:p>
    <w:p w:rsidR="00B87DFF" w:rsidRDefault="00B87DFF" w:rsidP="00B87DFF">
      <w:pPr>
        <w:pStyle w:val="Textkrper"/>
      </w:pPr>
    </w:p>
    <w:p w:rsidR="00B87DFF" w:rsidRDefault="00B87DFF" w:rsidP="00B87DFF">
      <w:pPr>
        <w:pStyle w:val="Textkrper"/>
      </w:pPr>
      <w:r w:rsidRPr="007813EA">
        <w:rPr>
          <w:b/>
        </w:rPr>
        <w:t xml:space="preserve">Ziel </w:t>
      </w:r>
      <w:r w:rsidR="00385F5E">
        <w:t>der</w:t>
      </w:r>
      <w:r>
        <w:t xml:space="preserve"> </w:t>
      </w:r>
      <w:r w:rsidR="00ED587F">
        <w:t>kooperativ</w:t>
      </w:r>
      <w:r>
        <w:t xml:space="preserve">en Spiele ist es, </w:t>
      </w:r>
      <w:r w:rsidR="00B40D1D">
        <w:t>Schülerinnen und Schüler</w:t>
      </w:r>
      <w:r>
        <w:t xml:space="preserve"> positive Spielerlebnisse erfahren zu lassen, um damit das Vertrauen in sich selbst zu stärken. Hilfsbereitschaft, Rücksichtnahme auf die anderen, Aufschieben von Bedürfnissen, Eingehen auf die B</w:t>
      </w:r>
      <w:r>
        <w:t>e</w:t>
      </w:r>
      <w:r w:rsidR="00385F5E">
        <w:t>dürfnisse der Mitschüler</w:t>
      </w:r>
      <w:r w:rsidR="001F27DD">
        <w:t>innen und Mitschüler</w:t>
      </w:r>
      <w:r w:rsidR="00385F5E">
        <w:t xml:space="preserve"> sind g</w:t>
      </w:r>
      <w:r>
        <w:t xml:space="preserve">rundlegende Voraussetzungen, um zu einem erfolgreichen Abschluss der Aufgabe zu gelangen. </w:t>
      </w:r>
      <w:r w:rsidR="00B40D1D">
        <w:t>Schülerinnen und Schüler</w:t>
      </w:r>
      <w:r>
        <w:t xml:space="preserve"> können die Erfahrung machen, sich einer Gruppe zugehörig zu fühlen und im besten Fall Fehler machen zu dürfen, ohne Angst haben zu müssen.</w:t>
      </w:r>
    </w:p>
    <w:p w:rsidR="00B87DFF" w:rsidRDefault="00B87DFF" w:rsidP="00B87DFF">
      <w:pPr>
        <w:pStyle w:val="Textkrper"/>
      </w:pPr>
    </w:p>
    <w:p w:rsidR="00B87DFF" w:rsidRDefault="00B87DFF" w:rsidP="00B87DFF">
      <w:pPr>
        <w:pStyle w:val="Textkrper"/>
      </w:pPr>
      <w:r>
        <w:lastRenderedPageBreak/>
        <w:t>Kompetenzen, wie sie im Kompetenzraster zur Beobachtung und Bewertung von Han</w:t>
      </w:r>
      <w:r>
        <w:t>d</w:t>
      </w:r>
      <w:r>
        <w:t xml:space="preserve">lungskompetenz (ohne Fachkompetenz), beschrieben sind, können durch </w:t>
      </w:r>
      <w:r w:rsidR="00ED587F">
        <w:t>kooperativ</w:t>
      </w:r>
      <w:r>
        <w:t>e Spiele geschult werden, d.</w:t>
      </w:r>
      <w:r w:rsidR="001F27DD">
        <w:t xml:space="preserve"> </w:t>
      </w:r>
      <w:r>
        <w:t>h. Kommunikation, Kooperation, Arbeitsweise, Verantwo</w:t>
      </w:r>
      <w:r>
        <w:t>r</w:t>
      </w:r>
      <w:r>
        <w:t>tungsbewusstsein und Selbststeuerung.</w:t>
      </w:r>
      <w:r w:rsidR="00B40D1D">
        <w:t xml:space="preserve"> Im Kompetenzraster Sport kann </w:t>
      </w:r>
      <w:r>
        <w:t>unter dem Kompetenzbereich  Kooperation die Lernfort</w:t>
      </w:r>
      <w:r w:rsidR="00B40D1D">
        <w:t>schrittstufe für das Agieren der</w:t>
      </w:r>
      <w:r>
        <w:t xml:space="preserve"> </w:t>
      </w:r>
      <w:r w:rsidR="00B40D1D">
        <w:t>Schüleri</w:t>
      </w:r>
      <w:r w:rsidR="00B40D1D">
        <w:t>n</w:t>
      </w:r>
      <w:r w:rsidR="00B40D1D">
        <w:t>nen und Schüler</w:t>
      </w:r>
      <w:r>
        <w:t xml:space="preserve"> in einem </w:t>
      </w:r>
      <w:r w:rsidR="00ED587F">
        <w:t>kooperativ</w:t>
      </w:r>
      <w:r>
        <w:t xml:space="preserve">en Spiel festgestellt werden. Das Verhalten der </w:t>
      </w:r>
      <w:r w:rsidR="00B40D1D">
        <w:t>Schülerinnen und Schüler</w:t>
      </w:r>
      <w:r>
        <w:t xml:space="preserve"> während des </w:t>
      </w:r>
      <w:r w:rsidR="00ED587F">
        <w:t>kooperativ</w:t>
      </w:r>
      <w:r>
        <w:t>en Spiels kann anhand des Komp</w:t>
      </w:r>
      <w:r>
        <w:t>e</w:t>
      </w:r>
      <w:r>
        <w:t>tenzrasters sichtbar gemacht werden. Durch eine anschließende Reflexionsphase ka</w:t>
      </w:r>
      <w:r w:rsidR="000D7667">
        <w:t xml:space="preserve">nn der Prozess des Nachdenkens </w:t>
      </w:r>
      <w:r>
        <w:t xml:space="preserve">verlängert </w:t>
      </w:r>
      <w:r w:rsidR="000D7667">
        <w:t xml:space="preserve">und ebenfalls </w:t>
      </w:r>
      <w:r>
        <w:t xml:space="preserve">sichtbar gemacht werden. Alle </w:t>
      </w:r>
      <w:r w:rsidR="00B40D1D">
        <w:t>Schülerinnen und Schüler</w:t>
      </w:r>
      <w:r>
        <w:t xml:space="preserve"> profitieren von dieser Reflexion, da sie an den Gedanken und Gefühlen der anderen </w:t>
      </w:r>
      <w:r w:rsidR="00B40D1D">
        <w:t>Schülerinnen und Schüler</w:t>
      </w:r>
      <w:r>
        <w:t xml:space="preserve"> teilnehmen können. So lernen sie u</w:t>
      </w:r>
      <w:r>
        <w:t>n</w:t>
      </w:r>
      <w:r>
        <w:t>terschiedliche Perspektiven auf das zurückli</w:t>
      </w:r>
      <w:r w:rsidR="000D7667">
        <w:t xml:space="preserve">egende </w:t>
      </w:r>
      <w:r>
        <w:t>Geschehen durch ihre Mit</w:t>
      </w:r>
      <w:r w:rsidR="00B40D1D">
        <w:t>schüler</w:t>
      </w:r>
      <w:r w:rsidR="001F27DD">
        <w:t>i</w:t>
      </w:r>
      <w:r w:rsidR="001F27DD">
        <w:t>n</w:t>
      </w:r>
      <w:r w:rsidR="001F27DD">
        <w:t>nen und Mitschüler</w:t>
      </w:r>
      <w:r w:rsidR="00B40D1D">
        <w:t xml:space="preserve"> </w:t>
      </w:r>
      <w:r w:rsidR="001F27DD">
        <w:t>kennen und sie</w:t>
      </w:r>
      <w:r>
        <w:t xml:space="preserve"> können andere Verhaltensmuster erk</w:t>
      </w:r>
      <w:r w:rsidR="00D341BD">
        <w:t>ennen</w:t>
      </w:r>
      <w:r>
        <w:t xml:space="preserve"> und für das eigene Verhal</w:t>
      </w:r>
      <w:r w:rsidR="00D341BD">
        <w:t>ten adaptieren</w:t>
      </w:r>
      <w:r>
        <w:t>.</w:t>
      </w:r>
    </w:p>
    <w:p w:rsidR="00B87DFF" w:rsidRDefault="00B87DFF" w:rsidP="001F27DD">
      <w:pPr>
        <w:pStyle w:val="berschrift3"/>
      </w:pPr>
      <w:r>
        <w:t xml:space="preserve">Handlungsschritte für </w:t>
      </w:r>
      <w:r w:rsidR="00ED587F">
        <w:t>kooperativ</w:t>
      </w:r>
      <w:r>
        <w:t xml:space="preserve">e Spiele nach dem Modell der vollständigen Handlung </w:t>
      </w:r>
    </w:p>
    <w:p w:rsidR="00B87DFF" w:rsidRPr="0004658F" w:rsidRDefault="00B87DFF" w:rsidP="00B87DFF">
      <w:pPr>
        <w:pStyle w:val="berschrift4"/>
      </w:pPr>
      <w:r w:rsidRPr="0004658F">
        <w:t>Was bedeutet handeln bzw. Handlung?</w:t>
      </w:r>
    </w:p>
    <w:p w:rsidR="00B87DFF" w:rsidRDefault="00B40D1D" w:rsidP="00B87DFF">
      <w:pPr>
        <w:pStyle w:val="Textkrper"/>
      </w:pPr>
      <w:r>
        <w:t>Handeln heißt, dass Schülerinnen und Schüler in der Lage sind,</w:t>
      </w:r>
      <w:r w:rsidR="00B87DFF">
        <w:t xml:space="preserve"> Aufgaben und Situati</w:t>
      </w:r>
      <w:r w:rsidR="00B87DFF">
        <w:t>o</w:t>
      </w:r>
      <w:r w:rsidR="00B87DFF">
        <w:t xml:space="preserve">nen zu bewältigen. In der Arbeitswelt wird genau dieses Handeln von </w:t>
      </w:r>
      <w:r>
        <w:t>Schülerinnen und Schüler</w:t>
      </w:r>
      <w:r w:rsidR="00B87DFF">
        <w:t>n bzw. angehenden Auszubildenden erwartet. Handlungen setzen Kenntnisse, Fertigkeiten, Fähigkeiten und Kompetenzen voraus, um diese Anforderungen erfüllen</w:t>
      </w:r>
      <w:r>
        <w:t xml:space="preserve"> zu können. Deshalb brauchen Schülerinnen und Schüler</w:t>
      </w:r>
      <w:r w:rsidR="00B87DFF">
        <w:t xml:space="preserve"> bzw. Auszubildende Handlung</w:t>
      </w:r>
      <w:r w:rsidR="00B87DFF">
        <w:t>s</w:t>
      </w:r>
      <w:r w:rsidR="00B87DFF">
        <w:t>kompetenzen. Besitzt d</w:t>
      </w:r>
      <w:r w:rsidR="001F27DD">
        <w:t>ie</w:t>
      </w:r>
      <w:r w:rsidR="00B87DFF">
        <w:t xml:space="preserve"> </w:t>
      </w:r>
      <w:r w:rsidR="003D4147">
        <w:t>Schülerin</w:t>
      </w:r>
      <w:r>
        <w:t xml:space="preserve"> </w:t>
      </w:r>
      <w:r w:rsidR="001F27DD">
        <w:t>oder der</w:t>
      </w:r>
      <w:r>
        <w:t xml:space="preserve"> Schüler</w:t>
      </w:r>
      <w:r w:rsidR="00B87DFF">
        <w:t xml:space="preserve"> keine oder zu wenig Handlung</w:t>
      </w:r>
      <w:r w:rsidR="00B87DFF">
        <w:t>s</w:t>
      </w:r>
      <w:r w:rsidR="00B87DFF">
        <w:t xml:space="preserve">kompetenz ist </w:t>
      </w:r>
      <w:r w:rsidR="008D0AD0">
        <w:t xml:space="preserve">sie oder </w:t>
      </w:r>
      <w:r w:rsidR="00B87DFF">
        <w:t>er nicht in der Lage eine Aufgabe oder Situation zu bewältigen.</w:t>
      </w:r>
    </w:p>
    <w:p w:rsidR="001B5E2E" w:rsidRDefault="001B5E2E" w:rsidP="00B87DFF">
      <w:pPr>
        <w:pStyle w:val="Textkrper"/>
      </w:pPr>
    </w:p>
    <w:p w:rsidR="0041648F" w:rsidRDefault="0041648F" w:rsidP="00000824">
      <w:pPr>
        <w:pStyle w:val="berschrift4"/>
      </w:pPr>
      <w:r>
        <w:t>Abb</w:t>
      </w:r>
      <w:r w:rsidR="00000824">
        <w:t>ildung</w:t>
      </w:r>
      <w:r>
        <w:t xml:space="preserve"> 1: Kenntnisse, Fähigkeiten, Kompetenzen</w:t>
      </w:r>
    </w:p>
    <w:p w:rsidR="0041648F" w:rsidRDefault="0041648F" w:rsidP="00B87DFF">
      <w:pPr>
        <w:pStyle w:val="Textkrper"/>
      </w:pPr>
    </w:p>
    <w:p w:rsidR="0041648F" w:rsidRDefault="00687B37" w:rsidP="00B87DFF">
      <w:pPr>
        <w:pStyle w:val="Textkrper"/>
      </w:pPr>
      <w:r>
        <w:object w:dxaOrig="7454" w:dyaOrig="55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3.4pt;height:278.8pt" o:ole="">
            <v:imagedata r:id="rId61" o:title=""/>
          </v:shape>
          <o:OLEObject Type="Embed" ProgID="PowerPoint.Slide.12" ShapeID="_x0000_i1025" DrawAspect="Content" ObjectID="_1511097735" r:id="rId62"/>
        </w:object>
      </w:r>
    </w:p>
    <w:p w:rsidR="00B87DFF" w:rsidRPr="002B3DAB" w:rsidRDefault="00687B37" w:rsidP="00687B37">
      <w:pPr>
        <w:pStyle w:val="Marginaliegrau"/>
        <w:framePr w:wrap="around"/>
      </w:pPr>
      <w:r>
        <w:t>Grafik der Autorin</w:t>
      </w:r>
    </w:p>
    <w:p w:rsidR="0041648F" w:rsidRDefault="0041648F" w:rsidP="00B87DFF">
      <w:pPr>
        <w:pStyle w:val="Textkrper"/>
      </w:pPr>
    </w:p>
    <w:p w:rsidR="00B87DFF" w:rsidRDefault="00000824" w:rsidP="00000824">
      <w:pPr>
        <w:pStyle w:val="berschrift4"/>
      </w:pPr>
      <w:r>
        <w:lastRenderedPageBreak/>
        <w:t xml:space="preserve">Abbildung 2: </w:t>
      </w:r>
      <w:r w:rsidR="00B87DFF">
        <w:t>Kooperative Spiele lehnen sich  an das Modell der v</w:t>
      </w:r>
      <w:r>
        <w:t>ollständigen Handlung an</w:t>
      </w:r>
    </w:p>
    <w:p w:rsidR="00B87DFF" w:rsidRPr="00000824" w:rsidRDefault="00687B37" w:rsidP="00B87DFF">
      <w:pPr>
        <w:pStyle w:val="Textkrper"/>
      </w:pPr>
      <w:r>
        <w:rPr>
          <w:color w:val="FF0000"/>
        </w:rPr>
        <w:object w:dxaOrig="7185" w:dyaOrig="5380">
          <v:shape id="_x0000_i1026" type="#_x0000_t75" style="width:5in;height:269.6pt" o:ole="">
            <v:imagedata r:id="rId63" o:title=""/>
          </v:shape>
          <o:OLEObject Type="Embed" ProgID="PowerPoint.Slide.12" ShapeID="_x0000_i1026" DrawAspect="Content" ObjectID="_1511097736" r:id="rId64"/>
        </w:object>
      </w:r>
    </w:p>
    <w:p w:rsidR="00B87DFF" w:rsidRPr="00000824" w:rsidRDefault="00687B37" w:rsidP="00687B37">
      <w:pPr>
        <w:pStyle w:val="Marginaliegrau"/>
        <w:framePr w:wrap="around"/>
      </w:pPr>
      <w:r>
        <w:t>Grafik der Autorin</w:t>
      </w:r>
    </w:p>
    <w:p w:rsidR="00B87DFF" w:rsidRDefault="00B87DFF" w:rsidP="00B87DFF">
      <w:pPr>
        <w:pStyle w:val="berschrift4"/>
      </w:pPr>
      <w:r w:rsidRPr="00614C51">
        <w:t xml:space="preserve">Welche Überlegungen muss die Lehrkraft bzw. das Lehrerteam vor Beginn der Einführung von </w:t>
      </w:r>
      <w:r w:rsidR="00ED587F">
        <w:t>kooperativ</w:t>
      </w:r>
      <w:r w:rsidRPr="00614C51">
        <w:t>en Spielen treffen?</w:t>
      </w:r>
    </w:p>
    <w:p w:rsidR="00B87DFF" w:rsidRDefault="00B87DFF" w:rsidP="00B87DFF">
      <w:pPr>
        <w:pStyle w:val="Textkrper"/>
      </w:pPr>
      <w:r>
        <w:t xml:space="preserve">In Anlehnung an die vollständige Handlung ist der </w:t>
      </w:r>
      <w:r w:rsidRPr="00614C51">
        <w:rPr>
          <w:b/>
        </w:rPr>
        <w:t>erste Handlungsschritt informi</w:t>
      </w:r>
      <w:r w:rsidRPr="00614C51">
        <w:rPr>
          <w:b/>
        </w:rPr>
        <w:t>e</w:t>
      </w:r>
      <w:r w:rsidRPr="00614C51">
        <w:rPr>
          <w:b/>
        </w:rPr>
        <w:t>ren.</w:t>
      </w:r>
      <w:r w:rsidR="00000824">
        <w:rPr>
          <w:b/>
        </w:rPr>
        <w:t xml:space="preserve"> </w:t>
      </w:r>
      <w:r w:rsidRPr="00614C51">
        <w:t>Hier geht es</w:t>
      </w:r>
      <w:r>
        <w:t xml:space="preserve"> darum</w:t>
      </w:r>
      <w:r w:rsidR="00000824">
        <w:t>,</w:t>
      </w:r>
      <w:r>
        <w:t xml:space="preserve"> Informationen</w:t>
      </w:r>
      <w:r w:rsidR="00000824">
        <w:t xml:space="preserve"> zu beschaffen, und zwar</w:t>
      </w:r>
      <w:r w:rsidR="00D341BD">
        <w:t xml:space="preserve"> zu folgenden Fragen</w:t>
      </w:r>
      <w:r>
        <w:t>:</w:t>
      </w:r>
    </w:p>
    <w:p w:rsidR="00B87DFF" w:rsidRDefault="00B87DFF" w:rsidP="00B87DFF">
      <w:pPr>
        <w:pStyle w:val="AufgabeEbene1"/>
      </w:pPr>
      <w:r>
        <w:t xml:space="preserve">Welche </w:t>
      </w:r>
      <w:r w:rsidR="00ED587F">
        <w:t>kooperativ</w:t>
      </w:r>
      <w:r>
        <w:t>en Spiele können eingesetzt werden in Bezug auf Raum- und Zei</w:t>
      </w:r>
      <w:r>
        <w:t>t</w:t>
      </w:r>
      <w:r>
        <w:t>verhältnisse?</w:t>
      </w:r>
    </w:p>
    <w:p w:rsidR="00B87DFF" w:rsidRPr="00D5614E" w:rsidRDefault="00B87DFF" w:rsidP="00B87DFF">
      <w:pPr>
        <w:pStyle w:val="AufgabeEbene1"/>
      </w:pPr>
      <w:r>
        <w:t xml:space="preserve">Soll das </w:t>
      </w:r>
      <w:r w:rsidR="00ED587F">
        <w:t>kooperativ</w:t>
      </w:r>
      <w:r>
        <w:t>e Spiel im Freien, im Klassenzimmer oder in der Sporthalle durchgeführt werden?</w:t>
      </w:r>
    </w:p>
    <w:p w:rsidR="00B87DFF" w:rsidRDefault="00B87DFF" w:rsidP="00B87DFF">
      <w:pPr>
        <w:pStyle w:val="AufgabeEbene1"/>
      </w:pPr>
      <w:r>
        <w:t>Welches Material wird benötigt und ist es zu beschaffen oder vorhanden?</w:t>
      </w:r>
    </w:p>
    <w:p w:rsidR="00B87DFF" w:rsidRDefault="00B87DFF" w:rsidP="00B87DFF">
      <w:pPr>
        <w:pStyle w:val="AufgabeEbene1"/>
      </w:pPr>
      <w:r>
        <w:t xml:space="preserve">Welche Kompetenz kann mit einem bestimmten </w:t>
      </w:r>
      <w:r w:rsidR="00ED587F">
        <w:t>kooperativ</w:t>
      </w:r>
      <w:r>
        <w:t>en Spiel gefördert we</w:t>
      </w:r>
      <w:r>
        <w:t>r</w:t>
      </w:r>
      <w:r>
        <w:t xml:space="preserve">den? </w:t>
      </w:r>
    </w:p>
    <w:p w:rsidR="00B87DFF" w:rsidRPr="008F22B0" w:rsidRDefault="00B87DFF" w:rsidP="00B87DFF">
      <w:pPr>
        <w:pStyle w:val="Abstandszeile"/>
      </w:pPr>
    </w:p>
    <w:p w:rsidR="00B87DFF" w:rsidRPr="00520F5C" w:rsidRDefault="00B87DFF" w:rsidP="00B87DFF">
      <w:pPr>
        <w:pStyle w:val="Abstandszeile"/>
        <w:rPr>
          <w:sz w:val="20"/>
        </w:rPr>
      </w:pPr>
      <w:r w:rsidRPr="00520F5C">
        <w:rPr>
          <w:b/>
          <w:sz w:val="20"/>
        </w:rPr>
        <w:t>Im zweiten Handlungsschritt</w:t>
      </w:r>
      <w:r w:rsidR="00000824">
        <w:rPr>
          <w:sz w:val="20"/>
        </w:rPr>
        <w:t xml:space="preserve"> </w:t>
      </w:r>
      <w:r>
        <w:rPr>
          <w:sz w:val="20"/>
        </w:rPr>
        <w:t xml:space="preserve">geht es um </w:t>
      </w:r>
      <w:r w:rsidRPr="004618B9">
        <w:rPr>
          <w:b/>
          <w:sz w:val="20"/>
        </w:rPr>
        <w:t>planen und entscheiden.</w:t>
      </w:r>
    </w:p>
    <w:p w:rsidR="00B87DFF" w:rsidRDefault="00B87DFF" w:rsidP="00B87DFF">
      <w:pPr>
        <w:pStyle w:val="Textkrper"/>
      </w:pPr>
      <w:r>
        <w:t xml:space="preserve">Die Informationen, die im Handlungsschritt </w:t>
      </w:r>
      <w:r w:rsidR="004910F6">
        <w:t>1</w:t>
      </w:r>
      <w:r>
        <w:t xml:space="preserve"> gesammelt worden sind, müssen jetzt mit berücksichtigt werden. Nun geht es darum, genau zu planen und zu entscheiden, we</w:t>
      </w:r>
      <w:r>
        <w:t>l</w:t>
      </w:r>
      <w:r>
        <w:t>ches Spiel konkret umgesetzt werden soll.</w:t>
      </w:r>
    </w:p>
    <w:p w:rsidR="006860C0" w:rsidRDefault="00B87DFF" w:rsidP="00E331C6">
      <w:pPr>
        <w:pStyle w:val="Textkrpernrauen"/>
      </w:pPr>
      <w:r>
        <w:t xml:space="preserve">Welche Handlungskompetenz soll konkret mit den </w:t>
      </w:r>
      <w:r w:rsidR="00ED587F">
        <w:t>kooperativ</w:t>
      </w:r>
      <w:r>
        <w:t>en Spielen gefördert werden? Soll z.</w:t>
      </w:r>
      <w:r w:rsidR="004910F6">
        <w:t xml:space="preserve"> </w:t>
      </w:r>
      <w:r>
        <w:t>B. Kooperation, Kommunikation oder Selbststeuerung den Schwe</w:t>
      </w:r>
      <w:r>
        <w:t>r</w:t>
      </w:r>
      <w:r>
        <w:t>punkt der zu schulenden Handlungskompetenz bilden?</w:t>
      </w:r>
    </w:p>
    <w:p w:rsidR="006860C0" w:rsidRDefault="006860C0" w:rsidP="00000824">
      <w:pPr>
        <w:pStyle w:val="Textkrpernrauen"/>
        <w:numPr>
          <w:ilvl w:val="0"/>
          <w:numId w:val="0"/>
        </w:numPr>
        <w:ind w:left="284"/>
      </w:pPr>
      <w:r>
        <w:t>Ebenfalls sollten Überlegungen zum systematischen Kompetenzaufbau zu Beginn des Schuljahres mit in die Überlegungen einfließen. Welche Spiele können für die Schulung welcher Kompetenzen sinnvoll eingesetzt werden, um den systematischen Kompetenzaufbau zu unter</w:t>
      </w:r>
      <w:r w:rsidR="007C4254">
        <w:t>s</w:t>
      </w:r>
      <w:r>
        <w:t>tützen.</w:t>
      </w:r>
      <w:r w:rsidR="000B25D5">
        <w:t xml:space="preserve"> Hierzu können auch</w:t>
      </w:r>
      <w:r w:rsidR="007C4254">
        <w:t xml:space="preserve"> die Ergebnisse der Komp</w:t>
      </w:r>
      <w:r w:rsidR="007C4254">
        <w:t>e</w:t>
      </w:r>
      <w:r w:rsidR="007C4254">
        <w:t xml:space="preserve">tenzanalyse mit herangezogen werden. </w:t>
      </w:r>
      <w:r w:rsidR="000B25D5">
        <w:t>Wichtig ist immer wieder die Reflexion</w:t>
      </w:r>
      <w:r w:rsidR="00DB4EB0">
        <w:t xml:space="preserve"> </w:t>
      </w:r>
      <w:proofErr w:type="spellStart"/>
      <w:r w:rsidR="00DB4EB0">
        <w:t>de</w:t>
      </w:r>
      <w:r w:rsidR="00DB4EB0">
        <w:t>s</w:t>
      </w:r>
      <w:r w:rsidR="00DB4EB0">
        <w:t>Lehrerteams</w:t>
      </w:r>
      <w:proofErr w:type="spellEnd"/>
      <w:r w:rsidR="00DB4EB0">
        <w:t>:</w:t>
      </w:r>
      <w:r w:rsidR="000B25D5">
        <w:t xml:space="preserve"> welche Kompetenzen sollen geschult werden und durch welche M</w:t>
      </w:r>
      <w:r w:rsidR="000B25D5">
        <w:t>e</w:t>
      </w:r>
      <w:r w:rsidR="000B25D5">
        <w:t xml:space="preserve">thoden bzw. kooperativen Spiele </w:t>
      </w:r>
      <w:r w:rsidR="00DB4EB0">
        <w:t>kann dies erreicht werden.</w:t>
      </w:r>
    </w:p>
    <w:p w:rsidR="00B87DFF" w:rsidRDefault="00B87DFF" w:rsidP="00000824">
      <w:pPr>
        <w:pStyle w:val="Textkrpernrauen"/>
        <w:numPr>
          <w:ilvl w:val="0"/>
          <w:numId w:val="0"/>
        </w:numPr>
        <w:ind w:left="284"/>
      </w:pPr>
      <w:r w:rsidRPr="007C1BBB">
        <w:lastRenderedPageBreak/>
        <w:t xml:space="preserve">Für welches  </w:t>
      </w:r>
      <w:r w:rsidR="00ED587F">
        <w:t>kooperativ</w:t>
      </w:r>
      <w:r w:rsidRPr="007C1BBB">
        <w:t xml:space="preserve">e Spiel  bzw. für welche </w:t>
      </w:r>
      <w:r w:rsidR="00ED587F">
        <w:t>kooperativ</w:t>
      </w:r>
      <w:r w:rsidRPr="007C1BBB">
        <w:t xml:space="preserve">en Spiele entscheidet sich das Lehrerteam? Welche Fragestellung soll den Schwerpunkt der Reflexionsphase bilden? </w:t>
      </w:r>
      <w:r>
        <w:t xml:space="preserve">Sind </w:t>
      </w:r>
      <w:r w:rsidRPr="007C1BBB">
        <w:t xml:space="preserve">die Rahmenbedingungen für das </w:t>
      </w:r>
      <w:r w:rsidR="00ED587F">
        <w:t>kooperativ</w:t>
      </w:r>
      <w:r w:rsidRPr="007C1BBB">
        <w:t>e Spiel ge</w:t>
      </w:r>
      <w:r>
        <w:t>geben</w:t>
      </w:r>
      <w:r w:rsidRPr="007C1BBB">
        <w:t>, so dass es durchführbar ist. Ist die Schwerpunktsetzung der Handlungskompetenz mit diesem Spiel</w:t>
      </w:r>
      <w:r>
        <w:t xml:space="preserve"> </w:t>
      </w:r>
      <w:r w:rsidRPr="007C1BBB">
        <w:t>zu realisieren?</w:t>
      </w:r>
    </w:p>
    <w:p w:rsidR="00B87DFF" w:rsidRDefault="00B87DFF" w:rsidP="00000824">
      <w:pPr>
        <w:pStyle w:val="Textkrpernrauen"/>
      </w:pPr>
      <w:r>
        <w:t xml:space="preserve">Welche Rahmenbedingungen sind notwendig, damit das </w:t>
      </w:r>
      <w:r w:rsidR="00ED587F">
        <w:t>kooperativ</w:t>
      </w:r>
      <w:r>
        <w:t xml:space="preserve">e Spiel bzw. die </w:t>
      </w:r>
      <w:r w:rsidR="00ED587F">
        <w:t>kooperativ</w:t>
      </w:r>
      <w:r>
        <w:t xml:space="preserve">en Spiele durchgeführt werden können? </w:t>
      </w:r>
      <w:r w:rsidRPr="00EE0C0E">
        <w:t xml:space="preserve">Wo ist ein geeigneter Ort für die Durchführung </w:t>
      </w:r>
      <w:r>
        <w:t xml:space="preserve">und welche Alternativen gibt es? Soll ein </w:t>
      </w:r>
      <w:r w:rsidR="00ED587F">
        <w:t>kooperativ</w:t>
      </w:r>
      <w:r>
        <w:t>es Spiel im Kla</w:t>
      </w:r>
      <w:r>
        <w:t>s</w:t>
      </w:r>
      <w:r>
        <w:t>senzimmer, in der Sporthalle oder</w:t>
      </w:r>
      <w:r w:rsidRPr="00EE0C0E">
        <w:t xml:space="preserve"> im Freien stattfinden? </w:t>
      </w:r>
      <w:r>
        <w:t xml:space="preserve"> Lassen die Raum- bzw. Wi</w:t>
      </w:r>
      <w:r>
        <w:t>t</w:t>
      </w:r>
      <w:r>
        <w:t>terungsverhältnisse den Ablauf des Spiels zu? Wo ist ein geeigneter Ort für die Durc</w:t>
      </w:r>
      <w:r>
        <w:t>h</w:t>
      </w:r>
      <w:r>
        <w:t>führung im Freien und welche Alternativen gibt es, falls es regnen sollte? Wie viel Zeit wird für das Spiel veranschlagt?</w:t>
      </w:r>
    </w:p>
    <w:p w:rsidR="00B87DFF" w:rsidRDefault="00B87DFF" w:rsidP="00E331C6">
      <w:pPr>
        <w:pStyle w:val="Textkrpernrauen"/>
      </w:pPr>
      <w:r>
        <w:t xml:space="preserve">Ist das Material bzw. sind die Materialien für das </w:t>
      </w:r>
      <w:r w:rsidR="00ED587F">
        <w:t>kooperativ</w:t>
      </w:r>
      <w:r>
        <w:t xml:space="preserve">e Spiel bzw.  die </w:t>
      </w:r>
      <w:r w:rsidR="00ED587F">
        <w:t>kooper</w:t>
      </w:r>
      <w:r w:rsidR="00ED587F">
        <w:t>a</w:t>
      </w:r>
      <w:r w:rsidR="00ED587F">
        <w:t>tiv</w:t>
      </w:r>
      <w:r>
        <w:t>en Spiele vorhanden? We</w:t>
      </w:r>
      <w:r w:rsidR="00000824">
        <w:t xml:space="preserve">nn ja, in ausreichender Menge? </w:t>
      </w:r>
      <w:r>
        <w:t>Wenn nicht, wo können sie besorgt werden und wer kümmert sich darum?</w:t>
      </w:r>
    </w:p>
    <w:p w:rsidR="00B87DFF" w:rsidRDefault="00B87DFF" w:rsidP="00000824">
      <w:pPr>
        <w:pStyle w:val="Textkrpernrauen"/>
      </w:pPr>
      <w:r>
        <w:t xml:space="preserve">Wer führt welches </w:t>
      </w:r>
      <w:r w:rsidR="00ED587F">
        <w:t>kooperativ</w:t>
      </w:r>
      <w:r>
        <w:t>e</w:t>
      </w:r>
      <w:r w:rsidR="00B40D1D">
        <w:t xml:space="preserve"> Spiel mit der Klasse durch? </w:t>
      </w:r>
      <w:r>
        <w:t xml:space="preserve">Gibt es einen oder zwei Kollegen, die die </w:t>
      </w:r>
      <w:r w:rsidR="00B40D1D">
        <w:t>Schülerinnen und Schüler</w:t>
      </w:r>
      <w:r>
        <w:t xml:space="preserve"> bei dem </w:t>
      </w:r>
      <w:r w:rsidR="00ED587F">
        <w:t>kooperativ</w:t>
      </w:r>
      <w:r>
        <w:t>en Spiel betreuen? Wann werden die Spiele eingesetzt? Wo fließen die Erkenntnisse der Reflexionsphase zusammen?</w:t>
      </w:r>
    </w:p>
    <w:p w:rsidR="00B87DFF" w:rsidRDefault="00B87DFF" w:rsidP="00000824">
      <w:pPr>
        <w:pStyle w:val="Textkrpernrauen"/>
      </w:pPr>
      <w:r>
        <w:t>Mit welchen Stolpersteinen muss vielleicht gerechnet werden? Wie kann damit u</w:t>
      </w:r>
      <w:r>
        <w:t>m</w:t>
      </w:r>
      <w:r>
        <w:t>gegangen werden?</w:t>
      </w:r>
    </w:p>
    <w:p w:rsidR="00B87DFF" w:rsidRPr="00264136" w:rsidRDefault="004F631C" w:rsidP="00000824">
      <w:pPr>
        <w:pStyle w:val="Textkrpernrauen"/>
      </w:pPr>
      <w:r>
        <w:t>Wie geht die</w:t>
      </w:r>
      <w:r w:rsidR="00B87DFF">
        <w:t xml:space="preserve"> Lehr</w:t>
      </w:r>
      <w:r>
        <w:t>kraft</w:t>
      </w:r>
      <w:r w:rsidR="00B87DFF">
        <w:t xml:space="preserve"> mit </w:t>
      </w:r>
      <w:r w:rsidR="00B40D1D">
        <w:t>Schülerinnen und Schüler</w:t>
      </w:r>
      <w:r w:rsidR="00B87DFF">
        <w:t>n um, die sich der Spielsituation entziehen bzw. das Spiel aktiv stören?</w:t>
      </w:r>
    </w:p>
    <w:p w:rsidR="00B87DFF" w:rsidRPr="004618B9" w:rsidRDefault="00B87DFF" w:rsidP="00B87DFF">
      <w:pPr>
        <w:pStyle w:val="Abstandszeile"/>
        <w:rPr>
          <w:sz w:val="20"/>
        </w:rPr>
      </w:pPr>
    </w:p>
    <w:p w:rsidR="00B87DFF" w:rsidRDefault="00B87DFF" w:rsidP="00B87DFF">
      <w:pPr>
        <w:pStyle w:val="Abstandszeile"/>
        <w:rPr>
          <w:sz w:val="20"/>
        </w:rPr>
      </w:pPr>
      <w:r w:rsidRPr="004618B9">
        <w:rPr>
          <w:sz w:val="20"/>
        </w:rPr>
        <w:t xml:space="preserve">Die </w:t>
      </w:r>
      <w:r w:rsidRPr="004618B9">
        <w:rPr>
          <w:b/>
          <w:sz w:val="20"/>
        </w:rPr>
        <w:t>Durchführung</w:t>
      </w:r>
      <w:r w:rsidRPr="004618B9">
        <w:rPr>
          <w:sz w:val="20"/>
        </w:rPr>
        <w:t xml:space="preserve"> des</w:t>
      </w:r>
      <w:r>
        <w:rPr>
          <w:sz w:val="20"/>
        </w:rPr>
        <w:t xml:space="preserve"> kooperativen Spiels steht beim </w:t>
      </w:r>
      <w:r w:rsidRPr="004618B9">
        <w:rPr>
          <w:b/>
          <w:sz w:val="20"/>
        </w:rPr>
        <w:t xml:space="preserve">Handlungsschritt </w:t>
      </w:r>
      <w:r w:rsidR="004910F6">
        <w:rPr>
          <w:b/>
          <w:sz w:val="20"/>
        </w:rPr>
        <w:t>3</w:t>
      </w:r>
      <w:r>
        <w:rPr>
          <w:sz w:val="20"/>
        </w:rPr>
        <w:t xml:space="preserve"> im Vorde</w:t>
      </w:r>
      <w:r>
        <w:rPr>
          <w:sz w:val="20"/>
        </w:rPr>
        <w:t>r</w:t>
      </w:r>
      <w:r>
        <w:rPr>
          <w:sz w:val="20"/>
        </w:rPr>
        <w:t>grund. Hierbe</w:t>
      </w:r>
      <w:r w:rsidR="004F631C">
        <w:rPr>
          <w:sz w:val="20"/>
        </w:rPr>
        <w:t>i soll die</w:t>
      </w:r>
      <w:r>
        <w:rPr>
          <w:sz w:val="20"/>
        </w:rPr>
        <w:t xml:space="preserve"> </w:t>
      </w:r>
      <w:r w:rsidR="004F631C">
        <w:rPr>
          <w:sz w:val="20"/>
        </w:rPr>
        <w:t>Lehrkraft</w:t>
      </w:r>
      <w:r>
        <w:rPr>
          <w:sz w:val="20"/>
        </w:rPr>
        <w:t xml:space="preserve"> versuchen die Spielfreude bei den </w:t>
      </w:r>
      <w:r w:rsidR="00B40D1D">
        <w:rPr>
          <w:sz w:val="20"/>
        </w:rPr>
        <w:t>Schülerinnen und Schüler</w:t>
      </w:r>
      <w:r w:rsidR="004910F6">
        <w:rPr>
          <w:sz w:val="20"/>
        </w:rPr>
        <w:t xml:space="preserve">n zu </w:t>
      </w:r>
      <w:r>
        <w:rPr>
          <w:sz w:val="20"/>
        </w:rPr>
        <w:t xml:space="preserve">wecken. Der Ablauf des Spiels muss den </w:t>
      </w:r>
      <w:r w:rsidR="00B40D1D">
        <w:rPr>
          <w:sz w:val="20"/>
        </w:rPr>
        <w:t>Schülerinnen und Schülern erklärt werden.</w:t>
      </w:r>
    </w:p>
    <w:p w:rsidR="00B87DFF" w:rsidRDefault="00B87DFF" w:rsidP="00B87DFF">
      <w:pPr>
        <w:pStyle w:val="Marginaliegrau"/>
        <w:framePr w:wrap="around"/>
      </w:pPr>
      <w:r>
        <w:t xml:space="preserve">siehe Material Lernschritte </w:t>
      </w:r>
    </w:p>
    <w:p w:rsidR="00B87DFF" w:rsidRDefault="00B87DFF" w:rsidP="00731DB7">
      <w:pPr>
        <w:pStyle w:val="Textkrpernrauen"/>
      </w:pPr>
      <w:r>
        <w:t xml:space="preserve">Wie heißt das </w:t>
      </w:r>
      <w:r w:rsidR="00ED587F">
        <w:t>kooperativ</w:t>
      </w:r>
      <w:r>
        <w:t xml:space="preserve">e Spiel? Welche Regeln gibt es? Wie viele </w:t>
      </w:r>
      <w:r w:rsidR="00B40D1D">
        <w:t>Schülerinnen und Schüler</w:t>
      </w:r>
      <w:r>
        <w:t xml:space="preserve"> gehen zu einer Gruppe zusammen? Was ist das Ziel des Spiels?</w:t>
      </w:r>
      <w:r w:rsidR="00D341BD">
        <w:t xml:space="preserve"> Diese Frage bietet sich nicht </w:t>
      </w:r>
      <w:r>
        <w:t>bei allen Spielen an, sondern h</w:t>
      </w:r>
      <w:r w:rsidR="00D341BD">
        <w:t>ängt von der Art des Spiels ab.</w:t>
      </w:r>
    </w:p>
    <w:p w:rsidR="00B87DFF" w:rsidRDefault="00B87DFF" w:rsidP="00731DB7">
      <w:pPr>
        <w:pStyle w:val="Textkrpernrauen"/>
      </w:pPr>
      <w:r>
        <w:t>We</w:t>
      </w:r>
      <w:r w:rsidR="00D341BD">
        <w:t>lche Aufgaben hat die Lehrkraft</w:t>
      </w:r>
      <w:r>
        <w:t xml:space="preserve"> in dieser Phase, in der die </w:t>
      </w:r>
      <w:r w:rsidR="00B40D1D">
        <w:t>Schülerinnen und Schüler</w:t>
      </w:r>
      <w:r>
        <w:t xml:space="preserve"> </w:t>
      </w:r>
      <w:r w:rsidR="00D341BD">
        <w:t xml:space="preserve">aktiv sind und die kooperative </w:t>
      </w:r>
      <w:r>
        <w:t>Aufgabe durchführen?</w:t>
      </w:r>
    </w:p>
    <w:p w:rsidR="00B87DFF" w:rsidRDefault="00B87DFF" w:rsidP="00B87DFF">
      <w:pPr>
        <w:pStyle w:val="AufgabeEbene2"/>
      </w:pPr>
      <w:r>
        <w:t xml:space="preserve">Die </w:t>
      </w:r>
      <w:r w:rsidR="00D341BD">
        <w:t>Lehrkraft</w:t>
      </w:r>
      <w:r>
        <w:t xml:space="preserve"> hat bei diesem Handlungsschritt die Aufgabe der Beobachtung. Sie nimmt sich aus dem Geschehen heraus und beobachtet die </w:t>
      </w:r>
      <w:r w:rsidR="00B40D1D">
        <w:t>Schülerinnen und Schüler</w:t>
      </w:r>
      <w:r>
        <w:t xml:space="preserve"> bei der Bewältigung ihrer Aufgabe. Damit ist gewährleistet, dass die Schülergruppe ihre eigene Lösungsstrategie finden und umsetzen kann. Die Lehrkraft übergibt die Verantwortung für die Zielerreichung der Aufgabe an die </w:t>
      </w:r>
      <w:r w:rsidR="00B40D1D">
        <w:t>Schülerinnen und Schüler</w:t>
      </w:r>
      <w:r>
        <w:t>, so dass die Grundlage für eine selbstorganisierte L</w:t>
      </w:r>
      <w:r>
        <w:t>ö</w:t>
      </w:r>
      <w:r>
        <w:t>sung gelegt ist.</w:t>
      </w:r>
    </w:p>
    <w:p w:rsidR="00B87DFF" w:rsidRDefault="00B87DFF" w:rsidP="00B87DFF">
      <w:pPr>
        <w:pStyle w:val="AufgabeEbene2"/>
      </w:pPr>
      <w:r>
        <w:t>Weiterhin kommt der Lehrkraft die Aufgabe zu, dafür zu sorgen, dass der sichere Ablauf des Spiels gewährleistet ist, d.</w:t>
      </w:r>
      <w:r w:rsidR="004910F6">
        <w:t xml:space="preserve"> </w:t>
      </w:r>
      <w:r>
        <w:t>h. die Lehrkraft hat darauf zu achten, dass mögliche Verletzungsrisiken ausgeschlossen werden.</w:t>
      </w:r>
    </w:p>
    <w:p w:rsidR="00B87DFF" w:rsidRDefault="00B87DFF" w:rsidP="00B87DFF">
      <w:pPr>
        <w:pStyle w:val="AufgabeEbene2"/>
      </w:pPr>
      <w:r>
        <w:t>Die Festlegung der Spielregeln ist Sache de</w:t>
      </w:r>
      <w:r w:rsidR="004F631C">
        <w:t>r</w:t>
      </w:r>
      <w:r>
        <w:t xml:space="preserve"> </w:t>
      </w:r>
      <w:r w:rsidR="004F631C">
        <w:t>Lehrkraft</w:t>
      </w:r>
      <w:r>
        <w:t xml:space="preserve">. Daher ist </w:t>
      </w:r>
      <w:r w:rsidR="004910F6">
        <w:t>sie</w:t>
      </w:r>
      <w:r>
        <w:t xml:space="preserve"> auch dafür verantwortlich, Regeln während des Spiels zu erweitern oder Regeln zu erlassen. Hierbei gilt es abzuwägen, ob die Einführung einer neuen Regel dazu führt, dass die </w:t>
      </w:r>
      <w:r w:rsidR="00B40D1D">
        <w:t>Schülerinnen und Schüler</w:t>
      </w:r>
      <w:r>
        <w:t xml:space="preserve"> eine angedachte Lösung nicht umsetzen können und dann die Lust an der Aufgabe verlieren, oder ob die Aufgabe ohne Zusatzr</w:t>
      </w:r>
      <w:r>
        <w:t>e</w:t>
      </w:r>
      <w:r>
        <w:t xml:space="preserve">gel nicht zu lösen ist. Die </w:t>
      </w:r>
      <w:r w:rsidR="00D341BD">
        <w:t>Lehrkraft</w:t>
      </w:r>
      <w:r>
        <w:t xml:space="preserve"> muss hier abwägen, ob eine Veränderung der Regeln zielführend ist. Eine Regeländerung kann bedeuten, dass z.</w:t>
      </w:r>
      <w:r w:rsidR="004910F6">
        <w:t xml:space="preserve"> </w:t>
      </w:r>
      <w:r>
        <w:t>B. ein Spie</w:t>
      </w:r>
      <w:r>
        <w:t>l</w:t>
      </w:r>
      <w:r>
        <w:t>feld vergrößert oder verkleinert wird, die Zeitvorgabe verkürzt oder verlängert wir</w:t>
      </w:r>
      <w:r w:rsidR="004F631C">
        <w:t>d oder ein Fehler von Seiten der</w:t>
      </w:r>
      <w:r>
        <w:t xml:space="preserve"> </w:t>
      </w:r>
      <w:r w:rsidR="004F631C">
        <w:t>Lehrkraft</w:t>
      </w:r>
      <w:r>
        <w:t xml:space="preserve"> zugestanden wird.</w:t>
      </w:r>
    </w:p>
    <w:p w:rsidR="00B87DFF" w:rsidRDefault="00B87DFF" w:rsidP="00B87DFF">
      <w:pPr>
        <w:pStyle w:val="AufgabeEbene2"/>
      </w:pPr>
      <w:r>
        <w:lastRenderedPageBreak/>
        <w:t>Manchmal kann es auch nötig werden den Verlauf des Spiels kurz zu unterbr</w:t>
      </w:r>
      <w:r>
        <w:t>e</w:t>
      </w:r>
      <w:r>
        <w:t>chen, um der Gruppe einen Impuls zu geben, so dass die Zielerreichung gelingen kann. Dies sollte aber nur dann geschehen, wenn die Schülergruppe immer wi</w:t>
      </w:r>
      <w:r>
        <w:t>e</w:t>
      </w:r>
      <w:r>
        <w:t>der an der gleichen Stelle keine neuen Ideen mehr findet, um das Ziel zu erre</w:t>
      </w:r>
      <w:r>
        <w:t>i</w:t>
      </w:r>
      <w:r>
        <w:t>chen.</w:t>
      </w:r>
    </w:p>
    <w:p w:rsidR="00B87DFF" w:rsidRDefault="00B87DFF" w:rsidP="00B87DFF">
      <w:pPr>
        <w:pStyle w:val="AufgabeEbene2"/>
      </w:pPr>
      <w:r>
        <w:t xml:space="preserve">Es kann auch eine Situation entstehen, in der es nötig wird die Spielsituation zu unterbrechen und die Reflexionsphase vorzuziehen, da die </w:t>
      </w:r>
      <w:r w:rsidR="00B40D1D">
        <w:t>Schülerinnen und Schüler</w:t>
      </w:r>
      <w:r>
        <w:t xml:space="preserve"> gedanklich noch mit dem Problem des Lösungswegs beschäftigt sind und durch das Eingreifen der Lehrkraft das Ziel noch erreichen können.</w:t>
      </w:r>
    </w:p>
    <w:p w:rsidR="00B87DFF" w:rsidRDefault="00B87DFF" w:rsidP="00B87DFF">
      <w:pPr>
        <w:pStyle w:val="AufgabeEbene2"/>
        <w:numPr>
          <w:ilvl w:val="0"/>
          <w:numId w:val="0"/>
        </w:numPr>
        <w:ind w:left="567"/>
      </w:pPr>
    </w:p>
    <w:p w:rsidR="00B87DFF" w:rsidRDefault="00B87DFF" w:rsidP="00B87DFF">
      <w:pPr>
        <w:pStyle w:val="Abstandszeile"/>
        <w:rPr>
          <w:sz w:val="20"/>
        </w:rPr>
      </w:pPr>
      <w:r>
        <w:rPr>
          <w:sz w:val="20"/>
        </w:rPr>
        <w:t>De</w:t>
      </w:r>
      <w:r w:rsidRPr="00AA3CD3">
        <w:rPr>
          <w:sz w:val="20"/>
        </w:rPr>
        <w:t xml:space="preserve">r </w:t>
      </w:r>
      <w:r w:rsidRPr="00AA3CD3">
        <w:rPr>
          <w:b/>
          <w:sz w:val="20"/>
        </w:rPr>
        <w:t xml:space="preserve">Handlungsschritt </w:t>
      </w:r>
      <w:r w:rsidR="004910F6">
        <w:rPr>
          <w:b/>
          <w:sz w:val="20"/>
        </w:rPr>
        <w:t>4</w:t>
      </w:r>
      <w:r w:rsidRPr="00AA3CD3">
        <w:rPr>
          <w:sz w:val="20"/>
        </w:rPr>
        <w:t xml:space="preserve"> </w:t>
      </w:r>
      <w:r w:rsidR="004910F6">
        <w:rPr>
          <w:b/>
          <w:sz w:val="20"/>
        </w:rPr>
        <w:t>K</w:t>
      </w:r>
      <w:r w:rsidRPr="00AA3CD3">
        <w:rPr>
          <w:b/>
          <w:sz w:val="20"/>
        </w:rPr>
        <w:t>ontrollieren</w:t>
      </w:r>
      <w:r w:rsidRPr="00AA3CD3">
        <w:rPr>
          <w:sz w:val="20"/>
        </w:rPr>
        <w:t xml:space="preserve"> kann sich nur darauf beziehen, ob die </w:t>
      </w:r>
      <w:r>
        <w:rPr>
          <w:sz w:val="20"/>
        </w:rPr>
        <w:t>Rahme</w:t>
      </w:r>
      <w:r>
        <w:rPr>
          <w:sz w:val="20"/>
        </w:rPr>
        <w:t>n</w:t>
      </w:r>
      <w:r>
        <w:rPr>
          <w:sz w:val="20"/>
        </w:rPr>
        <w:t>bedingungen förderlich waren und z.</w:t>
      </w:r>
      <w:r w:rsidR="004910F6">
        <w:rPr>
          <w:sz w:val="20"/>
        </w:rPr>
        <w:t xml:space="preserve"> </w:t>
      </w:r>
      <w:r>
        <w:rPr>
          <w:sz w:val="20"/>
        </w:rPr>
        <w:t xml:space="preserve">B. Regeln eingehalten wurden. Der Ablauf des kooperativen Spiels kann nicht kontrolliert werden. Die Herangehensweise der </w:t>
      </w:r>
      <w:r w:rsidR="00B40D1D">
        <w:rPr>
          <w:sz w:val="20"/>
        </w:rPr>
        <w:t>Schül</w:t>
      </w:r>
      <w:r w:rsidR="00B40D1D">
        <w:rPr>
          <w:sz w:val="20"/>
        </w:rPr>
        <w:t>e</w:t>
      </w:r>
      <w:r w:rsidR="00B40D1D">
        <w:rPr>
          <w:sz w:val="20"/>
        </w:rPr>
        <w:t>rinnen und Schüler</w:t>
      </w:r>
      <w:r>
        <w:rPr>
          <w:sz w:val="20"/>
        </w:rPr>
        <w:t xml:space="preserve"> an die Aufgabe und die Umsetzung darf keiner Kontrolle unterliegen.</w:t>
      </w:r>
    </w:p>
    <w:p w:rsidR="00B87DFF" w:rsidRPr="00AA3CD3" w:rsidRDefault="00B87DFF" w:rsidP="00B87DFF">
      <w:pPr>
        <w:pStyle w:val="Abstandszeile"/>
        <w:rPr>
          <w:sz w:val="20"/>
        </w:rPr>
      </w:pPr>
    </w:p>
    <w:p w:rsidR="00B87DFF" w:rsidRDefault="00B87DFF" w:rsidP="00B87DFF">
      <w:pPr>
        <w:pStyle w:val="Abstandszeile"/>
        <w:rPr>
          <w:sz w:val="20"/>
        </w:rPr>
      </w:pPr>
      <w:r>
        <w:rPr>
          <w:sz w:val="20"/>
        </w:rPr>
        <w:t xml:space="preserve">Der </w:t>
      </w:r>
      <w:r w:rsidRPr="00F56B03">
        <w:rPr>
          <w:b/>
          <w:sz w:val="20"/>
        </w:rPr>
        <w:t>Hand</w:t>
      </w:r>
      <w:r>
        <w:rPr>
          <w:b/>
          <w:sz w:val="20"/>
        </w:rPr>
        <w:t xml:space="preserve">lungsschritt </w:t>
      </w:r>
      <w:r w:rsidR="004910F6">
        <w:rPr>
          <w:b/>
          <w:sz w:val="20"/>
        </w:rPr>
        <w:t>5</w:t>
      </w:r>
      <w:r w:rsidRPr="00F56B03">
        <w:rPr>
          <w:b/>
          <w:sz w:val="20"/>
        </w:rPr>
        <w:t xml:space="preserve"> </w:t>
      </w:r>
      <w:r w:rsidR="004910F6">
        <w:rPr>
          <w:b/>
          <w:sz w:val="20"/>
        </w:rPr>
        <w:t>R</w:t>
      </w:r>
      <w:r w:rsidRPr="00F56B03">
        <w:rPr>
          <w:b/>
          <w:sz w:val="20"/>
        </w:rPr>
        <w:t>eflektieren</w:t>
      </w:r>
      <w:r>
        <w:rPr>
          <w:b/>
          <w:sz w:val="20"/>
        </w:rPr>
        <w:t xml:space="preserve"> (bzw. </w:t>
      </w:r>
      <w:r w:rsidR="004910F6">
        <w:rPr>
          <w:b/>
          <w:sz w:val="20"/>
        </w:rPr>
        <w:t>B</w:t>
      </w:r>
      <w:r>
        <w:rPr>
          <w:b/>
          <w:sz w:val="20"/>
        </w:rPr>
        <w:t>ewerten als Begriff der vollständigen Handlung)</w:t>
      </w:r>
      <w:r w:rsidR="004F631C">
        <w:rPr>
          <w:b/>
          <w:sz w:val="20"/>
        </w:rPr>
        <w:t xml:space="preserve"> </w:t>
      </w:r>
      <w:r>
        <w:rPr>
          <w:sz w:val="20"/>
        </w:rPr>
        <w:t xml:space="preserve">stellt neben dem Handlungsschritt </w:t>
      </w:r>
      <w:r w:rsidR="004910F6">
        <w:rPr>
          <w:sz w:val="20"/>
        </w:rPr>
        <w:t>3 D</w:t>
      </w:r>
      <w:r>
        <w:rPr>
          <w:sz w:val="20"/>
        </w:rPr>
        <w:t>urchführen, den wichtigs</w:t>
      </w:r>
      <w:r w:rsidR="00B40D1D">
        <w:rPr>
          <w:sz w:val="20"/>
        </w:rPr>
        <w:t>ten Schritt für die Schülerinnen und Schüler</w:t>
      </w:r>
      <w:r>
        <w:rPr>
          <w:sz w:val="20"/>
        </w:rPr>
        <w:t xml:space="preserve"> zur Verbesserung </w:t>
      </w:r>
      <w:r w:rsidR="004910F6">
        <w:rPr>
          <w:sz w:val="20"/>
        </w:rPr>
        <w:t>ihrer</w:t>
      </w:r>
      <w:r>
        <w:rPr>
          <w:sz w:val="20"/>
        </w:rPr>
        <w:t xml:space="preserve"> Handlungskompetenz dar. Die Handlungsschritte </w:t>
      </w:r>
      <w:r w:rsidR="004910F6">
        <w:rPr>
          <w:sz w:val="20"/>
        </w:rPr>
        <w:t>3</w:t>
      </w:r>
      <w:r>
        <w:rPr>
          <w:sz w:val="20"/>
        </w:rPr>
        <w:t xml:space="preserve"> und </w:t>
      </w:r>
      <w:r w:rsidR="004910F6">
        <w:rPr>
          <w:sz w:val="20"/>
        </w:rPr>
        <w:t>4</w:t>
      </w:r>
      <w:r>
        <w:rPr>
          <w:sz w:val="20"/>
        </w:rPr>
        <w:t xml:space="preserve"> müssen miteinander in Verbindung gesetzt werden, damit der Lernprozess, sichtbar gemacht werden kann.</w:t>
      </w:r>
    </w:p>
    <w:p w:rsidR="00B87DFF" w:rsidRDefault="00B40D1D" w:rsidP="00B87DFF">
      <w:pPr>
        <w:pStyle w:val="Abstandszeile"/>
        <w:rPr>
          <w:sz w:val="20"/>
        </w:rPr>
      </w:pPr>
      <w:r>
        <w:rPr>
          <w:sz w:val="20"/>
        </w:rPr>
        <w:t>Bevor die</w:t>
      </w:r>
      <w:r w:rsidR="00B87DFF">
        <w:rPr>
          <w:sz w:val="20"/>
        </w:rPr>
        <w:t xml:space="preserve"> </w:t>
      </w:r>
      <w:r>
        <w:rPr>
          <w:sz w:val="20"/>
        </w:rPr>
        <w:t>Schülerinnen und Schüler</w:t>
      </w:r>
      <w:r w:rsidR="00B87DFF">
        <w:rPr>
          <w:sz w:val="20"/>
        </w:rPr>
        <w:t xml:space="preserve"> über das Gesc</w:t>
      </w:r>
      <w:r w:rsidR="004F631C">
        <w:rPr>
          <w:sz w:val="20"/>
        </w:rPr>
        <w:t>hehen im Spiel nachdenken können</w:t>
      </w:r>
      <w:r w:rsidR="00B87DFF">
        <w:rPr>
          <w:sz w:val="20"/>
        </w:rPr>
        <w:t>, müssen bereits Lernproze</w:t>
      </w:r>
      <w:r w:rsidR="004F631C">
        <w:rPr>
          <w:sz w:val="20"/>
        </w:rPr>
        <w:t>sse stattgefunden haben, d.</w:t>
      </w:r>
      <w:r w:rsidR="004910F6">
        <w:rPr>
          <w:sz w:val="20"/>
        </w:rPr>
        <w:t xml:space="preserve"> </w:t>
      </w:r>
      <w:r w:rsidR="004F631C">
        <w:rPr>
          <w:sz w:val="20"/>
        </w:rPr>
        <w:t>h. es</w:t>
      </w:r>
      <w:r w:rsidR="00B87DFF">
        <w:rPr>
          <w:sz w:val="20"/>
        </w:rPr>
        <w:t xml:space="preserve"> muss bereits etwas ge</w:t>
      </w:r>
      <w:r w:rsidR="004F631C">
        <w:rPr>
          <w:sz w:val="20"/>
        </w:rPr>
        <w:t>tan, gehört, gesehen worden sein</w:t>
      </w:r>
      <w:r w:rsidR="00B87DFF">
        <w:rPr>
          <w:sz w:val="20"/>
        </w:rPr>
        <w:t xml:space="preserve">, was bei einem </w:t>
      </w:r>
      <w:r w:rsidR="00ED587F">
        <w:rPr>
          <w:sz w:val="20"/>
        </w:rPr>
        <w:t>kooperativ</w:t>
      </w:r>
      <w:r w:rsidR="00B87DFF">
        <w:rPr>
          <w:sz w:val="20"/>
        </w:rPr>
        <w:t>en Spiel immer geschieht. Die Phase des Reflektierens soll das Geschehene gedanklich noch einmal nachspielen und durch die unterschiedlichen Perspektiven der Handelnden andere Strukturen im De</w:t>
      </w:r>
      <w:r w:rsidR="00B87DFF">
        <w:rPr>
          <w:sz w:val="20"/>
        </w:rPr>
        <w:t>n</w:t>
      </w:r>
      <w:r w:rsidR="00B87DFF">
        <w:rPr>
          <w:sz w:val="20"/>
        </w:rPr>
        <w:t>ken sichtbar machen. Es kann nur über vergangenes oder zukünftiges Verhalten refle</w:t>
      </w:r>
      <w:r w:rsidR="00B87DFF">
        <w:rPr>
          <w:sz w:val="20"/>
        </w:rPr>
        <w:t>k</w:t>
      </w:r>
      <w:r w:rsidR="004F631C">
        <w:rPr>
          <w:sz w:val="20"/>
        </w:rPr>
        <w:t xml:space="preserve">tiert werden, </w:t>
      </w:r>
      <w:r w:rsidR="00B87DFF">
        <w:rPr>
          <w:sz w:val="20"/>
        </w:rPr>
        <w:t xml:space="preserve">nicht jedoch über aktuelles. Dieses kann nur wahrgenommen werden. </w:t>
      </w:r>
      <w:r w:rsidR="00B87DFF" w:rsidRPr="006A0CD7">
        <w:rPr>
          <w:sz w:val="20"/>
        </w:rPr>
        <w:t>Daher sollte die Reflexionsphase immer auf die Zukunft gerichtet sein.</w:t>
      </w:r>
    </w:p>
    <w:p w:rsidR="00B87DFF" w:rsidRDefault="00B87DFF" w:rsidP="00B87DFF">
      <w:pPr>
        <w:pStyle w:val="berschrift4"/>
      </w:pPr>
      <w:r>
        <w:t>Welche Aufgabe hat die Lehrkraft in der Phase der Reflexion?</w:t>
      </w:r>
    </w:p>
    <w:p w:rsidR="00B87DFF" w:rsidRDefault="004F631C" w:rsidP="004910F6">
      <w:pPr>
        <w:pStyle w:val="AufgabeEbene2"/>
        <w:numPr>
          <w:ilvl w:val="1"/>
          <w:numId w:val="37"/>
        </w:numPr>
      </w:pPr>
      <w:r>
        <w:t>Die</w:t>
      </w:r>
      <w:r w:rsidR="00B87DFF">
        <w:t xml:space="preserve"> </w:t>
      </w:r>
      <w:r>
        <w:t>Lehrkraft</w:t>
      </w:r>
      <w:r w:rsidR="00B87DFF">
        <w:t xml:space="preserve"> hat die Aufgabe dafür zu sorgen, dass die Reflexionsphase mö</w:t>
      </w:r>
      <w:r w:rsidR="00B87DFF">
        <w:t>g</w:t>
      </w:r>
      <w:r w:rsidR="00B87DFF">
        <w:t xml:space="preserve">lichst zeitnah und wenn möglich am Ort des </w:t>
      </w:r>
      <w:r w:rsidR="00ED587F">
        <w:t>kooperativ</w:t>
      </w:r>
      <w:r w:rsidR="00B87DFF">
        <w:t xml:space="preserve">en Spiels erfolgen kann, da die Eindrücke dann noch sehr frisch und Gefühle und Gedanken noch sehr präsent bei den </w:t>
      </w:r>
      <w:r w:rsidR="00B40D1D">
        <w:t>Schülerinnen und Schüler</w:t>
      </w:r>
      <w:r w:rsidR="00B87DFF">
        <w:t>n sind.</w:t>
      </w:r>
    </w:p>
    <w:p w:rsidR="00B87DFF" w:rsidRDefault="004F631C" w:rsidP="00731DB7">
      <w:pPr>
        <w:pStyle w:val="AufgabeEbene2"/>
      </w:pPr>
      <w:r>
        <w:t>Außerdem kommt der</w:t>
      </w:r>
      <w:r w:rsidR="00B87DFF">
        <w:t xml:space="preserve"> </w:t>
      </w:r>
      <w:r>
        <w:t>Lehrkraft</w:t>
      </w:r>
      <w:r w:rsidR="00B87DFF">
        <w:t xml:space="preserve"> die wichtige Aufgabe zu, den Spielablauf strukt</w:t>
      </w:r>
      <w:r w:rsidR="00B87DFF">
        <w:t>u</w:t>
      </w:r>
      <w:r w:rsidR="00B87DFF">
        <w:t xml:space="preserve">riert aufzubereiten, so dass die </w:t>
      </w:r>
      <w:r w:rsidR="00B40D1D">
        <w:t>Schülerinnen und Schüler</w:t>
      </w:r>
      <w:r w:rsidR="00B87DFF">
        <w:t xml:space="preserve"> durch gezielte Frag</w:t>
      </w:r>
      <w:r w:rsidR="00B87DFF">
        <w:t>e</w:t>
      </w:r>
      <w:r w:rsidR="00B87DFF">
        <w:t>stellung zum Nachdenken angeleitet werden.</w:t>
      </w:r>
    </w:p>
    <w:p w:rsidR="00B87DFF" w:rsidRDefault="00B87DFF" w:rsidP="00731DB7">
      <w:pPr>
        <w:pStyle w:val="AufgabeEbene2"/>
      </w:pPr>
      <w:r>
        <w:t xml:space="preserve">Hierbei ist es hilfreich von den Grundsätzen auszugehen: </w:t>
      </w:r>
    </w:p>
    <w:p w:rsidR="00B87DFF" w:rsidRPr="00731DB7" w:rsidRDefault="00B87DFF" w:rsidP="00731DB7">
      <w:pPr>
        <w:pStyle w:val="AufgabeEbene3"/>
      </w:pPr>
      <w:r w:rsidRPr="00731DB7">
        <w:t xml:space="preserve">vom Einfachen zum Schweren und </w:t>
      </w:r>
    </w:p>
    <w:p w:rsidR="00B87DFF" w:rsidRPr="00731DB7" w:rsidRDefault="00B87DFF" w:rsidP="00731DB7">
      <w:pPr>
        <w:pStyle w:val="AufgabeEbene3"/>
      </w:pPr>
      <w:r w:rsidRPr="00731DB7">
        <w:t>vom Einfachen zum Komplexen.</w:t>
      </w:r>
    </w:p>
    <w:p w:rsidR="00B87DFF" w:rsidRDefault="00B87DFF" w:rsidP="00B87DFF">
      <w:pPr>
        <w:pStyle w:val="AufgabeEbene2"/>
        <w:numPr>
          <w:ilvl w:val="0"/>
          <w:numId w:val="0"/>
        </w:numPr>
        <w:ind w:left="567"/>
      </w:pPr>
      <w:r>
        <w:t>Einfach heißt in diesem Zusammenhang sich zuerst über Sachfragen auszuta</w:t>
      </w:r>
      <w:r>
        <w:t>u</w:t>
      </w:r>
      <w:r>
        <w:t>schen und dann erst zu persönlichen Themen, wie Gefühlen und Beziehungen</w:t>
      </w:r>
      <w:r w:rsidR="00C573C1">
        <w:t>, überzugehen.</w:t>
      </w:r>
    </w:p>
    <w:p w:rsidR="00C573C1" w:rsidRDefault="00C573C1" w:rsidP="00B87DFF">
      <w:pPr>
        <w:pStyle w:val="AufgabeEbene2"/>
        <w:numPr>
          <w:ilvl w:val="0"/>
          <w:numId w:val="0"/>
        </w:numPr>
        <w:ind w:left="567"/>
      </w:pPr>
    </w:p>
    <w:p w:rsidR="00B87DFF" w:rsidRDefault="00B87DFF" w:rsidP="00B87DFF">
      <w:pPr>
        <w:pStyle w:val="AufgabeEbene2"/>
        <w:numPr>
          <w:ilvl w:val="0"/>
          <w:numId w:val="0"/>
        </w:numPr>
        <w:ind w:left="567"/>
      </w:pPr>
      <w:r>
        <w:t>Sachfragen können z.</w:t>
      </w:r>
      <w:r w:rsidR="004910F6">
        <w:t xml:space="preserve"> </w:t>
      </w:r>
      <w:r>
        <w:t>B. sein:</w:t>
      </w:r>
    </w:p>
    <w:p w:rsidR="00B87DFF" w:rsidRDefault="00B87DFF" w:rsidP="00B87DFF">
      <w:pPr>
        <w:pStyle w:val="AufgabeEbene3"/>
      </w:pPr>
      <w:r>
        <w:t>Welche Probleme sind beim Umsetzen der Aufgabe aufgetreten?</w:t>
      </w:r>
    </w:p>
    <w:p w:rsidR="00B87DFF" w:rsidRDefault="00B87DFF" w:rsidP="00B87DFF">
      <w:pPr>
        <w:pStyle w:val="AufgabeEbene3"/>
      </w:pPr>
      <w:r>
        <w:t>Welche Regeln waren schwierig einzuhalten?</w:t>
      </w:r>
    </w:p>
    <w:p w:rsidR="00B87DFF" w:rsidRDefault="00B87DFF" w:rsidP="00B87DFF">
      <w:pPr>
        <w:pStyle w:val="AufgabeEbene3"/>
      </w:pPr>
      <w:r>
        <w:t>Welche Überlegungen waren für das Erreichen des Ziels besonders förderlich?</w:t>
      </w:r>
    </w:p>
    <w:p w:rsidR="00B87DFF" w:rsidRDefault="00B87DFF" w:rsidP="00B87DFF">
      <w:pPr>
        <w:pStyle w:val="AufgabeEbene2"/>
        <w:numPr>
          <w:ilvl w:val="0"/>
          <w:numId w:val="0"/>
        </w:numPr>
        <w:ind w:left="567"/>
      </w:pPr>
      <w:r>
        <w:t>Fragen zu persönlichen Themen könnten z.</w:t>
      </w:r>
      <w:r w:rsidR="004910F6">
        <w:t xml:space="preserve"> </w:t>
      </w:r>
      <w:r>
        <w:t>B.  sein:</w:t>
      </w:r>
    </w:p>
    <w:p w:rsidR="00B87DFF" w:rsidRDefault="00B87DFF" w:rsidP="00B87DFF">
      <w:pPr>
        <w:pStyle w:val="AufgabeEbene3"/>
      </w:pPr>
      <w:r>
        <w:t>Warum gab es Streit in der Gruppe A?</w:t>
      </w:r>
    </w:p>
    <w:p w:rsidR="00B87DFF" w:rsidRDefault="00B87DFF" w:rsidP="00B87DFF">
      <w:pPr>
        <w:pStyle w:val="AufgabeEbene3"/>
      </w:pPr>
      <w:r>
        <w:lastRenderedPageBreak/>
        <w:t xml:space="preserve">Wieso hat sich niemand getraut </w:t>
      </w:r>
      <w:r w:rsidR="00B40D1D">
        <w:t>Schülerin oder Schüler</w:t>
      </w:r>
      <w:r>
        <w:t xml:space="preserve"> A zu widersprechen?</w:t>
      </w:r>
    </w:p>
    <w:p w:rsidR="00B87DFF" w:rsidRDefault="00B87DFF" w:rsidP="00B87DFF">
      <w:pPr>
        <w:pStyle w:val="AufgabeEbene3"/>
      </w:pPr>
      <w:r>
        <w:t>Warum haben alle mitgemacht, obwohl nur einer diesen Lösungsweg durc</w:t>
      </w:r>
      <w:r>
        <w:t>h</w:t>
      </w:r>
      <w:r>
        <w:t>führen wollte?</w:t>
      </w:r>
    </w:p>
    <w:p w:rsidR="00B87DFF" w:rsidRDefault="00B87DFF" w:rsidP="00B87DFF">
      <w:pPr>
        <w:pStyle w:val="AufgabeEbene2"/>
      </w:pPr>
      <w:r>
        <w:t xml:space="preserve">Es bietet sich für die Lehrkraft an, über Aussagen einzelner </w:t>
      </w:r>
      <w:r w:rsidR="00B40D1D">
        <w:t>Schülerinnen und Schüler</w:t>
      </w:r>
      <w:r>
        <w:t xml:space="preserve"> während der Aktionsphase oder direkt nach Ende des </w:t>
      </w:r>
      <w:r w:rsidR="00ED587F">
        <w:t>kooperativ</w:t>
      </w:r>
      <w:r>
        <w:t xml:space="preserve">en Spiels mit den </w:t>
      </w:r>
      <w:r w:rsidR="00B40D1D">
        <w:t>Schülerinnen und Schüler</w:t>
      </w:r>
      <w:r>
        <w:t>n ins Gespräch und damit in die Reflex</w:t>
      </w:r>
      <w:r>
        <w:t>i</w:t>
      </w:r>
      <w:r>
        <w:t xml:space="preserve">onsphase zu kommen. Es kann auch an Äußerungen von </w:t>
      </w:r>
      <w:r w:rsidR="00B40D1D">
        <w:t>Schülerinnen und Sch</w:t>
      </w:r>
      <w:r w:rsidR="00B40D1D">
        <w:t>ü</w:t>
      </w:r>
      <w:r w:rsidR="00B40D1D">
        <w:t>ler</w:t>
      </w:r>
      <w:r>
        <w:t>n angeknüpft werden, die bereits länger zurückliegen. Die Ausrichtung des G</w:t>
      </w:r>
      <w:r>
        <w:t>e</w:t>
      </w:r>
      <w:r>
        <w:t>sprächs sollte jedoch immer mit einem Ausblick in die Zukunft verbunden sein, um möglichst eine positive</w:t>
      </w:r>
      <w:r w:rsidR="00C573C1">
        <w:t xml:space="preserve"> Veränderung in Gang zu setzen.</w:t>
      </w:r>
    </w:p>
    <w:p w:rsidR="00B87DFF" w:rsidRDefault="00B87DFF" w:rsidP="00B87DFF">
      <w:pPr>
        <w:pStyle w:val="AufgabeEbene2"/>
      </w:pPr>
      <w:r>
        <w:t xml:space="preserve">Besonders in der Reflexionsphase sollte die </w:t>
      </w:r>
      <w:r w:rsidR="00D341BD">
        <w:t>Lehrkraft</w:t>
      </w:r>
      <w:r>
        <w:t xml:space="preserve"> darauf achten, dass die B</w:t>
      </w:r>
      <w:r>
        <w:t>e</w:t>
      </w:r>
      <w:r>
        <w:t xml:space="preserve">ziehung zwischen </w:t>
      </w:r>
      <w:r w:rsidR="004F631C">
        <w:t>Lehrkraft</w:t>
      </w:r>
      <w:r>
        <w:t xml:space="preserve"> und </w:t>
      </w:r>
      <w:r w:rsidR="00B40D1D">
        <w:t>Schülerinnen und Schüler</w:t>
      </w:r>
      <w:r>
        <w:t>n wertschätzend a</w:t>
      </w:r>
      <w:r>
        <w:t>b</w:t>
      </w:r>
      <w:r>
        <w:t xml:space="preserve">läuft, damit die </w:t>
      </w:r>
      <w:r w:rsidR="00B40D1D">
        <w:t>Schülerinnen und Schüler</w:t>
      </w:r>
      <w:r>
        <w:t xml:space="preserve"> Vertrauen auf- und nicht abbauen. Damit ein </w:t>
      </w:r>
      <w:r w:rsidR="00ED587F">
        <w:t>kooperativ</w:t>
      </w:r>
      <w:r>
        <w:t xml:space="preserve">es Spiel gelingen kann, ist eine gute Beziehung zwischen </w:t>
      </w:r>
      <w:r w:rsidR="00D341BD">
        <w:t>Lehrkraft</w:t>
      </w:r>
      <w:r>
        <w:t xml:space="preserve"> und </w:t>
      </w:r>
      <w:r w:rsidR="00B40D1D">
        <w:t>Schülerinnen und Schüler</w:t>
      </w:r>
      <w:r>
        <w:t>n nötig.</w:t>
      </w:r>
    </w:p>
    <w:p w:rsidR="00FF5B98" w:rsidRDefault="00FF5B98" w:rsidP="00B87DFF">
      <w:pPr>
        <w:pStyle w:val="AufgabeEbene2"/>
      </w:pPr>
      <w:r>
        <w:t>Die Erkenntnisse, die die Lehrkraft durch die Reflexionsphase erfahren hat, sol</w:t>
      </w:r>
      <w:r>
        <w:t>l</w:t>
      </w:r>
      <w:r>
        <w:t>ten anschließend z.</w:t>
      </w:r>
      <w:r w:rsidR="00C573C1">
        <w:t xml:space="preserve"> </w:t>
      </w:r>
      <w:r>
        <w:t>B. in einer Teamsitzung den anderen Kollegen mitgeteilt werden, damit daraus weitere Handlungsschritte abgeleitet werden können (vgl. auch systematischer Kompetenzaufbau).</w:t>
      </w:r>
    </w:p>
    <w:p w:rsidR="00DD0B79" w:rsidRDefault="00DD0B79" w:rsidP="00DD0B79">
      <w:pPr>
        <w:pStyle w:val="AufgabeEbene2"/>
        <w:numPr>
          <w:ilvl w:val="0"/>
          <w:numId w:val="0"/>
        </w:numPr>
      </w:pPr>
    </w:p>
    <w:p w:rsidR="004910F6" w:rsidRDefault="00DD0B79" w:rsidP="00DD0B79">
      <w:pPr>
        <w:pStyle w:val="AufgabeEbene2"/>
        <w:numPr>
          <w:ilvl w:val="0"/>
          <w:numId w:val="0"/>
        </w:numPr>
      </w:pPr>
      <w:r>
        <w:rPr>
          <w:noProof/>
          <w:sz w:val="24"/>
          <w:lang w:eastAsia="de-DE"/>
        </w:rPr>
        <w:drawing>
          <wp:anchor distT="0" distB="0" distL="114300" distR="114300" simplePos="0" relativeHeight="251834368" behindDoc="0" locked="0" layoutInCell="0" allowOverlap="1" wp14:anchorId="3D5FF53C" wp14:editId="254FDBEF">
            <wp:simplePos x="0" y="0"/>
            <wp:positionH relativeFrom="rightMargin">
              <wp:posOffset>31750</wp:posOffset>
            </wp:positionH>
            <wp:positionV relativeFrom="paragraph">
              <wp:posOffset>71755</wp:posOffset>
            </wp:positionV>
            <wp:extent cx="323850" cy="323850"/>
            <wp:effectExtent l="0" t="0" r="0" b="0"/>
            <wp:wrapNone/>
            <wp:docPr id="101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D0B79">
        <w:rPr>
          <w:b/>
        </w:rPr>
        <w:t>Tipp:</w:t>
      </w:r>
      <w:r>
        <w:t xml:space="preserve"> </w:t>
      </w:r>
    </w:p>
    <w:p w:rsidR="00DD0B79" w:rsidRDefault="00DD0B79" w:rsidP="00DD0B79">
      <w:pPr>
        <w:pStyle w:val="AufgabeEbene2"/>
        <w:numPr>
          <w:ilvl w:val="0"/>
          <w:numId w:val="0"/>
        </w:numPr>
      </w:pPr>
      <w:r>
        <w:t>Im Internet finden sich noch viele weitere kooperative Spiele. Die Vorgehensweise bleibt die Gleiche.</w:t>
      </w:r>
    </w:p>
    <w:p w:rsidR="00DD0B79" w:rsidRDefault="00DD0B79" w:rsidP="00DD0B79">
      <w:pPr>
        <w:pStyle w:val="AufgabeEbene2"/>
        <w:numPr>
          <w:ilvl w:val="0"/>
          <w:numId w:val="0"/>
        </w:numPr>
      </w:pPr>
      <w:r>
        <w:t xml:space="preserve">Viel Freude bei der </w:t>
      </w:r>
      <w:r w:rsidR="00C573C1">
        <w:t xml:space="preserve">Arbeit mit </w:t>
      </w:r>
      <w:r w:rsidR="00ED587F">
        <w:t>kooperativ</w:t>
      </w:r>
      <w:r w:rsidR="00C573C1">
        <w:t>en Spielen!</w:t>
      </w:r>
    </w:p>
    <w:p w:rsidR="00DD0B79" w:rsidRDefault="00DD0B79" w:rsidP="00DD0B79">
      <w:pPr>
        <w:pStyle w:val="AufgabeEbene2"/>
        <w:numPr>
          <w:ilvl w:val="0"/>
          <w:numId w:val="0"/>
        </w:numPr>
      </w:pPr>
      <w:r>
        <w:t>Elke Klein-Goebel</w:t>
      </w:r>
    </w:p>
    <w:p w:rsidR="00B87DFF" w:rsidRPr="00614C51" w:rsidRDefault="00B87DFF" w:rsidP="00731DB7">
      <w:pPr>
        <w:pStyle w:val="AufgabeEbene1"/>
        <w:numPr>
          <w:ilvl w:val="0"/>
          <w:numId w:val="0"/>
        </w:numPr>
        <w:ind w:left="284" w:hanging="284"/>
      </w:pPr>
    </w:p>
    <w:p w:rsidR="00470C94" w:rsidRDefault="00470C94">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4962"/>
        <w:gridCol w:w="1275"/>
        <w:gridCol w:w="1134"/>
      </w:tblGrid>
      <w:tr w:rsidR="00470C94" w:rsidRPr="00470C94" w:rsidTr="005D2153">
        <w:trPr>
          <w:trHeight w:val="544"/>
        </w:trPr>
        <w:tc>
          <w:tcPr>
            <w:tcW w:w="2268" w:type="dxa"/>
            <w:shd w:val="clear" w:color="auto" w:fill="D9D9D9" w:themeFill="background1" w:themeFillShade="D9"/>
          </w:tcPr>
          <w:p w:rsidR="00470C94" w:rsidRPr="00731DB7" w:rsidRDefault="00470C94" w:rsidP="00470C94">
            <w:pPr>
              <w:pStyle w:val="Textkrper"/>
              <w:rPr>
                <w:sz w:val="12"/>
                <w:szCs w:val="12"/>
              </w:rPr>
            </w:pPr>
            <w:r w:rsidRPr="00731DB7">
              <w:rPr>
                <w:sz w:val="12"/>
                <w:szCs w:val="12"/>
              </w:rPr>
              <w:lastRenderedPageBreak/>
              <w:t>Fach</w:t>
            </w:r>
          </w:p>
          <w:p w:rsidR="00470C94" w:rsidRPr="00470C94" w:rsidRDefault="00470C94" w:rsidP="00470C94">
            <w:pPr>
              <w:pStyle w:val="Textkrper"/>
              <w:rPr>
                <w:b/>
              </w:rPr>
            </w:pPr>
            <w:r w:rsidRPr="00470C94">
              <w:rPr>
                <w:b/>
              </w:rPr>
              <w:t>Sport</w:t>
            </w:r>
          </w:p>
        </w:tc>
        <w:tc>
          <w:tcPr>
            <w:tcW w:w="4962" w:type="dxa"/>
            <w:shd w:val="clear" w:color="auto" w:fill="D9D9D9" w:themeFill="background1" w:themeFillShade="D9"/>
          </w:tcPr>
          <w:p w:rsidR="00470C94" w:rsidRPr="00731DB7" w:rsidRDefault="00470C94" w:rsidP="00470C94">
            <w:pPr>
              <w:pStyle w:val="Textkrper"/>
              <w:rPr>
                <w:sz w:val="12"/>
                <w:szCs w:val="12"/>
              </w:rPr>
            </w:pPr>
            <w:r w:rsidRPr="00731DB7">
              <w:rPr>
                <w:sz w:val="12"/>
                <w:szCs w:val="12"/>
              </w:rPr>
              <w:t>Kompetenzbereich/Leitidee</w:t>
            </w:r>
          </w:p>
          <w:p w:rsidR="00470C94" w:rsidRPr="00470C94" w:rsidRDefault="00470C94" w:rsidP="00470C94">
            <w:pPr>
              <w:pStyle w:val="Textkrper"/>
              <w:rPr>
                <w:b/>
              </w:rPr>
            </w:pPr>
            <w:r w:rsidRPr="00470C94">
              <w:rPr>
                <w:b/>
              </w:rPr>
              <w:t>Kooperation</w:t>
            </w:r>
          </w:p>
        </w:tc>
        <w:tc>
          <w:tcPr>
            <w:tcW w:w="1275" w:type="dxa"/>
            <w:shd w:val="clear" w:color="auto" w:fill="D9D9D9" w:themeFill="background1" w:themeFillShade="D9"/>
          </w:tcPr>
          <w:p w:rsidR="00470C94" w:rsidRPr="00731DB7" w:rsidRDefault="00470C94" w:rsidP="00470C94">
            <w:pPr>
              <w:pStyle w:val="Textkrper"/>
              <w:rPr>
                <w:sz w:val="12"/>
                <w:szCs w:val="12"/>
              </w:rPr>
            </w:pPr>
            <w:r w:rsidRPr="00731DB7">
              <w:rPr>
                <w:sz w:val="12"/>
                <w:szCs w:val="12"/>
              </w:rPr>
              <w:t>Lernfortschritt</w:t>
            </w:r>
          </w:p>
          <w:p w:rsidR="00470C94" w:rsidRPr="00470C94" w:rsidRDefault="00470C94" w:rsidP="00470C94">
            <w:pPr>
              <w:pStyle w:val="Textkrper"/>
              <w:rPr>
                <w:b/>
              </w:rPr>
            </w:pPr>
            <w:r w:rsidRPr="00470C94">
              <w:rPr>
                <w:b/>
              </w:rPr>
              <w:t>LFS 1-6</w:t>
            </w:r>
          </w:p>
        </w:tc>
        <w:tc>
          <w:tcPr>
            <w:tcW w:w="1134" w:type="dxa"/>
            <w:shd w:val="clear" w:color="auto" w:fill="D9D9D9" w:themeFill="background1" w:themeFillShade="D9"/>
          </w:tcPr>
          <w:p w:rsidR="00470C94" w:rsidRPr="00731DB7" w:rsidRDefault="00470C94" w:rsidP="00470C94">
            <w:pPr>
              <w:pStyle w:val="Textkrper"/>
              <w:rPr>
                <w:sz w:val="12"/>
                <w:szCs w:val="12"/>
              </w:rPr>
            </w:pPr>
            <w:r w:rsidRPr="00731DB7">
              <w:rPr>
                <w:sz w:val="12"/>
                <w:szCs w:val="12"/>
              </w:rPr>
              <w:t>Lernwegeliste</w:t>
            </w:r>
          </w:p>
          <w:p w:rsidR="00470C94" w:rsidRPr="00470C94" w:rsidRDefault="00E2072F" w:rsidP="00470C94">
            <w:pPr>
              <w:pStyle w:val="Textkrper"/>
              <w:rPr>
                <w:b/>
              </w:rPr>
            </w:pPr>
            <w:r>
              <w:rPr>
                <w:b/>
              </w:rPr>
              <w:t>Sp</w:t>
            </w:r>
            <w:r w:rsidR="00180115">
              <w:rPr>
                <w:b/>
              </w:rPr>
              <w:t>4</w:t>
            </w:r>
          </w:p>
        </w:tc>
      </w:tr>
    </w:tbl>
    <w:p w:rsidR="00470C94" w:rsidRPr="00642338" w:rsidRDefault="004910F6" w:rsidP="002D0D9D">
      <w:pPr>
        <w:pStyle w:val="berschrift3"/>
      </w:pPr>
      <w:r>
        <w:rPr>
          <w:noProof/>
          <w:sz w:val="24"/>
        </w:rPr>
        <w:drawing>
          <wp:anchor distT="0" distB="0" distL="114300" distR="114300" simplePos="0" relativeHeight="251838464" behindDoc="0" locked="0" layoutInCell="0" allowOverlap="1" wp14:anchorId="03B53133" wp14:editId="592D2F0B">
            <wp:simplePos x="0" y="0"/>
            <wp:positionH relativeFrom="rightMargin">
              <wp:posOffset>828040</wp:posOffset>
            </wp:positionH>
            <wp:positionV relativeFrom="paragraph">
              <wp:posOffset>38100</wp:posOffset>
            </wp:positionV>
            <wp:extent cx="348615" cy="320040"/>
            <wp:effectExtent l="0" t="0" r="0" b="3810"/>
            <wp:wrapNone/>
            <wp:docPr id="5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37440" behindDoc="0" locked="0" layoutInCell="0" allowOverlap="1" wp14:anchorId="357297B5" wp14:editId="0832C503">
            <wp:simplePos x="0" y="0"/>
            <wp:positionH relativeFrom="rightMargin">
              <wp:posOffset>467995</wp:posOffset>
            </wp:positionH>
            <wp:positionV relativeFrom="paragraph">
              <wp:posOffset>38100</wp:posOffset>
            </wp:positionV>
            <wp:extent cx="349885" cy="320675"/>
            <wp:effectExtent l="0" t="0" r="0" b="3175"/>
            <wp:wrapNone/>
            <wp:docPr id="5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36416" behindDoc="0" locked="0" layoutInCell="0" allowOverlap="1" wp14:anchorId="1EBCB7CB" wp14:editId="48E3A6F6">
            <wp:simplePos x="0" y="0"/>
            <wp:positionH relativeFrom="rightMargin">
              <wp:posOffset>107950</wp:posOffset>
            </wp:positionH>
            <wp:positionV relativeFrom="paragraph">
              <wp:posOffset>38100</wp:posOffset>
            </wp:positionV>
            <wp:extent cx="349885" cy="320675"/>
            <wp:effectExtent l="0" t="0" r="0" b="3175"/>
            <wp:wrapNone/>
            <wp:docPr id="10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C94" w:rsidRPr="00642338">
        <w:t xml:space="preserve">Handhabung der Selbstreflexionsbögen zu </w:t>
      </w:r>
      <w:r w:rsidR="00ED587F">
        <w:t>kooperativ</w:t>
      </w:r>
      <w:r w:rsidR="00470C94" w:rsidRPr="00642338">
        <w:t>en Spielen</w:t>
      </w:r>
    </w:p>
    <w:p w:rsidR="00470C94" w:rsidRPr="00470C94" w:rsidRDefault="00E67893" w:rsidP="00470C94">
      <w:pPr>
        <w:pStyle w:val="Textkrper"/>
      </w:pPr>
      <w:r w:rsidRPr="00AA18D1">
        <w:rPr>
          <w:noProof/>
        </w:rPr>
        <w:drawing>
          <wp:anchor distT="0" distB="0" distL="114300" distR="114300" simplePos="0" relativeHeight="251899904" behindDoc="0" locked="0" layoutInCell="1" allowOverlap="1" wp14:anchorId="6088F864" wp14:editId="01AE0A0B">
            <wp:simplePos x="0" y="0"/>
            <wp:positionH relativeFrom="column">
              <wp:posOffset>4807585</wp:posOffset>
            </wp:positionH>
            <wp:positionV relativeFrom="paragraph">
              <wp:posOffset>215103</wp:posOffset>
            </wp:positionV>
            <wp:extent cx="314325" cy="314325"/>
            <wp:effectExtent l="0" t="0" r="9525" b="9525"/>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C94" w:rsidRPr="00470C94">
        <w:t xml:space="preserve">Überlegen Sie sich bitte noch einmal, wie das kooperative </w:t>
      </w:r>
      <w:r w:rsidR="002D0D9D">
        <w:t xml:space="preserve">Seilspringen für Sie und Ihre </w:t>
      </w:r>
      <w:r w:rsidR="00470C94" w:rsidRPr="00470C94">
        <w:t xml:space="preserve">Gruppe </w:t>
      </w:r>
      <w:r w:rsidR="004910F6">
        <w:t>war. Beantworten Sie die Fragen</w:t>
      </w:r>
      <w:r w:rsidR="00470C94" w:rsidRPr="00470C94">
        <w:t xml:space="preserve"> aus Ih</w:t>
      </w:r>
      <w:r w:rsidR="002D0D9D">
        <w:t>rer Sicht so gut Sie können.</w:t>
      </w:r>
    </w:p>
    <w:p w:rsidR="00470C94" w:rsidRPr="00470C94" w:rsidRDefault="00470C94" w:rsidP="00470C94">
      <w:pPr>
        <w:pStyle w:val="Textkrper"/>
      </w:pPr>
      <w:r w:rsidRPr="00470C94">
        <w:t xml:space="preserve">Tragen Sie in die Tabelle zu jeder Frage ein Kreuz ein und entscheiden Sie </w:t>
      </w:r>
      <w:r w:rsidR="002D0D9D">
        <w:t>für sich, wie Sie sich bei dem Spiel verhalten haben.</w:t>
      </w:r>
      <w:r w:rsidR="00E67893" w:rsidRPr="00E67893">
        <w:rPr>
          <w:noProof/>
        </w:rPr>
        <w:t xml:space="preserve"> </w:t>
      </w:r>
    </w:p>
    <w:p w:rsidR="00470C94" w:rsidRPr="00470C94" w:rsidRDefault="00470C94" w:rsidP="00470C94">
      <w:pPr>
        <w:pStyle w:val="Textkrper"/>
      </w:pPr>
    </w:p>
    <w:p w:rsidR="0059650A" w:rsidRDefault="00E67893" w:rsidP="0059650A">
      <w:pPr>
        <w:pStyle w:val="Textkrper"/>
      </w:pPr>
      <w:r w:rsidRPr="00AA18D1">
        <w:rPr>
          <w:noProof/>
        </w:rPr>
        <w:drawing>
          <wp:anchor distT="0" distB="0" distL="114300" distR="114300" simplePos="0" relativeHeight="251900928" behindDoc="0" locked="0" layoutInCell="1" allowOverlap="1" wp14:anchorId="0CC40930" wp14:editId="57A12AF7">
            <wp:simplePos x="0" y="0"/>
            <wp:positionH relativeFrom="column">
              <wp:posOffset>4808220</wp:posOffset>
            </wp:positionH>
            <wp:positionV relativeFrom="paragraph">
              <wp:posOffset>289560</wp:posOffset>
            </wp:positionV>
            <wp:extent cx="314325" cy="314325"/>
            <wp:effectExtent l="0" t="0" r="9525" b="9525"/>
            <wp:wrapNone/>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9650A" w:rsidRPr="00470C94">
        <w:t xml:space="preserve">Wenn die Aussage der Frage voll auf Sie zutrifft, setzen Sie Ihr Kreuz direkt </w:t>
      </w:r>
      <w:r w:rsidR="0059650A">
        <w:t>bei</w:t>
      </w:r>
      <w:r w:rsidR="0059650A" w:rsidRPr="00470C94">
        <w:t xml:space="preserve"> </w:t>
      </w:r>
      <w:r w:rsidR="0059650A">
        <w:t xml:space="preserve">trifft zu, wie in </w:t>
      </w:r>
      <w:r w:rsidR="0059650A" w:rsidRPr="0059650A">
        <w:rPr>
          <w:b/>
        </w:rPr>
        <w:t>Beispiel 1</w:t>
      </w:r>
      <w:r w:rsidR="0059650A">
        <w:t>.</w:t>
      </w:r>
      <w:r w:rsidRPr="00E67893">
        <w:rPr>
          <w:noProof/>
        </w:rPr>
        <w:t xml:space="preserve"> </w:t>
      </w:r>
    </w:p>
    <w:p w:rsidR="00745DD1" w:rsidRDefault="00470C94" w:rsidP="00470C94">
      <w:pPr>
        <w:pStyle w:val="Textkrper"/>
      </w:pPr>
      <w:r w:rsidRPr="00470C94">
        <w:t xml:space="preserve">Tragen Sie Ihr Kreuz </w:t>
      </w:r>
      <w:r w:rsidR="00745DD1">
        <w:t>bei trifft nicht zu</w:t>
      </w:r>
      <w:r w:rsidRPr="00470C94">
        <w:t xml:space="preserve"> ein, wenn Sie ausdrücken möchten, dass die Au</w:t>
      </w:r>
      <w:r w:rsidRPr="00470C94">
        <w:t>s</w:t>
      </w:r>
      <w:r w:rsidRPr="00470C94">
        <w:t>sage der Frage auf Sie gar nicht zutriff</w:t>
      </w:r>
      <w:r w:rsidR="0059650A">
        <w:t xml:space="preserve">t, wie in </w:t>
      </w:r>
      <w:r w:rsidR="0059650A" w:rsidRPr="0059650A">
        <w:rPr>
          <w:b/>
        </w:rPr>
        <w:t>Beispiel 2</w:t>
      </w:r>
      <w:r w:rsidR="0059650A">
        <w:t>.</w:t>
      </w:r>
    </w:p>
    <w:p w:rsidR="0059650A" w:rsidRDefault="00745DD1" w:rsidP="00745DD1">
      <w:pPr>
        <w:pStyle w:val="Textkrper"/>
        <w:rPr>
          <w:b/>
        </w:rPr>
      </w:pPr>
      <w:r w:rsidRPr="00470C94">
        <w:t xml:space="preserve">Um auszudrücken, dass Sie die Fragestellung zum Teil erfüllt </w:t>
      </w:r>
      <w:r>
        <w:t>oder die geforderte Ko</w:t>
      </w:r>
      <w:r>
        <w:t>m</w:t>
      </w:r>
      <w:r>
        <w:t xml:space="preserve">petenz gezeigt </w:t>
      </w:r>
      <w:r w:rsidRPr="00470C94">
        <w:t xml:space="preserve">haben, aber etwas </w:t>
      </w:r>
      <w:r w:rsidR="0059650A">
        <w:t xml:space="preserve">weniger als </w:t>
      </w:r>
      <w:r w:rsidRPr="00470C94">
        <w:t xml:space="preserve">in Beispiel 1, dann setzen Sie Ihr Kreuz wie in </w:t>
      </w:r>
      <w:r w:rsidRPr="00470C94">
        <w:rPr>
          <w:b/>
        </w:rPr>
        <w:t>Bei</w:t>
      </w:r>
      <w:r w:rsidR="0059650A">
        <w:rPr>
          <w:b/>
        </w:rPr>
        <w:t>spiel 3.</w:t>
      </w:r>
    </w:p>
    <w:p w:rsidR="00745DD1" w:rsidRDefault="00745DD1" w:rsidP="00470C94">
      <w:pPr>
        <w:pStyle w:val="Textkrper"/>
      </w:pPr>
      <w:r w:rsidRPr="00470C94">
        <w:t>Wollen Sie ausdrücken, dass Sie die Fragestel</w:t>
      </w:r>
      <w:r w:rsidR="0059650A">
        <w:t>lung nur ein wenig</w:t>
      </w:r>
      <w:r w:rsidRPr="00470C94">
        <w:t xml:space="preserve"> erfüllt haben, dann setzen Sie das Kreuz wie in </w:t>
      </w:r>
      <w:r w:rsidR="0059650A">
        <w:rPr>
          <w:b/>
        </w:rPr>
        <w:t>Beispiel 4</w:t>
      </w:r>
      <w:r w:rsidRPr="00470C94">
        <w:rPr>
          <w:b/>
        </w:rPr>
        <w:t>.</w:t>
      </w:r>
    </w:p>
    <w:p w:rsidR="00470C94" w:rsidRDefault="00745DD1" w:rsidP="00470C94">
      <w:pPr>
        <w:pStyle w:val="Textkrper"/>
      </w:pPr>
      <w:r>
        <w:t xml:space="preserve">Sind Sie der Meinung, </w:t>
      </w:r>
      <w:r w:rsidR="00470C94" w:rsidRPr="00470C94">
        <w:t xml:space="preserve">Sie haben die Fragestellung zum Teil erfüllt und zum Teil </w:t>
      </w:r>
      <w:r w:rsidR="002D0D9D">
        <w:t>nicht, dann setzen Sie</w:t>
      </w:r>
      <w:r w:rsidR="0059650A">
        <w:t xml:space="preserve"> das Kreuz in die Mitte, wie in </w:t>
      </w:r>
      <w:r w:rsidRPr="0059650A">
        <w:rPr>
          <w:b/>
        </w:rPr>
        <w:t>Beispiel 5</w:t>
      </w:r>
      <w:r w:rsidR="00470C94" w:rsidRPr="00470C94">
        <w:t>.</w:t>
      </w:r>
    </w:p>
    <w:p w:rsidR="0059650A" w:rsidRPr="00470C94" w:rsidRDefault="0059650A" w:rsidP="0059650A">
      <w:pPr>
        <w:pStyle w:val="Abstandszeile"/>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392AC9" w:rsidRPr="002D0D9D" w:rsidTr="007C3718">
        <w:trPr>
          <w:cantSplit/>
          <w:trHeight w:val="1134"/>
        </w:trPr>
        <w:tc>
          <w:tcPr>
            <w:tcW w:w="6804" w:type="dxa"/>
            <w:shd w:val="clear" w:color="auto" w:fill="D9D9D9"/>
            <w:vAlign w:val="center"/>
          </w:tcPr>
          <w:p w:rsidR="00392AC9" w:rsidRPr="002D0D9D" w:rsidRDefault="00392AC9" w:rsidP="007C3718">
            <w:pPr>
              <w:jc w:val="both"/>
              <w:rPr>
                <w:rFonts w:eastAsia="Times New Roman" w:cs="Times New Roman"/>
                <w:b/>
                <w:lang w:eastAsia="de-DE"/>
              </w:rPr>
            </w:pPr>
          </w:p>
        </w:tc>
        <w:tc>
          <w:tcPr>
            <w:tcW w:w="567" w:type="dxa"/>
            <w:shd w:val="clear" w:color="auto" w:fill="D9D9D9"/>
            <w:textDirection w:val="btLr"/>
            <w:vAlign w:val="bottom"/>
          </w:tcPr>
          <w:p w:rsidR="00392AC9" w:rsidRPr="00492BE1" w:rsidRDefault="00392AC9" w:rsidP="007C3718">
            <w:pPr>
              <w:ind w:left="113" w:right="113"/>
              <w:jc w:val="center"/>
              <w:rPr>
                <w:sz w:val="18"/>
              </w:rPr>
            </w:pPr>
            <w:r w:rsidRPr="00492BE1">
              <w:rPr>
                <w:sz w:val="18"/>
              </w:rPr>
              <w:t>trifft nicht zu</w:t>
            </w:r>
          </w:p>
        </w:tc>
        <w:tc>
          <w:tcPr>
            <w:tcW w:w="567" w:type="dxa"/>
            <w:shd w:val="clear" w:color="auto" w:fill="D9D9D9"/>
            <w:textDirection w:val="btLr"/>
            <w:vAlign w:val="bottom"/>
          </w:tcPr>
          <w:p w:rsidR="00392AC9" w:rsidRPr="00492BE1" w:rsidRDefault="00392AC9" w:rsidP="007C3718">
            <w:pPr>
              <w:ind w:left="113" w:right="113"/>
              <w:jc w:val="center"/>
              <w:rPr>
                <w:sz w:val="18"/>
              </w:rPr>
            </w:pPr>
            <w:r w:rsidRPr="00492BE1">
              <w:rPr>
                <w:sz w:val="18"/>
              </w:rPr>
              <w:t>trifft eher nicht zu</w:t>
            </w:r>
          </w:p>
        </w:tc>
        <w:tc>
          <w:tcPr>
            <w:tcW w:w="567" w:type="dxa"/>
            <w:shd w:val="clear" w:color="auto" w:fill="D9D9D9"/>
            <w:textDirection w:val="btLr"/>
          </w:tcPr>
          <w:p w:rsidR="00392AC9" w:rsidRPr="00492BE1" w:rsidRDefault="00392AC9" w:rsidP="007C3718">
            <w:pPr>
              <w:ind w:left="113" w:right="113"/>
              <w:jc w:val="center"/>
              <w:rPr>
                <w:sz w:val="18"/>
              </w:rPr>
            </w:pPr>
            <w:r>
              <w:rPr>
                <w:sz w:val="18"/>
              </w:rPr>
              <w:t>sowohl als auch</w:t>
            </w:r>
          </w:p>
        </w:tc>
        <w:tc>
          <w:tcPr>
            <w:tcW w:w="567" w:type="dxa"/>
            <w:shd w:val="clear" w:color="auto" w:fill="D9D9D9"/>
            <w:textDirection w:val="btLr"/>
            <w:vAlign w:val="bottom"/>
          </w:tcPr>
          <w:p w:rsidR="00392AC9" w:rsidRPr="00492BE1" w:rsidRDefault="00392AC9" w:rsidP="007C3718">
            <w:pPr>
              <w:ind w:left="113" w:right="113"/>
              <w:jc w:val="center"/>
              <w:rPr>
                <w:sz w:val="18"/>
              </w:rPr>
            </w:pPr>
            <w:r w:rsidRPr="00492BE1">
              <w:rPr>
                <w:sz w:val="18"/>
              </w:rPr>
              <w:t xml:space="preserve">trifft eher zu </w:t>
            </w:r>
          </w:p>
        </w:tc>
        <w:tc>
          <w:tcPr>
            <w:tcW w:w="567" w:type="dxa"/>
            <w:shd w:val="clear" w:color="auto" w:fill="D9D9D9"/>
            <w:textDirection w:val="btLr"/>
            <w:vAlign w:val="bottom"/>
          </w:tcPr>
          <w:p w:rsidR="00392AC9" w:rsidRPr="00492BE1" w:rsidRDefault="00392AC9" w:rsidP="007C3718">
            <w:pPr>
              <w:ind w:left="113" w:right="113"/>
              <w:jc w:val="center"/>
              <w:rPr>
                <w:sz w:val="18"/>
              </w:rPr>
            </w:pPr>
            <w:r w:rsidRPr="00492BE1">
              <w:rPr>
                <w:sz w:val="18"/>
              </w:rPr>
              <w:t>trifft</w:t>
            </w:r>
          </w:p>
          <w:p w:rsidR="00392AC9" w:rsidRPr="00492BE1" w:rsidRDefault="00392AC9" w:rsidP="007C3718">
            <w:pPr>
              <w:ind w:left="113" w:right="113"/>
              <w:jc w:val="center"/>
              <w:rPr>
                <w:sz w:val="18"/>
              </w:rPr>
            </w:pPr>
            <w:r w:rsidRPr="00492BE1">
              <w:rPr>
                <w:sz w:val="18"/>
              </w:rPr>
              <w:t xml:space="preserve">zu </w:t>
            </w:r>
          </w:p>
        </w:tc>
      </w:tr>
      <w:tr w:rsidR="00392AC9" w:rsidRPr="002D0D9D" w:rsidTr="00745DD1">
        <w:tc>
          <w:tcPr>
            <w:tcW w:w="6804" w:type="dxa"/>
            <w:shd w:val="clear" w:color="auto" w:fill="auto"/>
            <w:vAlign w:val="center"/>
          </w:tcPr>
          <w:p w:rsidR="00392AC9" w:rsidRPr="002D0D9D" w:rsidRDefault="00745DD1" w:rsidP="008E4553">
            <w:pPr>
              <w:tabs>
                <w:tab w:val="left" w:pos="2250"/>
              </w:tabs>
              <w:ind w:left="357" w:hanging="323"/>
              <w:rPr>
                <w:rFonts w:eastAsia="Times New Roman" w:cs="Times New Roman"/>
                <w:iCs/>
                <w:lang w:eastAsia="de-DE"/>
              </w:rPr>
            </w:pPr>
            <w:r w:rsidRPr="00745DD1">
              <w:rPr>
                <w:b/>
              </w:rPr>
              <w:t>Beispiel 1</w:t>
            </w:r>
            <w:r>
              <w:t xml:space="preserve">: Ich habe mich auf das Spiel </w:t>
            </w:r>
            <w:r w:rsidR="00392AC9" w:rsidRPr="001F612D">
              <w:t>eingelassen und mitgemacht.</w:t>
            </w: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vAlign w:val="center"/>
          </w:tcPr>
          <w:p w:rsidR="00392AC9" w:rsidRPr="0059650A"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r>
      <w:tr w:rsidR="00392AC9" w:rsidRPr="002D0D9D" w:rsidTr="00745DD1">
        <w:tc>
          <w:tcPr>
            <w:tcW w:w="6804" w:type="dxa"/>
            <w:shd w:val="clear" w:color="auto" w:fill="auto"/>
            <w:vAlign w:val="center"/>
          </w:tcPr>
          <w:p w:rsidR="00392AC9" w:rsidRPr="002D0D9D" w:rsidRDefault="00745DD1" w:rsidP="0059650A">
            <w:pPr>
              <w:tabs>
                <w:tab w:val="left" w:pos="2250"/>
              </w:tabs>
              <w:ind w:left="357" w:hanging="323"/>
              <w:rPr>
                <w:rFonts w:eastAsia="Times New Roman" w:cs="Times New Roman"/>
                <w:iCs/>
                <w:lang w:eastAsia="de-DE"/>
              </w:rPr>
            </w:pPr>
            <w:r w:rsidRPr="00745DD1">
              <w:rPr>
                <w:b/>
              </w:rPr>
              <w:t>Beispiel 2:</w:t>
            </w:r>
            <w:r>
              <w:t xml:space="preserve"> </w:t>
            </w:r>
            <w:r w:rsidR="00392AC9" w:rsidRPr="001F612D">
              <w:t>Ich habe aktiv mit meinen Mitschülern zusammengearbeitet.</w:t>
            </w:r>
          </w:p>
        </w:tc>
        <w:tc>
          <w:tcPr>
            <w:tcW w:w="567" w:type="dxa"/>
            <w:shd w:val="clear" w:color="auto" w:fill="auto"/>
            <w:vAlign w:val="center"/>
          </w:tcPr>
          <w:p w:rsidR="00392AC9" w:rsidRPr="002D0D9D"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vAlign w:val="center"/>
          </w:tcPr>
          <w:p w:rsidR="00392AC9" w:rsidRPr="0059650A"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r>
      <w:tr w:rsidR="00392AC9" w:rsidRPr="002D0D9D" w:rsidTr="00745DD1">
        <w:tc>
          <w:tcPr>
            <w:tcW w:w="6804" w:type="dxa"/>
            <w:shd w:val="clear" w:color="auto" w:fill="auto"/>
            <w:vAlign w:val="center"/>
          </w:tcPr>
          <w:p w:rsidR="00392AC9" w:rsidRPr="002D0D9D" w:rsidRDefault="00745DD1" w:rsidP="0059650A">
            <w:pPr>
              <w:tabs>
                <w:tab w:val="left" w:pos="2250"/>
              </w:tabs>
              <w:ind w:left="357" w:hanging="323"/>
              <w:rPr>
                <w:rFonts w:eastAsia="Times New Roman" w:cs="Times New Roman"/>
                <w:iCs/>
                <w:lang w:eastAsia="de-DE"/>
              </w:rPr>
            </w:pPr>
            <w:r w:rsidRPr="00745DD1">
              <w:rPr>
                <w:b/>
              </w:rPr>
              <w:t>Beispiel 3:</w:t>
            </w:r>
            <w:r>
              <w:t xml:space="preserve"> </w:t>
            </w:r>
            <w:r w:rsidR="00392AC9" w:rsidRPr="001F612D">
              <w:t>Ich habe mich mit meinen Mitschülern geeinigt.</w:t>
            </w: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vAlign w:val="center"/>
          </w:tcPr>
          <w:p w:rsidR="00392AC9" w:rsidRPr="0059650A"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r>
      <w:tr w:rsidR="00745DD1" w:rsidRPr="002D0D9D" w:rsidTr="00745DD1">
        <w:tc>
          <w:tcPr>
            <w:tcW w:w="6804" w:type="dxa"/>
            <w:shd w:val="clear" w:color="auto" w:fill="auto"/>
            <w:vAlign w:val="center"/>
          </w:tcPr>
          <w:p w:rsidR="00745DD1" w:rsidRPr="00745DD1" w:rsidRDefault="00745DD1" w:rsidP="0059650A">
            <w:pPr>
              <w:tabs>
                <w:tab w:val="left" w:pos="2250"/>
              </w:tabs>
              <w:ind w:left="357" w:hanging="323"/>
              <w:rPr>
                <w:b/>
              </w:rPr>
            </w:pPr>
            <w:r>
              <w:rPr>
                <w:b/>
              </w:rPr>
              <w:t>Beispiel 4</w:t>
            </w:r>
            <w:r w:rsidRPr="00745DD1">
              <w:rPr>
                <w:b/>
              </w:rPr>
              <w:t>:</w:t>
            </w:r>
            <w:r>
              <w:t xml:space="preserve"> </w:t>
            </w:r>
            <w:r w:rsidRPr="0059650A">
              <w:t xml:space="preserve">Ich habe schwächere Schülerinnen und Schüler </w:t>
            </w:r>
            <w:r w:rsidR="0059650A" w:rsidRPr="0059650A">
              <w:t>einbezogen</w:t>
            </w:r>
            <w:r w:rsidRPr="0059650A">
              <w:t>.</w:t>
            </w: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c>
          <w:tcPr>
            <w:tcW w:w="567" w:type="dxa"/>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r>
      <w:tr w:rsidR="00745DD1" w:rsidRPr="002D0D9D" w:rsidTr="00745DD1">
        <w:tc>
          <w:tcPr>
            <w:tcW w:w="6804" w:type="dxa"/>
            <w:shd w:val="clear" w:color="auto" w:fill="auto"/>
            <w:vAlign w:val="center"/>
          </w:tcPr>
          <w:p w:rsidR="00745DD1" w:rsidRPr="00745DD1" w:rsidRDefault="00745DD1" w:rsidP="0059650A">
            <w:pPr>
              <w:tabs>
                <w:tab w:val="left" w:pos="2250"/>
              </w:tabs>
              <w:ind w:left="357" w:hanging="323"/>
              <w:rPr>
                <w:b/>
              </w:rPr>
            </w:pPr>
            <w:r>
              <w:rPr>
                <w:b/>
              </w:rPr>
              <w:t>Beispiel 5</w:t>
            </w:r>
            <w:r w:rsidRPr="00745DD1">
              <w:rPr>
                <w:b/>
              </w:rPr>
              <w:t>:</w:t>
            </w:r>
            <w:r>
              <w:t xml:space="preserve"> </w:t>
            </w:r>
            <w:r w:rsidR="0059650A">
              <w:t>Die Übung hat Spaß gemacht.</w:t>
            </w: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vAlign w:val="center"/>
          </w:tcPr>
          <w:p w:rsidR="00745DD1" w:rsidRPr="0059650A"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r>
    </w:tbl>
    <w:p w:rsidR="00470C94" w:rsidRPr="00470C94" w:rsidRDefault="00470C94" w:rsidP="00470C94">
      <w:pPr>
        <w:pStyle w:val="Textkrper"/>
        <w:rPr>
          <w:b/>
        </w:rPr>
      </w:pPr>
    </w:p>
    <w:p w:rsidR="00CD1CB7" w:rsidRDefault="00A91AEE" w:rsidP="00F0156F">
      <w:pPr>
        <w:pStyle w:val="Textkrper"/>
        <w:sectPr w:rsidR="00CD1CB7" w:rsidSect="00E60E5A">
          <w:headerReference w:type="default" r:id="rId65"/>
          <w:footerReference w:type="default" r:id="rId66"/>
          <w:headerReference w:type="first" r:id="rId67"/>
          <w:type w:val="continuous"/>
          <w:pgSz w:w="11906" w:h="16838" w:code="9"/>
          <w:pgMar w:top="1418" w:right="3402" w:bottom="1134" w:left="1134" w:header="709" w:footer="709" w:gutter="0"/>
          <w:cols w:space="708"/>
          <w:docGrid w:linePitch="360"/>
        </w:sectPr>
      </w:pPr>
      <w:r>
        <w:br w:type="page"/>
      </w: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59650A" w:rsidRPr="0059650A" w:rsidTr="007C3718">
        <w:trPr>
          <w:trHeight w:val="544"/>
        </w:trPr>
        <w:tc>
          <w:tcPr>
            <w:tcW w:w="2428" w:type="dxa"/>
            <w:shd w:val="clear" w:color="auto" w:fill="D9D9D9" w:themeFill="background1" w:themeFillShade="D9"/>
          </w:tcPr>
          <w:p w:rsidR="0059650A" w:rsidRPr="00731DB7" w:rsidRDefault="0059650A" w:rsidP="0059650A">
            <w:pPr>
              <w:pStyle w:val="Textkrper"/>
              <w:rPr>
                <w:sz w:val="12"/>
              </w:rPr>
            </w:pPr>
            <w:r w:rsidRPr="00731DB7">
              <w:rPr>
                <w:sz w:val="12"/>
              </w:rPr>
              <w:lastRenderedPageBreak/>
              <w:t>Fach</w:t>
            </w:r>
          </w:p>
          <w:p w:rsidR="0059650A" w:rsidRPr="0059650A" w:rsidRDefault="0098585D" w:rsidP="0059650A">
            <w:pPr>
              <w:pStyle w:val="Textkrper"/>
              <w:rPr>
                <w:b/>
              </w:rPr>
            </w:pPr>
            <w:r>
              <w:rPr>
                <w:b/>
              </w:rPr>
              <w:t>Sport</w:t>
            </w:r>
          </w:p>
        </w:tc>
        <w:tc>
          <w:tcPr>
            <w:tcW w:w="9196" w:type="dxa"/>
            <w:shd w:val="clear" w:color="auto" w:fill="D9D9D9" w:themeFill="background1" w:themeFillShade="D9"/>
          </w:tcPr>
          <w:p w:rsidR="0059650A" w:rsidRPr="00731DB7" w:rsidRDefault="0059650A" w:rsidP="0059650A">
            <w:pPr>
              <w:pStyle w:val="Textkrper"/>
              <w:rPr>
                <w:sz w:val="12"/>
              </w:rPr>
            </w:pPr>
            <w:r w:rsidRPr="00731DB7">
              <w:rPr>
                <w:sz w:val="12"/>
              </w:rPr>
              <w:t>Kompetenzbereich/Leitidee</w:t>
            </w:r>
          </w:p>
          <w:p w:rsidR="0059650A" w:rsidRPr="0059650A" w:rsidRDefault="001B5E2E" w:rsidP="0059650A">
            <w:pPr>
              <w:pStyle w:val="Textkrper"/>
              <w:rPr>
                <w:b/>
              </w:rPr>
            </w:pPr>
            <w:proofErr w:type="spellStart"/>
            <w:r w:rsidRPr="001B5E2E">
              <w:rPr>
                <w:b/>
              </w:rPr>
              <w:t>Advance</w:t>
            </w:r>
            <w:proofErr w:type="spellEnd"/>
            <w:r w:rsidRPr="001B5E2E">
              <w:rPr>
                <w:b/>
              </w:rPr>
              <w:t xml:space="preserve"> Organizer</w:t>
            </w:r>
            <w:r w:rsidR="002D5BB7">
              <w:rPr>
                <w:b/>
              </w:rPr>
              <w:t xml:space="preserve">: </w:t>
            </w:r>
            <w:r w:rsidR="0098585D">
              <w:rPr>
                <w:b/>
              </w:rPr>
              <w:t>Kooperative Spiele</w:t>
            </w:r>
          </w:p>
        </w:tc>
        <w:tc>
          <w:tcPr>
            <w:tcW w:w="1179" w:type="dxa"/>
            <w:shd w:val="clear" w:color="auto" w:fill="D9D9D9" w:themeFill="background1" w:themeFillShade="D9"/>
          </w:tcPr>
          <w:p w:rsidR="0059650A" w:rsidRPr="0059650A" w:rsidRDefault="0059650A" w:rsidP="0059650A">
            <w:pPr>
              <w:pStyle w:val="Textkrper"/>
            </w:pPr>
            <w:r w:rsidRPr="00731DB7">
              <w:rPr>
                <w:sz w:val="12"/>
              </w:rPr>
              <w:t>Lernfortschritt</w:t>
            </w:r>
          </w:p>
          <w:p w:rsidR="0059650A" w:rsidRPr="0059650A" w:rsidRDefault="0059650A" w:rsidP="0059650A">
            <w:pPr>
              <w:pStyle w:val="Textkrper"/>
              <w:rPr>
                <w:b/>
              </w:rPr>
            </w:pPr>
            <w:r w:rsidRPr="0059650A">
              <w:rPr>
                <w:b/>
              </w:rPr>
              <w:t>LFS 1</w:t>
            </w:r>
            <w:r w:rsidR="0098585D">
              <w:rPr>
                <w:b/>
              </w:rPr>
              <w:t>-6</w:t>
            </w:r>
          </w:p>
        </w:tc>
        <w:tc>
          <w:tcPr>
            <w:tcW w:w="1179" w:type="dxa"/>
            <w:shd w:val="clear" w:color="auto" w:fill="D9D9D9" w:themeFill="background1" w:themeFillShade="D9"/>
          </w:tcPr>
          <w:p w:rsidR="0059650A" w:rsidRPr="00731DB7" w:rsidRDefault="0059650A" w:rsidP="0059650A">
            <w:pPr>
              <w:pStyle w:val="Textkrper"/>
              <w:rPr>
                <w:sz w:val="12"/>
              </w:rPr>
            </w:pPr>
            <w:r w:rsidRPr="00731DB7">
              <w:rPr>
                <w:sz w:val="12"/>
              </w:rPr>
              <w:t>Lernwegeliste</w:t>
            </w:r>
          </w:p>
          <w:p w:rsidR="0059650A" w:rsidRPr="0059650A" w:rsidRDefault="00CF3EC3" w:rsidP="007C1BA7">
            <w:pPr>
              <w:pStyle w:val="Textkrper"/>
              <w:rPr>
                <w:b/>
              </w:rPr>
            </w:pPr>
            <w:r>
              <w:rPr>
                <w:b/>
              </w:rPr>
              <w:t>Sp</w:t>
            </w:r>
            <w:r w:rsidR="00731DB7">
              <w:rPr>
                <w:b/>
              </w:rPr>
              <w:t>4</w:t>
            </w:r>
          </w:p>
        </w:tc>
      </w:tr>
    </w:tbl>
    <w:p w:rsidR="00E06217" w:rsidRPr="00E06217" w:rsidRDefault="00EA1B29" w:rsidP="001B5E2E">
      <w:pPr>
        <w:pStyle w:val="Textkrper"/>
        <w:jc w:val="center"/>
        <w:rPr>
          <w:color w:val="000000" w:themeColor="text1"/>
          <w:sz w:val="16"/>
          <w:szCs w:val="16"/>
          <w:lang w:val="en-US"/>
        </w:rPr>
      </w:pPr>
      <w:r>
        <w:object w:dxaOrig="7065" w:dyaOrig="5286">
          <v:shape id="_x0000_i1047" type="#_x0000_t75" style="width:9in;height:446.25pt" o:ole="">
            <v:imagedata r:id="rId68" o:title="" croptop="3200f" cropbottom="5915f" cropleft="1841f" cropright="2398f"/>
          </v:shape>
          <o:OLEObject Type="Embed" ProgID="PowerPoint.Slide.12" ShapeID="_x0000_i1047" DrawAspect="Content" ObjectID="_1511097737" r:id="rId69"/>
        </w:object>
      </w:r>
    </w:p>
    <w:p w:rsidR="00F41C18" w:rsidRPr="00E06217" w:rsidRDefault="00F41C18" w:rsidP="001424B4">
      <w:pPr>
        <w:pStyle w:val="Textkrper"/>
        <w:rPr>
          <w:lang w:val="en-US"/>
        </w:rPr>
        <w:sectPr w:rsidR="00F41C18" w:rsidRPr="00E06217" w:rsidSect="00CD1CB7">
          <w:headerReference w:type="default" r:id="rId70"/>
          <w:footerReference w:type="default" r:id="rId71"/>
          <w:pgSz w:w="16838" w:h="11906" w:orient="landscape" w:code="9"/>
          <w:pgMar w:top="1134" w:right="1587" w:bottom="1134" w:left="1361" w:header="709" w:footer="709" w:gutter="0"/>
          <w:cols w:space="708"/>
          <w:docGrid w:linePitch="360"/>
        </w:sectPr>
      </w:pPr>
      <w:bookmarkStart w:id="0" w:name="_GoBack"/>
      <w:bookmarkEnd w:id="0"/>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61A11" w:rsidRPr="00561A11" w:rsidTr="00EF6B27">
        <w:trPr>
          <w:trHeight w:val="523"/>
        </w:trPr>
        <w:tc>
          <w:tcPr>
            <w:tcW w:w="2268" w:type="dxa"/>
            <w:tcBorders>
              <w:left w:val="single" w:sz="4" w:space="0" w:color="auto"/>
              <w:bottom w:val="single" w:sz="4" w:space="0" w:color="auto"/>
              <w:right w:val="single" w:sz="4" w:space="0" w:color="auto"/>
            </w:tcBorders>
            <w:shd w:val="clear" w:color="auto" w:fill="D9D9D9"/>
            <w:hideMark/>
          </w:tcPr>
          <w:p w:rsidR="00561A11" w:rsidRPr="007C3718" w:rsidRDefault="00561A11" w:rsidP="00561A11">
            <w:pPr>
              <w:pStyle w:val="Textkrper"/>
              <w:rPr>
                <w:sz w:val="12"/>
              </w:rPr>
            </w:pPr>
            <w:r w:rsidRPr="007C3718">
              <w:rPr>
                <w:sz w:val="12"/>
              </w:rPr>
              <w:lastRenderedPageBreak/>
              <w:t>Kompetenzbereich</w:t>
            </w:r>
          </w:p>
          <w:p w:rsidR="00561A11" w:rsidRPr="00561A11" w:rsidRDefault="00561A11" w:rsidP="00561A11">
            <w:pPr>
              <w:pStyle w:val="Textkrper"/>
              <w:rPr>
                <w:b/>
              </w:rPr>
            </w:pPr>
            <w:r w:rsidRPr="00561A11">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561A11" w:rsidRPr="007C3718" w:rsidRDefault="00561A11" w:rsidP="00561A11">
            <w:pPr>
              <w:pStyle w:val="Textkrper"/>
              <w:rPr>
                <w:sz w:val="12"/>
              </w:rPr>
            </w:pPr>
            <w:r w:rsidRPr="007C3718">
              <w:rPr>
                <w:sz w:val="12"/>
              </w:rPr>
              <w:t>Lernfortschritt</w:t>
            </w:r>
          </w:p>
          <w:p w:rsidR="00561A11" w:rsidRPr="00561A11" w:rsidRDefault="00561A11" w:rsidP="00561A11">
            <w:pPr>
              <w:pStyle w:val="Textkrper"/>
              <w:rPr>
                <w:b/>
              </w:rPr>
            </w:pPr>
            <w:r w:rsidRPr="00561A11">
              <w:rPr>
                <w:b/>
              </w:rPr>
              <w:t>LFS 1-6</w:t>
            </w:r>
          </w:p>
        </w:tc>
        <w:tc>
          <w:tcPr>
            <w:tcW w:w="4229" w:type="dxa"/>
            <w:tcBorders>
              <w:left w:val="single" w:sz="4" w:space="0" w:color="auto"/>
              <w:bottom w:val="single" w:sz="4" w:space="0" w:color="auto"/>
              <w:right w:val="single" w:sz="4" w:space="0" w:color="auto"/>
            </w:tcBorders>
            <w:shd w:val="clear" w:color="auto" w:fill="D9D9D9"/>
            <w:hideMark/>
          </w:tcPr>
          <w:p w:rsidR="00561A11" w:rsidRPr="007C3718" w:rsidRDefault="00561A11" w:rsidP="00561A11">
            <w:pPr>
              <w:pStyle w:val="Textkrper"/>
              <w:rPr>
                <w:sz w:val="12"/>
              </w:rPr>
            </w:pPr>
            <w:r w:rsidRPr="007C3718">
              <w:rPr>
                <w:sz w:val="12"/>
              </w:rPr>
              <w:t>Materialien/Titel</w:t>
            </w:r>
          </w:p>
          <w:p w:rsidR="00561A11" w:rsidRPr="00561A11" w:rsidRDefault="00561A11" w:rsidP="00561A11">
            <w:pPr>
              <w:pStyle w:val="Textkrper"/>
              <w:rPr>
                <w:b/>
              </w:rPr>
            </w:pPr>
            <w:r w:rsidRPr="00561A11">
              <w:rPr>
                <w:b/>
              </w:rPr>
              <w:t>Koo</w:t>
            </w:r>
            <w:r w:rsidR="00A0073B">
              <w:rPr>
                <w:b/>
              </w:rPr>
              <w:t>peratives Seilspringen</w:t>
            </w:r>
          </w:p>
        </w:tc>
        <w:tc>
          <w:tcPr>
            <w:tcW w:w="188" w:type="dxa"/>
            <w:vMerge w:val="restart"/>
            <w:tcBorders>
              <w:top w:val="nil"/>
              <w:left w:val="single" w:sz="4" w:space="0" w:color="auto"/>
              <w:bottom w:val="nil"/>
              <w:right w:val="single" w:sz="4" w:space="0" w:color="auto"/>
            </w:tcBorders>
            <w:shd w:val="clear" w:color="auto" w:fill="FFFFFF"/>
          </w:tcPr>
          <w:p w:rsidR="00561A11" w:rsidRPr="00561A11" w:rsidRDefault="00561A11" w:rsidP="00561A11">
            <w:pPr>
              <w:pStyle w:val="Textkrper"/>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61A11" w:rsidRPr="00561A11" w:rsidRDefault="00CF3EC3" w:rsidP="00E2072F">
            <w:pPr>
              <w:pStyle w:val="Textkrper"/>
              <w:jc w:val="center"/>
              <w:rPr>
                <w:b/>
              </w:rPr>
            </w:pPr>
            <w:r>
              <w:rPr>
                <w:b/>
              </w:rPr>
              <w:t>Sp4.</w:t>
            </w:r>
            <w:r w:rsidR="00E2072F">
              <w:rPr>
                <w:b/>
              </w:rPr>
              <w:t>0</w:t>
            </w:r>
            <w:r>
              <w:rPr>
                <w:b/>
              </w:rPr>
              <w:t>1-6.</w:t>
            </w:r>
            <w:r w:rsidR="00561A11" w:rsidRPr="00561A11">
              <w:rPr>
                <w:b/>
              </w:rPr>
              <w:t>01</w:t>
            </w:r>
          </w:p>
        </w:tc>
      </w:tr>
      <w:tr w:rsidR="00561A11" w:rsidRPr="00561A11" w:rsidTr="007A6690">
        <w:tc>
          <w:tcPr>
            <w:tcW w:w="7348" w:type="dxa"/>
            <w:gridSpan w:val="3"/>
            <w:tcBorders>
              <w:left w:val="single" w:sz="4" w:space="0" w:color="auto"/>
              <w:right w:val="single" w:sz="4" w:space="0" w:color="auto"/>
            </w:tcBorders>
            <w:hideMark/>
          </w:tcPr>
          <w:p w:rsidR="00561A11" w:rsidRPr="007C3718" w:rsidRDefault="00561A11" w:rsidP="00561A11">
            <w:pPr>
              <w:pStyle w:val="Textkrper"/>
              <w:rPr>
                <w:sz w:val="12"/>
                <w:lang w:eastAsia="en-US"/>
              </w:rPr>
            </w:pPr>
            <w:r w:rsidRPr="007C3718">
              <w:rPr>
                <w:sz w:val="12"/>
                <w:lang w:eastAsia="en-US"/>
              </w:rPr>
              <w:t>Kompetenz:</w:t>
            </w:r>
          </w:p>
          <w:p w:rsidR="00561A11" w:rsidRPr="00F81736" w:rsidRDefault="00561A11" w:rsidP="007C3718">
            <w:pPr>
              <w:pStyle w:val="Kopf8ptafz"/>
              <w:numPr>
                <w:ilvl w:val="0"/>
                <w:numId w:val="6"/>
              </w:numPr>
              <w:ind w:left="227" w:hanging="170"/>
            </w:pPr>
            <w:r w:rsidRPr="00F81736">
              <w:t>Kommunikation</w:t>
            </w:r>
          </w:p>
          <w:p w:rsidR="00561A11" w:rsidRPr="00F81736" w:rsidRDefault="00561A11" w:rsidP="007C3718">
            <w:pPr>
              <w:pStyle w:val="Kopf8ptafz"/>
              <w:numPr>
                <w:ilvl w:val="0"/>
                <w:numId w:val="6"/>
              </w:numPr>
              <w:ind w:left="227" w:hanging="170"/>
            </w:pPr>
            <w:r w:rsidRPr="00F81736">
              <w:t>Kooperation</w:t>
            </w:r>
          </w:p>
          <w:p w:rsidR="00561A11" w:rsidRPr="00F81736" w:rsidRDefault="00561A11" w:rsidP="007C3718">
            <w:pPr>
              <w:pStyle w:val="Kopf8ptafz"/>
              <w:numPr>
                <w:ilvl w:val="0"/>
                <w:numId w:val="6"/>
              </w:numPr>
              <w:ind w:left="227" w:hanging="170"/>
            </w:pPr>
            <w:r w:rsidRPr="00F81736">
              <w:t>Arbeitsweise</w:t>
            </w:r>
          </w:p>
          <w:p w:rsidR="00561A11" w:rsidRPr="00F81736" w:rsidRDefault="00561A11" w:rsidP="007C3718">
            <w:pPr>
              <w:pStyle w:val="Kopf8ptafz"/>
              <w:numPr>
                <w:ilvl w:val="0"/>
                <w:numId w:val="6"/>
              </w:numPr>
              <w:ind w:left="227" w:hanging="170"/>
            </w:pPr>
            <w:r w:rsidRPr="00F81736">
              <w:t>Verantwortungsbewusstsein</w:t>
            </w:r>
          </w:p>
          <w:p w:rsidR="00561A11" w:rsidRPr="00F81736" w:rsidRDefault="00561A11" w:rsidP="007C3718">
            <w:pPr>
              <w:pStyle w:val="Kopf8ptafz"/>
              <w:numPr>
                <w:ilvl w:val="0"/>
                <w:numId w:val="6"/>
              </w:numPr>
              <w:ind w:left="227" w:hanging="170"/>
            </w:pPr>
            <w:r w:rsidRPr="00F81736">
              <w:t>Selbststeuerung</w:t>
            </w:r>
          </w:p>
        </w:tc>
        <w:tc>
          <w:tcPr>
            <w:tcW w:w="188" w:type="dxa"/>
            <w:vMerge/>
            <w:tcBorders>
              <w:left w:val="single" w:sz="4" w:space="0" w:color="auto"/>
              <w:bottom w:val="nil"/>
              <w:right w:val="nil"/>
            </w:tcBorders>
            <w:vAlign w:val="center"/>
            <w:hideMark/>
          </w:tcPr>
          <w:p w:rsidR="00561A11" w:rsidRPr="00561A11" w:rsidRDefault="00561A11" w:rsidP="00561A11">
            <w:pPr>
              <w:pStyle w:val="Textkrpe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61A11" w:rsidRPr="00561A11" w:rsidTr="007A6690">
              <w:trPr>
                <w:trHeight w:val="284"/>
              </w:trPr>
              <w:tc>
                <w:tcPr>
                  <w:tcW w:w="2090" w:type="dxa"/>
                  <w:shd w:val="clear" w:color="auto" w:fill="auto"/>
                </w:tcPr>
                <w:p w:rsidR="00561A11" w:rsidRPr="00561A11" w:rsidRDefault="00561A11" w:rsidP="00561A11">
                  <w:pPr>
                    <w:pStyle w:val="Textkrper"/>
                    <w:rPr>
                      <w:rFonts w:eastAsiaTheme="minorHAnsi"/>
                    </w:rPr>
                  </w:pPr>
                  <w:proofErr w:type="spellStart"/>
                  <w:r w:rsidRPr="00561A11">
                    <w:rPr>
                      <w:rFonts w:eastAsiaTheme="minorHAnsi"/>
                    </w:rPr>
                    <w:t>LernPROJEKT</w:t>
                  </w:r>
                  <w:proofErr w:type="spellEnd"/>
                </w:p>
              </w:tc>
            </w:tr>
            <w:tr w:rsidR="00561A11" w:rsidRPr="00561A11" w:rsidTr="007A6690">
              <w:trPr>
                <w:trHeight w:val="284"/>
              </w:trPr>
              <w:tc>
                <w:tcPr>
                  <w:tcW w:w="2090" w:type="dxa"/>
                  <w:shd w:val="clear" w:color="auto" w:fill="auto"/>
                </w:tcPr>
                <w:p w:rsidR="00561A11" w:rsidRPr="00561A11" w:rsidRDefault="00561A11" w:rsidP="00561A11">
                  <w:pPr>
                    <w:pStyle w:val="Textkrper"/>
                    <w:rPr>
                      <w:rFonts w:eastAsiaTheme="minorHAnsi"/>
                    </w:rPr>
                  </w:pPr>
                  <w:proofErr w:type="spellStart"/>
                  <w:r w:rsidRPr="00561A11">
                    <w:rPr>
                      <w:rFonts w:eastAsiaTheme="minorHAnsi"/>
                    </w:rPr>
                    <w:t>LernTHEMA</w:t>
                  </w:r>
                  <w:proofErr w:type="spellEnd"/>
                </w:p>
              </w:tc>
            </w:tr>
            <w:tr w:rsidR="00561A11" w:rsidRPr="00561A11" w:rsidTr="007A6690">
              <w:trPr>
                <w:trHeight w:val="284"/>
              </w:trPr>
              <w:tc>
                <w:tcPr>
                  <w:tcW w:w="2090" w:type="dxa"/>
                  <w:shd w:val="clear" w:color="auto" w:fill="D9D9D9" w:themeFill="background1" w:themeFillShade="D9"/>
                </w:tcPr>
                <w:p w:rsidR="00561A11" w:rsidRPr="00561A11" w:rsidRDefault="00561A11" w:rsidP="00561A11">
                  <w:pPr>
                    <w:pStyle w:val="Textkrper"/>
                    <w:rPr>
                      <w:rFonts w:eastAsiaTheme="minorHAnsi"/>
                      <w:b/>
                    </w:rPr>
                  </w:pPr>
                  <w:proofErr w:type="spellStart"/>
                  <w:r w:rsidRPr="00561A11">
                    <w:rPr>
                      <w:rFonts w:eastAsiaTheme="minorHAnsi"/>
                      <w:b/>
                    </w:rPr>
                    <w:t>LernSCHRITT</w:t>
                  </w:r>
                  <w:proofErr w:type="spellEnd"/>
                </w:p>
              </w:tc>
            </w:tr>
          </w:tbl>
          <w:p w:rsidR="00561A11" w:rsidRPr="00561A11" w:rsidRDefault="00561A11" w:rsidP="00561A11">
            <w:pPr>
              <w:pStyle w:val="Textkrper"/>
              <w:rPr>
                <w:b/>
              </w:rPr>
            </w:pPr>
          </w:p>
        </w:tc>
      </w:tr>
      <w:tr w:rsidR="00561A11" w:rsidRPr="00561A11" w:rsidTr="007A6690">
        <w:tc>
          <w:tcPr>
            <w:tcW w:w="7348" w:type="dxa"/>
            <w:gridSpan w:val="3"/>
            <w:tcBorders>
              <w:left w:val="single" w:sz="4" w:space="0" w:color="auto"/>
              <w:right w:val="single" w:sz="4" w:space="0" w:color="auto"/>
            </w:tcBorders>
            <w:hideMark/>
          </w:tcPr>
          <w:p w:rsidR="00561A11" w:rsidRPr="00F81736" w:rsidRDefault="00561A11" w:rsidP="00561A11">
            <w:pPr>
              <w:pStyle w:val="Textkrper"/>
              <w:rPr>
                <w:sz w:val="12"/>
                <w:szCs w:val="12"/>
              </w:rPr>
            </w:pPr>
            <w:r w:rsidRPr="00F81736">
              <w:rPr>
                <w:sz w:val="12"/>
                <w:szCs w:val="12"/>
              </w:rPr>
              <w:t>Hauptbezug:</w:t>
            </w:r>
          </w:p>
          <w:p w:rsidR="00561A11" w:rsidRPr="00F81736" w:rsidRDefault="00561A11" w:rsidP="007C3718">
            <w:pPr>
              <w:pStyle w:val="Kopf8ptafz"/>
              <w:numPr>
                <w:ilvl w:val="0"/>
                <w:numId w:val="6"/>
              </w:numPr>
              <w:ind w:left="227" w:hanging="170"/>
            </w:pPr>
            <w:r w:rsidRPr="00F81736">
              <w:t>Ich kann mich durchdacht sozial verantwortlich verhalten in Bezug auf mich und andere.</w:t>
            </w:r>
          </w:p>
        </w:tc>
        <w:tc>
          <w:tcPr>
            <w:tcW w:w="188" w:type="dxa"/>
            <w:vMerge/>
            <w:tcBorders>
              <w:left w:val="single" w:sz="4" w:space="0" w:color="auto"/>
              <w:bottom w:val="nil"/>
              <w:right w:val="nil"/>
            </w:tcBorders>
            <w:vAlign w:val="center"/>
            <w:hideMark/>
          </w:tcPr>
          <w:p w:rsidR="00561A11" w:rsidRPr="00561A11" w:rsidRDefault="00561A11" w:rsidP="00561A11">
            <w:pPr>
              <w:pStyle w:val="Textkrper"/>
            </w:pPr>
          </w:p>
        </w:tc>
        <w:tc>
          <w:tcPr>
            <w:tcW w:w="2103" w:type="dxa"/>
            <w:vMerge/>
            <w:tcBorders>
              <w:top w:val="nil"/>
              <w:left w:val="nil"/>
              <w:bottom w:val="single" w:sz="4" w:space="0" w:color="auto"/>
              <w:right w:val="nil"/>
            </w:tcBorders>
            <w:shd w:val="clear" w:color="auto" w:fill="FFFFFF"/>
          </w:tcPr>
          <w:p w:rsidR="00561A11" w:rsidRPr="00561A11" w:rsidRDefault="00561A11" w:rsidP="00561A11">
            <w:pPr>
              <w:pStyle w:val="Textkrper"/>
              <w:rPr>
                <w:b/>
              </w:rPr>
            </w:pPr>
          </w:p>
        </w:tc>
      </w:tr>
      <w:tr w:rsidR="00561A11" w:rsidRPr="00561A11" w:rsidTr="007A6690">
        <w:tc>
          <w:tcPr>
            <w:tcW w:w="7348" w:type="dxa"/>
            <w:gridSpan w:val="3"/>
            <w:tcBorders>
              <w:left w:val="single" w:sz="4" w:space="0" w:color="auto"/>
              <w:right w:val="single" w:sz="4" w:space="0" w:color="auto"/>
            </w:tcBorders>
            <w:tcMar>
              <w:bottom w:w="0" w:type="dxa"/>
            </w:tcMar>
            <w:hideMark/>
          </w:tcPr>
          <w:p w:rsidR="00561A11" w:rsidRPr="00F81736" w:rsidRDefault="00561A11" w:rsidP="00561A11">
            <w:pPr>
              <w:pStyle w:val="Textkrper"/>
              <w:rPr>
                <w:sz w:val="12"/>
                <w:szCs w:val="12"/>
              </w:rPr>
            </w:pPr>
            <w:r w:rsidRPr="00F81736">
              <w:rPr>
                <w:sz w:val="12"/>
                <w:szCs w:val="12"/>
              </w:rPr>
              <w:t>Weitere Bezüge:</w:t>
            </w:r>
          </w:p>
          <w:p w:rsidR="00561A11" w:rsidRPr="00F81736" w:rsidRDefault="00561A11" w:rsidP="007C3718">
            <w:pPr>
              <w:pStyle w:val="Kopf8ptafz"/>
              <w:numPr>
                <w:ilvl w:val="0"/>
                <w:numId w:val="6"/>
              </w:numPr>
              <w:ind w:left="227" w:hanging="170"/>
            </w:pPr>
            <w:r w:rsidRPr="00F81736">
              <w:t>Ich kann mein Handeln unter Einbeziehung des Kompetenzrasters  Beobachtung von Handlungskomp</w:t>
            </w:r>
            <w:r w:rsidRPr="00F81736">
              <w:t>e</w:t>
            </w:r>
            <w:r w:rsidRPr="00F81736">
              <w:t>tenz reflektieren.</w:t>
            </w:r>
          </w:p>
        </w:tc>
        <w:tc>
          <w:tcPr>
            <w:tcW w:w="188" w:type="dxa"/>
            <w:vMerge/>
            <w:tcBorders>
              <w:left w:val="single" w:sz="4" w:space="0" w:color="auto"/>
              <w:bottom w:val="nil"/>
              <w:right w:val="nil"/>
            </w:tcBorders>
            <w:vAlign w:val="center"/>
            <w:hideMark/>
          </w:tcPr>
          <w:p w:rsidR="00561A11" w:rsidRPr="00561A11" w:rsidRDefault="00561A11" w:rsidP="00561A11">
            <w:pPr>
              <w:pStyle w:val="Textkrper"/>
            </w:pPr>
          </w:p>
        </w:tc>
        <w:tc>
          <w:tcPr>
            <w:tcW w:w="2103" w:type="dxa"/>
            <w:vMerge/>
            <w:tcBorders>
              <w:top w:val="nil"/>
              <w:left w:val="nil"/>
              <w:bottom w:val="single" w:sz="4" w:space="0" w:color="auto"/>
              <w:right w:val="nil"/>
            </w:tcBorders>
            <w:shd w:val="clear" w:color="auto" w:fill="FFFFFF"/>
          </w:tcPr>
          <w:p w:rsidR="00561A11" w:rsidRPr="00561A11" w:rsidRDefault="00561A11" w:rsidP="00561A11">
            <w:pPr>
              <w:pStyle w:val="Textkrper"/>
              <w:rPr>
                <w:b/>
              </w:rPr>
            </w:pPr>
          </w:p>
        </w:tc>
      </w:tr>
    </w:tbl>
    <w:p w:rsidR="00561A11" w:rsidRPr="00561A11" w:rsidRDefault="00561A11" w:rsidP="008E4553">
      <w:pPr>
        <w:pStyle w:val="berschrift1"/>
      </w:pPr>
      <w:r w:rsidRPr="00561A11">
        <w:t>Kooperatives Seilspringen</w:t>
      </w:r>
      <w:r w:rsidR="00EA098D">
        <w:rPr>
          <w:noProof/>
          <w:sz w:val="24"/>
        </w:rPr>
        <w:drawing>
          <wp:anchor distT="0" distB="0" distL="114300" distR="114300" simplePos="0" relativeHeight="251884544" behindDoc="0" locked="0" layoutInCell="0" allowOverlap="1" wp14:anchorId="5CFA1CDC" wp14:editId="02321E5C">
            <wp:simplePos x="0" y="0"/>
            <wp:positionH relativeFrom="rightMargin">
              <wp:posOffset>828040</wp:posOffset>
            </wp:positionH>
            <wp:positionV relativeFrom="paragraph">
              <wp:posOffset>0</wp:posOffset>
            </wp:positionV>
            <wp:extent cx="349200" cy="320400"/>
            <wp:effectExtent l="0" t="0" r="0" b="3810"/>
            <wp:wrapNone/>
            <wp:docPr id="5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A098D">
        <w:rPr>
          <w:noProof/>
          <w:sz w:val="24"/>
        </w:rPr>
        <w:drawing>
          <wp:anchor distT="0" distB="0" distL="114300" distR="114300" simplePos="0" relativeHeight="251883520" behindDoc="0" locked="0" layoutInCell="0" allowOverlap="1" wp14:anchorId="57C35B41" wp14:editId="7C90B06B">
            <wp:simplePos x="0" y="0"/>
            <wp:positionH relativeFrom="rightMargin">
              <wp:posOffset>467995</wp:posOffset>
            </wp:positionH>
            <wp:positionV relativeFrom="paragraph">
              <wp:posOffset>0</wp:posOffset>
            </wp:positionV>
            <wp:extent cx="349885" cy="320675"/>
            <wp:effectExtent l="0" t="0" r="0" b="3175"/>
            <wp:wrapNone/>
            <wp:docPr id="11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A098D">
        <w:rPr>
          <w:noProof/>
          <w:sz w:val="24"/>
        </w:rPr>
        <w:drawing>
          <wp:anchor distT="0" distB="0" distL="114300" distR="114300" simplePos="0" relativeHeight="251882496" behindDoc="0" locked="0" layoutInCell="0" allowOverlap="1" wp14:anchorId="55CCE79D" wp14:editId="30DE5DB5">
            <wp:simplePos x="0" y="0"/>
            <wp:positionH relativeFrom="rightMargin">
              <wp:posOffset>107950</wp:posOffset>
            </wp:positionH>
            <wp:positionV relativeFrom="paragraph">
              <wp:posOffset>0</wp:posOffset>
            </wp:positionV>
            <wp:extent cx="349885" cy="320675"/>
            <wp:effectExtent l="0" t="0" r="0" b="3175"/>
            <wp:wrapNone/>
            <wp:docPr id="12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561A11" w:rsidP="00561A11">
      <w:pPr>
        <w:pStyle w:val="Textkrper"/>
      </w:pPr>
      <w:r w:rsidRPr="00561A11">
        <w:rPr>
          <w:b/>
        </w:rPr>
        <w:t>Anzahl Personen:</w:t>
      </w:r>
      <w:r w:rsidRPr="00561A11">
        <w:t xml:space="preserve"> 10 – 30</w:t>
      </w:r>
    </w:p>
    <w:p w:rsidR="00561A11" w:rsidRPr="00561A11" w:rsidRDefault="00561A11" w:rsidP="00561A11">
      <w:pPr>
        <w:pStyle w:val="Textkrper"/>
        <w:rPr>
          <w:b/>
        </w:rPr>
      </w:pPr>
      <w:r w:rsidRPr="00561A11">
        <w:rPr>
          <w:b/>
        </w:rPr>
        <w:t xml:space="preserve">Ort: </w:t>
      </w:r>
      <w:r w:rsidRPr="00561A11">
        <w:t>Sporthalle, Freigelände</w:t>
      </w:r>
      <w:r w:rsidRPr="00561A11">
        <w:rPr>
          <w:b/>
        </w:rPr>
        <w:t xml:space="preserve"> </w:t>
      </w:r>
    </w:p>
    <w:p w:rsidR="00561A11" w:rsidRPr="00561A11" w:rsidRDefault="00561A11" w:rsidP="00561A11">
      <w:pPr>
        <w:pStyle w:val="Textkrper"/>
      </w:pPr>
      <w:r w:rsidRPr="00561A11">
        <w:rPr>
          <w:b/>
        </w:rPr>
        <w:t xml:space="preserve">Zeit: </w:t>
      </w:r>
      <w:r w:rsidRPr="00561A11">
        <w:t>zwischen 20 und 60 Minuten,</w:t>
      </w:r>
    </w:p>
    <w:p w:rsidR="00561A11" w:rsidRPr="00561A11" w:rsidRDefault="00561A11" w:rsidP="00561A11">
      <w:pPr>
        <w:pStyle w:val="Textkrper"/>
        <w:rPr>
          <w:b/>
        </w:rPr>
      </w:pPr>
      <w:r w:rsidRPr="00561A11">
        <w:t>hängt von der Gruppengröße und der Gruppenzusammensetzung ab</w:t>
      </w:r>
    </w:p>
    <w:p w:rsidR="00561A11" w:rsidRPr="00561A11" w:rsidRDefault="00561A11" w:rsidP="00561A11">
      <w:pPr>
        <w:pStyle w:val="Textkrper"/>
      </w:pPr>
      <w:r w:rsidRPr="00561A11">
        <w:rPr>
          <w:b/>
        </w:rPr>
        <w:t>Material:</w:t>
      </w:r>
      <w:r w:rsidRPr="00561A11">
        <w:t xml:space="preserve"> ein ca. 6-7m langes Seil, z. B. ein altes Kletterseil</w:t>
      </w:r>
    </w:p>
    <w:p w:rsidR="00561A11" w:rsidRPr="00561A11" w:rsidRDefault="00561A11" w:rsidP="00561A11">
      <w:pPr>
        <w:pStyle w:val="Textkrper"/>
      </w:pPr>
      <w:r w:rsidRPr="00561A11">
        <w:rPr>
          <w:b/>
        </w:rPr>
        <w:t>Methode:</w:t>
      </w:r>
      <w:r w:rsidRPr="00561A11">
        <w:t xml:space="preserve"> wachsende Gruppe</w:t>
      </w:r>
    </w:p>
    <w:p w:rsidR="00561A11" w:rsidRPr="00561A11" w:rsidRDefault="00561A11" w:rsidP="00561A11">
      <w:pPr>
        <w:pStyle w:val="Textkrper"/>
        <w:rPr>
          <w:b/>
        </w:rPr>
      </w:pPr>
    </w:p>
    <w:p w:rsidR="00561A11" w:rsidRPr="00561A11" w:rsidRDefault="00E67893" w:rsidP="00561A11">
      <w:pPr>
        <w:pStyle w:val="Textkrper"/>
        <w:rPr>
          <w:b/>
        </w:rPr>
      </w:pPr>
      <w:r w:rsidRPr="00AA18D1">
        <w:rPr>
          <w:noProof/>
        </w:rPr>
        <w:drawing>
          <wp:anchor distT="0" distB="0" distL="114300" distR="114300" simplePos="0" relativeHeight="251902976" behindDoc="0" locked="0" layoutInCell="1" allowOverlap="1" wp14:anchorId="5DBDC344" wp14:editId="53F8F1BA">
            <wp:simplePos x="0" y="0"/>
            <wp:positionH relativeFrom="column">
              <wp:posOffset>4789170</wp:posOffset>
            </wp:positionH>
            <wp:positionV relativeFrom="paragraph">
              <wp:posOffset>62230</wp:posOffset>
            </wp:positionV>
            <wp:extent cx="314325" cy="314325"/>
            <wp:effectExtent l="0" t="0" r="9525" b="9525"/>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rPr>
          <w:b/>
        </w:rPr>
        <w:t>Vorgehensweise:</w:t>
      </w:r>
      <w:r w:rsidRPr="00E67893">
        <w:rPr>
          <w:noProof/>
        </w:rPr>
        <w:t xml:space="preserve"> </w:t>
      </w:r>
    </w:p>
    <w:p w:rsidR="00561A11" w:rsidRPr="00561A11" w:rsidRDefault="00561A11" w:rsidP="00561A11">
      <w:pPr>
        <w:pStyle w:val="Textkrper"/>
        <w:rPr>
          <w:b/>
        </w:rPr>
      </w:pPr>
      <w:r w:rsidRPr="00561A11">
        <w:t xml:space="preserve">Die </w:t>
      </w:r>
      <w:r w:rsidR="00D341BD">
        <w:t>Lehrkraft</w:t>
      </w:r>
      <w:r w:rsidRPr="00561A11">
        <w:t xml:space="preserve"> erklärt der Schülergruppe die erste Teilaufgabe und die allgemeinen R</w:t>
      </w:r>
      <w:r w:rsidRPr="00561A11">
        <w:t>e</w:t>
      </w:r>
      <w:r w:rsidRPr="00561A11">
        <w:t>geln. Nach jedem erfolgreichen Durchgang gibt d</w:t>
      </w:r>
      <w:r w:rsidR="00EF6B27">
        <w:t>ie</w:t>
      </w:r>
      <w:r w:rsidRPr="00561A11">
        <w:t xml:space="preserve"> </w:t>
      </w:r>
      <w:r w:rsidR="004F631C">
        <w:t>Lehrkraft</w:t>
      </w:r>
      <w:r w:rsidRPr="00561A11">
        <w:t xml:space="preserve"> eine neue Teilaufgabe an die Gruppe, die diese dann ausführen soll. </w:t>
      </w:r>
      <w:r w:rsidRPr="00561A11">
        <w:rPr>
          <w:b/>
        </w:rPr>
        <w:t>Ansonsten ist die Vorgehensweise wie in den Handlungsschritten eins bis fünf beschrieben.</w:t>
      </w:r>
    </w:p>
    <w:p w:rsidR="00561A11" w:rsidRPr="00561A11" w:rsidRDefault="00561A11" w:rsidP="00561A11">
      <w:pPr>
        <w:pStyle w:val="Textkrper"/>
      </w:pPr>
    </w:p>
    <w:p w:rsidR="00561A11" w:rsidRPr="00561A11" w:rsidRDefault="00561A11" w:rsidP="00561A11">
      <w:pPr>
        <w:pStyle w:val="Textkrper"/>
        <w:rPr>
          <w:b/>
        </w:rPr>
      </w:pPr>
      <w:r w:rsidRPr="00561A11">
        <w:rPr>
          <w:b/>
        </w:rPr>
        <w:t>Allgemeine Regeln:</w:t>
      </w:r>
    </w:p>
    <w:p w:rsidR="007C3718" w:rsidRPr="00E61D30" w:rsidRDefault="00561A11" w:rsidP="007C3718">
      <w:pPr>
        <w:pStyle w:val="Textkrperafz"/>
        <w:rPr>
          <w:lang w:val="de-DE"/>
        </w:rPr>
      </w:pPr>
      <w:r w:rsidRPr="00E61D30">
        <w:rPr>
          <w:lang w:val="de-DE"/>
        </w:rPr>
        <w:t xml:space="preserve">Alle </w:t>
      </w:r>
      <w:r w:rsidR="00B40D1D" w:rsidRPr="00E61D30">
        <w:rPr>
          <w:lang w:val="de-DE"/>
        </w:rPr>
        <w:t>Schülerinnen und Schüler</w:t>
      </w:r>
      <w:r w:rsidRPr="00E61D30">
        <w:rPr>
          <w:lang w:val="de-DE"/>
        </w:rPr>
        <w:t xml:space="preserve"> müssen die Aufgabe ohne Fehler erledigen. Wird ein Fehler von einem </w:t>
      </w:r>
      <w:r w:rsidR="00B40D1D" w:rsidRPr="00E61D30">
        <w:rPr>
          <w:lang w:val="de-DE"/>
        </w:rPr>
        <w:t>Schülerinnen und Schüler</w:t>
      </w:r>
      <w:r w:rsidRPr="00E61D30">
        <w:rPr>
          <w:lang w:val="de-DE"/>
        </w:rPr>
        <w:t xml:space="preserve"> gemacht, muss die gesamte Gruppe wieder von vorne beginnen. </w:t>
      </w:r>
    </w:p>
    <w:p w:rsidR="00561A11" w:rsidRPr="00ED587F" w:rsidRDefault="00561A11" w:rsidP="007C3718">
      <w:pPr>
        <w:pStyle w:val="Textkrperafz"/>
        <w:rPr>
          <w:lang w:val="de-DE"/>
        </w:rPr>
      </w:pPr>
      <w:r w:rsidRPr="007C3718">
        <w:rPr>
          <w:lang w:val="de-DE"/>
        </w:rPr>
        <w:t xml:space="preserve">Ziel des </w:t>
      </w:r>
      <w:r w:rsidR="00ED587F">
        <w:rPr>
          <w:lang w:val="de-DE"/>
        </w:rPr>
        <w:t>kooperativ</w:t>
      </w:r>
      <w:r w:rsidRPr="007C3718">
        <w:rPr>
          <w:lang w:val="de-DE"/>
        </w:rPr>
        <w:t xml:space="preserve">en Seilspringens ist es, dass alle </w:t>
      </w:r>
      <w:r w:rsidR="00B40D1D" w:rsidRPr="007C3718">
        <w:rPr>
          <w:lang w:val="de-DE"/>
        </w:rPr>
        <w:t>Schülerinnen und Schüler</w:t>
      </w:r>
      <w:r w:rsidRPr="007C3718">
        <w:rPr>
          <w:lang w:val="de-DE"/>
        </w:rPr>
        <w:t xml:space="preserve"> gemeinsam dazu beitragen, dass die gesamte Gruppe jede Teilaufgabe erfolgreich erledigt. </w:t>
      </w:r>
      <w:r w:rsidRPr="00ED587F">
        <w:rPr>
          <w:lang w:val="de-DE"/>
        </w:rPr>
        <w:t>Absprachen sollten getroffen werden, außer sie sind ausdrücklich verboten.</w:t>
      </w:r>
    </w:p>
    <w:p w:rsidR="00561A11" w:rsidRPr="00561A11" w:rsidRDefault="00561A11" w:rsidP="007C3718">
      <w:pPr>
        <w:pStyle w:val="Textkrperafz"/>
      </w:pPr>
      <w:r w:rsidRPr="007C3718">
        <w:rPr>
          <w:lang w:val="de-DE"/>
        </w:rPr>
        <w:t xml:space="preserve">Zwei </w:t>
      </w:r>
      <w:r w:rsidR="00B40D1D" w:rsidRPr="007C3718">
        <w:rPr>
          <w:lang w:val="de-DE"/>
        </w:rPr>
        <w:t>Schülerinnen und Schüler</w:t>
      </w:r>
      <w:r w:rsidRPr="007C3718">
        <w:rPr>
          <w:lang w:val="de-DE"/>
        </w:rPr>
        <w:t xml:space="preserve">, oder die </w:t>
      </w:r>
      <w:r w:rsidR="00D341BD" w:rsidRPr="007C3718">
        <w:rPr>
          <w:lang w:val="de-DE"/>
        </w:rPr>
        <w:t>Lehrkraft</w:t>
      </w:r>
      <w:r w:rsidRPr="007C3718">
        <w:rPr>
          <w:lang w:val="de-DE"/>
        </w:rPr>
        <w:t xml:space="preserve"> und ein </w:t>
      </w:r>
      <w:r w:rsidR="00B40D1D" w:rsidRPr="007C3718">
        <w:rPr>
          <w:lang w:val="de-DE"/>
        </w:rPr>
        <w:t>Schülerinnen und Schüler</w:t>
      </w:r>
      <w:r w:rsidRPr="007C3718">
        <w:rPr>
          <w:lang w:val="de-DE"/>
        </w:rPr>
        <w:t>, schwingen das Seil in einem großen Bogen</w:t>
      </w:r>
      <w:r w:rsidR="00E55207" w:rsidRPr="007C3718">
        <w:rPr>
          <w:lang w:val="de-DE"/>
        </w:rPr>
        <w:t xml:space="preserve"> (Abb. </w:t>
      </w:r>
      <w:r w:rsidRPr="00561A11">
        <w:rPr>
          <w:lang w:val="de-DE" w:eastAsia="de-DE"/>
        </w:rPr>
        <w:drawing>
          <wp:anchor distT="0" distB="0" distL="114300" distR="114300" simplePos="0" relativeHeight="251661312" behindDoc="0" locked="0" layoutInCell="0" allowOverlap="1" wp14:anchorId="105E473D" wp14:editId="0BDF9A66">
            <wp:simplePos x="0" y="0"/>
            <wp:positionH relativeFrom="rightMargin">
              <wp:posOffset>107950</wp:posOffset>
            </wp:positionH>
            <wp:positionV relativeFrom="paragraph">
              <wp:posOffset>0</wp:posOffset>
            </wp:positionV>
            <wp:extent cx="658495" cy="323850"/>
            <wp:effectExtent l="0" t="0" r="8255" b="0"/>
            <wp:wrapNone/>
            <wp:docPr id="9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55207">
        <w:t>3).</w:t>
      </w:r>
    </w:p>
    <w:p w:rsidR="00561A11" w:rsidRPr="00561A11" w:rsidRDefault="00561A11" w:rsidP="00E331C6">
      <w:pPr>
        <w:pStyle w:val="AufgabeEbene1"/>
        <w:numPr>
          <w:ilvl w:val="0"/>
          <w:numId w:val="26"/>
        </w:numPr>
      </w:pPr>
      <w:r w:rsidRPr="00561A11">
        <w:t>Teilauftrag:</w:t>
      </w:r>
    </w:p>
    <w:p w:rsidR="00561A11" w:rsidRPr="00561A11" w:rsidRDefault="00561A11" w:rsidP="00561A11">
      <w:pPr>
        <w:pStyle w:val="Textkrper"/>
      </w:pPr>
      <w:r w:rsidRPr="00561A11">
        <w:rPr>
          <w:b/>
          <w:noProof/>
        </w:rPr>
        <w:drawing>
          <wp:anchor distT="0" distB="0" distL="114300" distR="114300" simplePos="0" relativeHeight="251663360" behindDoc="0" locked="0" layoutInCell="0" allowOverlap="1" wp14:anchorId="1C32E71D" wp14:editId="67D915E1">
            <wp:simplePos x="0" y="0"/>
            <wp:positionH relativeFrom="rightMargin">
              <wp:posOffset>107950</wp:posOffset>
            </wp:positionH>
            <wp:positionV relativeFrom="paragraph">
              <wp:posOffset>90170</wp:posOffset>
            </wp:positionV>
            <wp:extent cx="323850" cy="32385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Laufen Sie durch das Seil, ohne dieses zu berühren. Wird das Seil berührt, muss die g</w:t>
      </w:r>
      <w:r w:rsidRPr="00561A11">
        <w:t>e</w:t>
      </w:r>
      <w:r w:rsidRPr="00561A11">
        <w:t>samte Gruppe wieder von vorne beginnen.</w:t>
      </w:r>
    </w:p>
    <w:p w:rsidR="00561A11" w:rsidRPr="00561A11" w:rsidRDefault="00561A11" w:rsidP="00561A11">
      <w:pPr>
        <w:pStyle w:val="Textkrper"/>
      </w:pPr>
    </w:p>
    <w:p w:rsidR="00561A11" w:rsidRPr="00561A11" w:rsidRDefault="00561A11" w:rsidP="00561A11">
      <w:pPr>
        <w:pStyle w:val="Textkrper"/>
      </w:pPr>
      <w:r w:rsidRPr="00561A11">
        <w:t xml:space="preserve"> Wenn es losgehen soll, müssen d</w:t>
      </w:r>
      <w:r w:rsidR="00EF6B27">
        <w:t>ie Seilschwinger mit den Worten</w:t>
      </w:r>
      <w:r w:rsidRPr="00561A11">
        <w:t xml:space="preserve"> </w:t>
      </w:r>
      <w:r w:rsidR="00EF6B27">
        <w:t>„</w:t>
      </w:r>
      <w:r w:rsidRPr="00561A11">
        <w:t>Können Sie bitte beginnen</w:t>
      </w:r>
      <w:r w:rsidR="00EF6B27">
        <w:t>?“</w:t>
      </w:r>
      <w:r w:rsidRPr="00561A11">
        <w:t xml:space="preserve"> aufgefordert werden zu schwingen. Solange diese Aufforderung nicht e</w:t>
      </w:r>
      <w:r w:rsidRPr="00561A11">
        <w:t>r</w:t>
      </w:r>
      <w:r w:rsidRPr="00561A11">
        <w:t xml:space="preserve">folgt, wird das Seil nicht geschwungen. </w:t>
      </w:r>
    </w:p>
    <w:p w:rsidR="00561A11" w:rsidRPr="00561A11" w:rsidRDefault="00561A11" w:rsidP="00561A11">
      <w:pPr>
        <w:pStyle w:val="Textkrper"/>
      </w:pPr>
    </w:p>
    <w:p w:rsidR="00247B6C" w:rsidRPr="00561A11" w:rsidRDefault="00561A11" w:rsidP="00561A11">
      <w:pPr>
        <w:pStyle w:val="Textkrper"/>
      </w:pPr>
      <w:r w:rsidRPr="00561A11">
        <w:t xml:space="preserve">Der Teilauftrag wird so lange durchgeführt, bis alle </w:t>
      </w:r>
      <w:r w:rsidR="00B40D1D">
        <w:t>Schülerinnen und Schüler</w:t>
      </w:r>
      <w:r w:rsidRPr="00561A11">
        <w:t xml:space="preserve"> durch das Seil gelaufen sind, ohne es zu berühren.</w:t>
      </w:r>
    </w:p>
    <w:p w:rsidR="00561A11" w:rsidRPr="00561A11" w:rsidRDefault="00561A11" w:rsidP="007C3718">
      <w:pPr>
        <w:pStyle w:val="AufgabeEbene1"/>
      </w:pPr>
      <w:r w:rsidRPr="00561A11">
        <w:t>Teilauftrag :</w:t>
      </w:r>
      <w:r w:rsidRPr="00561A11">
        <w:rPr>
          <w:noProof/>
          <w:lang w:eastAsia="de-DE"/>
        </w:rPr>
        <w:drawing>
          <wp:anchor distT="0" distB="0" distL="114300" distR="114300" simplePos="0" relativeHeight="251678720" behindDoc="0" locked="0" layoutInCell="0" allowOverlap="1" wp14:anchorId="0E294A7C" wp14:editId="611B202E">
            <wp:simplePos x="0" y="0"/>
            <wp:positionH relativeFrom="rightMargin">
              <wp:posOffset>107950</wp:posOffset>
            </wp:positionH>
            <wp:positionV relativeFrom="paragraph">
              <wp:posOffset>0</wp:posOffset>
            </wp:positionV>
            <wp:extent cx="302701" cy="32400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561A11" w:rsidP="00561A11">
      <w:pPr>
        <w:pStyle w:val="Textkrper"/>
      </w:pPr>
      <w:r w:rsidRPr="00561A11">
        <w:t xml:space="preserve">Laufen Sie </w:t>
      </w:r>
      <w:r w:rsidRPr="00561A11">
        <w:rPr>
          <w:b/>
        </w:rPr>
        <w:t>einzeln</w:t>
      </w:r>
      <w:r w:rsidRPr="00561A11">
        <w:t xml:space="preserve"> durch das Seil, ohne dieses zu berühren. Diesmal darf kein Lee</w:t>
      </w:r>
      <w:r w:rsidRPr="00561A11">
        <w:t>r</w:t>
      </w:r>
      <w:r w:rsidRPr="00561A11">
        <w:t>schlag des Seiles erfolgen, sondern bei jedem Schlag des Seils, muss ein</w:t>
      </w:r>
      <w:r w:rsidR="00EF6B27">
        <w:t>e</w:t>
      </w:r>
      <w:r w:rsidRPr="00561A11">
        <w:t xml:space="preserve"> </w:t>
      </w:r>
      <w:r w:rsidR="00B40D1D">
        <w:t xml:space="preserve">Schülerin </w:t>
      </w:r>
      <w:r w:rsidR="00EF6B27">
        <w:t>oder ein</w:t>
      </w:r>
      <w:r w:rsidR="00B40D1D">
        <w:t xml:space="preserve"> Schüler</w:t>
      </w:r>
      <w:r w:rsidRPr="00561A11">
        <w:t xml:space="preserve"> durch den Seilbogen laufen. Erfolgt ein Leerschlag oder ein</w:t>
      </w:r>
      <w:r w:rsidR="00EF6B27">
        <w:t>e</w:t>
      </w:r>
      <w:r w:rsidRPr="00561A11">
        <w:t xml:space="preserve"> </w:t>
      </w:r>
      <w:r w:rsidR="00B40D1D">
        <w:t xml:space="preserve">Schülerin </w:t>
      </w:r>
      <w:r w:rsidR="00EF6B27">
        <w:t>oder</w:t>
      </w:r>
      <w:r w:rsidR="00B40D1D">
        <w:t xml:space="preserve"> </w:t>
      </w:r>
      <w:r w:rsidR="00AA1D63">
        <w:t xml:space="preserve">ein </w:t>
      </w:r>
      <w:r w:rsidR="00B40D1D">
        <w:t>Schüler</w:t>
      </w:r>
      <w:r w:rsidRPr="00561A11">
        <w:t xml:space="preserve"> berührt das Seil, muss die gesamte Gr</w:t>
      </w:r>
      <w:r w:rsidR="00071C36">
        <w:t>uppe wieder von vorne beginnen.</w:t>
      </w:r>
    </w:p>
    <w:p w:rsidR="00561A11" w:rsidRPr="00561A11" w:rsidRDefault="00561A11" w:rsidP="00561A11">
      <w:pPr>
        <w:pStyle w:val="Textkrper"/>
      </w:pPr>
      <w:r w:rsidRPr="00561A11">
        <w:lastRenderedPageBreak/>
        <w:t>Wenn es losgehen soll, müssen d</w:t>
      </w:r>
      <w:r w:rsidR="00EF6B27">
        <w:t>ie Seilschwinger mit den Worten</w:t>
      </w:r>
      <w:r w:rsidRPr="00561A11">
        <w:t xml:space="preserve"> </w:t>
      </w:r>
      <w:r w:rsidR="00EF6B27">
        <w:t>„</w:t>
      </w:r>
      <w:r w:rsidRPr="00561A11">
        <w:t>Können Sie bitte beginnen</w:t>
      </w:r>
      <w:r w:rsidR="00EF6B27">
        <w:t>?“</w:t>
      </w:r>
      <w:r w:rsidRPr="00561A11">
        <w:t xml:space="preserve"> aufgefordert werden zu schwingen. Solange diese Aufforderung nicht e</w:t>
      </w:r>
      <w:r w:rsidRPr="00561A11">
        <w:t>r</w:t>
      </w:r>
      <w:r w:rsidRPr="00561A11">
        <w:t>folgt, wird das Seil nicht geschwungen.</w:t>
      </w:r>
    </w:p>
    <w:p w:rsidR="00561A11" w:rsidRPr="00561A11" w:rsidRDefault="00561A11" w:rsidP="00561A11">
      <w:pPr>
        <w:pStyle w:val="Textkrper"/>
      </w:pPr>
      <w:r w:rsidRPr="00561A11">
        <w:t xml:space="preserve">Der Teilauftrag wird wieder so lange durchgeführt, bis alle </w:t>
      </w:r>
      <w:r w:rsidR="00B40D1D">
        <w:t>Schülerinnen und Schüler</w:t>
      </w:r>
      <w:r w:rsidRPr="00561A11">
        <w:t xml:space="preserve"> durch das Seil gelaufen sind, ohne gegen eine Regel zu verstoßen.</w:t>
      </w:r>
      <w:r w:rsidRPr="00561A11">
        <w:rPr>
          <w:noProof/>
        </w:rPr>
        <w:drawing>
          <wp:anchor distT="0" distB="0" distL="114300" distR="114300" simplePos="0" relativeHeight="251679744" behindDoc="0" locked="0" layoutInCell="0" allowOverlap="1" wp14:anchorId="68AE7A32" wp14:editId="0892C92D">
            <wp:simplePos x="0" y="0"/>
            <wp:positionH relativeFrom="rightMargin">
              <wp:posOffset>107950</wp:posOffset>
            </wp:positionH>
            <wp:positionV relativeFrom="paragraph">
              <wp:posOffset>0</wp:posOffset>
            </wp:positionV>
            <wp:extent cx="323850" cy="323850"/>
            <wp:effectExtent l="0" t="0" r="0" b="0"/>
            <wp:wrapNone/>
            <wp:docPr id="1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561A11" w:rsidP="007C3718">
      <w:pPr>
        <w:pStyle w:val="AufgabeEbene1"/>
      </w:pPr>
      <w:r w:rsidRPr="00561A11">
        <w:t>Teilauftrag:</w:t>
      </w:r>
    </w:p>
    <w:p w:rsidR="00561A11" w:rsidRPr="00561A11" w:rsidRDefault="00561A11" w:rsidP="00561A11">
      <w:pPr>
        <w:pStyle w:val="Textkrper"/>
      </w:pPr>
      <w:r w:rsidRPr="00561A11">
        <w:t xml:space="preserve">Gehen Sie zu </w:t>
      </w:r>
      <w:r w:rsidRPr="00561A11">
        <w:rPr>
          <w:b/>
        </w:rPr>
        <w:t>zweit</w:t>
      </w:r>
      <w:r w:rsidRPr="00561A11">
        <w:t xml:space="preserve"> zusammen und laufen Sie durch das Seil, ohne dieses zu berühren. Es darf </w:t>
      </w:r>
      <w:r w:rsidRPr="00561A11">
        <w:rPr>
          <w:noProof/>
        </w:rPr>
        <w:drawing>
          <wp:anchor distT="0" distB="0" distL="114300" distR="114300" simplePos="0" relativeHeight="251664384" behindDoc="0" locked="0" layoutInCell="0" allowOverlap="1" wp14:anchorId="023C843D" wp14:editId="66A9D72C">
            <wp:simplePos x="0" y="0"/>
            <wp:positionH relativeFrom="rightMargin">
              <wp:posOffset>107950</wp:posOffset>
            </wp:positionH>
            <wp:positionV relativeFrom="paragraph">
              <wp:posOffset>0</wp:posOffset>
            </wp:positionV>
            <wp:extent cx="658495" cy="323850"/>
            <wp:effectExtent l="0" t="0" r="8255" b="0"/>
            <wp:wrapNone/>
            <wp:docPr id="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wieder kein Leerschlag des Seiles erfolgen, sondern bei jedem Schlag des Seils, muss ein Schülerpaar durch den Seilbogen laufen. Erfolgt ein Leerschlag oder ein</w:t>
      </w:r>
      <w:r w:rsidR="00B40D1D">
        <w:t>e</w:t>
      </w:r>
      <w:r w:rsidRPr="00561A11">
        <w:t xml:space="preserve"> </w:t>
      </w:r>
      <w:r w:rsidR="00B40D1D">
        <w:t>Schülerin oder ein Schüler</w:t>
      </w:r>
      <w:r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t>Wenn es losgehen soll, müssen d</w:t>
      </w:r>
      <w:r w:rsidR="00EF6B27">
        <w:t>ie Seilschwinger mit den Worten</w:t>
      </w:r>
      <w:r w:rsidRPr="00561A11">
        <w:t xml:space="preserve"> </w:t>
      </w:r>
      <w:r w:rsidR="00EF6B27">
        <w:t>„</w:t>
      </w:r>
      <w:r w:rsidRPr="00561A11">
        <w:t>Können Sie bitte beginnen</w:t>
      </w:r>
      <w:r w:rsidR="00EF6B27">
        <w:t>?“</w:t>
      </w:r>
      <w:r w:rsidRPr="00561A11">
        <w:t xml:space="preserve"> aufgefordert werden zu schwingen. Solange diese Aufforderung nicht er-folgt, wird das Seil nicht geschwungen.</w:t>
      </w:r>
    </w:p>
    <w:p w:rsidR="00561A11" w:rsidRPr="00561A11" w:rsidRDefault="00561A11" w:rsidP="00561A11">
      <w:pPr>
        <w:pStyle w:val="Textkrper"/>
      </w:pPr>
    </w:p>
    <w:p w:rsidR="00E55207" w:rsidRDefault="00EF6B27" w:rsidP="00561A11">
      <w:pPr>
        <w:pStyle w:val="Textkrper"/>
      </w:pPr>
      <w:r w:rsidRPr="00561A11">
        <w:rPr>
          <w:noProof/>
        </w:rPr>
        <w:drawing>
          <wp:anchor distT="0" distB="0" distL="114300" distR="114300" simplePos="0" relativeHeight="251680768" behindDoc="0" locked="0" layoutInCell="0" allowOverlap="1" wp14:anchorId="1CB0A9FA" wp14:editId="40759105">
            <wp:simplePos x="0" y="0"/>
            <wp:positionH relativeFrom="rightMargin">
              <wp:posOffset>79375</wp:posOffset>
            </wp:positionH>
            <wp:positionV relativeFrom="paragraph">
              <wp:posOffset>-4445</wp:posOffset>
            </wp:positionV>
            <wp:extent cx="323850" cy="323850"/>
            <wp:effectExtent l="0" t="0" r="0" b="0"/>
            <wp:wrapNone/>
            <wp:docPr id="1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t xml:space="preserve">Der Teilauftrag wird wieder so lange durchgeführt, bis alle </w:t>
      </w:r>
      <w:r w:rsidR="00B40D1D">
        <w:t>Schülerinnen und Schüler</w:t>
      </w:r>
      <w:r w:rsidR="00561A11" w:rsidRPr="00561A11">
        <w:t xml:space="preserve"> durch das Seil gelaufen sind, ohne gegen eine Regel verstoßen zu haben.</w:t>
      </w:r>
    </w:p>
    <w:p w:rsidR="00561A11" w:rsidRPr="00561A11" w:rsidRDefault="00561A11" w:rsidP="00EF6B27">
      <w:pPr>
        <w:pStyle w:val="AufgabeEbene1"/>
      </w:pPr>
      <w:r w:rsidRPr="00561A11">
        <w:rPr>
          <w:noProof/>
          <w:lang w:eastAsia="de-DE"/>
        </w:rPr>
        <w:drawing>
          <wp:anchor distT="0" distB="0" distL="114300" distR="114300" simplePos="0" relativeHeight="251665408" behindDoc="0" locked="0" layoutInCell="0" allowOverlap="1" wp14:anchorId="7949454E" wp14:editId="0AF4AF09">
            <wp:simplePos x="0" y="0"/>
            <wp:positionH relativeFrom="rightMargin">
              <wp:posOffset>71120</wp:posOffset>
            </wp:positionH>
            <wp:positionV relativeFrom="paragraph">
              <wp:posOffset>261620</wp:posOffset>
            </wp:positionV>
            <wp:extent cx="658495" cy="323850"/>
            <wp:effectExtent l="0" t="0" r="8255" b="0"/>
            <wp:wrapNone/>
            <wp:docPr id="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Teilauftrag:</w:t>
      </w:r>
    </w:p>
    <w:p w:rsidR="00561A11" w:rsidRPr="00561A11" w:rsidRDefault="00561A11" w:rsidP="00561A11">
      <w:pPr>
        <w:pStyle w:val="Textkrper"/>
      </w:pPr>
      <w:r w:rsidRPr="00561A11">
        <w:rPr>
          <w:noProof/>
        </w:rPr>
        <w:drawing>
          <wp:anchor distT="0" distB="0" distL="114300" distR="114300" simplePos="0" relativeHeight="251666432" behindDoc="0" locked="0" layoutInCell="0" allowOverlap="1" wp14:anchorId="67EB9CBF" wp14:editId="54E9393B">
            <wp:simplePos x="0" y="0"/>
            <wp:positionH relativeFrom="rightMargin">
              <wp:posOffset>71120</wp:posOffset>
            </wp:positionH>
            <wp:positionV relativeFrom="paragraph">
              <wp:posOffset>322580</wp:posOffset>
            </wp:positionV>
            <wp:extent cx="658495" cy="323850"/>
            <wp:effectExtent l="0" t="0" r="8255" b="0"/>
            <wp:wrapNone/>
            <wp:docPr id="2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Gehen Sie zu </w:t>
      </w:r>
      <w:r w:rsidRPr="00561A11">
        <w:rPr>
          <w:b/>
        </w:rPr>
        <w:t>viert</w:t>
      </w:r>
      <w:r w:rsidRPr="00561A11">
        <w:t xml:space="preserve"> zusammen und laufen Sie durch das Seil, ohne dieses zu berühren. Es darf wieder kein Leerschlag des Seiles erfolgen, sondern bei jedem Schlag des Seils, müssen die Vierergruppen durch den Seilbogen laufen. Erfolgt ein Leerschlag oder ein</w:t>
      </w:r>
      <w:r w:rsidR="00B40D1D">
        <w:t>e</w:t>
      </w:r>
      <w:r w:rsidRPr="00561A11">
        <w:t xml:space="preserve"> </w:t>
      </w:r>
      <w:r w:rsidR="00B40D1D">
        <w:t>Schülerin oder ein Schüler</w:t>
      </w:r>
      <w:r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rPr>
          <w:noProof/>
        </w:rPr>
        <w:drawing>
          <wp:anchor distT="0" distB="0" distL="114300" distR="114300" simplePos="0" relativeHeight="251681792" behindDoc="0" locked="0" layoutInCell="0" allowOverlap="1" wp14:anchorId="12457137" wp14:editId="0D150A39">
            <wp:simplePos x="0" y="0"/>
            <wp:positionH relativeFrom="rightMargin">
              <wp:posOffset>71120</wp:posOffset>
            </wp:positionH>
            <wp:positionV relativeFrom="paragraph">
              <wp:posOffset>474980</wp:posOffset>
            </wp:positionV>
            <wp:extent cx="323850" cy="323850"/>
            <wp:effectExtent l="0" t="0" r="0" b="0"/>
            <wp:wrapNone/>
            <wp:docPr id="2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Wenn es losgehen soll, müssen d</w:t>
      </w:r>
      <w:r w:rsidR="00EF6B27">
        <w:t>ie Seilschwinger mit den Worten</w:t>
      </w:r>
      <w:r w:rsidRPr="00561A11">
        <w:t xml:space="preserve"> </w:t>
      </w:r>
      <w:r w:rsidR="00EF6B27">
        <w:t>„</w:t>
      </w:r>
      <w:r w:rsidRPr="00561A11">
        <w:t>Können Sie bitte beginnen</w:t>
      </w:r>
      <w:r w:rsidR="00EF6B27">
        <w:t>?“</w:t>
      </w:r>
      <w:r w:rsidRPr="00561A11">
        <w:t xml:space="preserve"> aufgefordert werden zu schwingen. Solange diese Aufforderung nicht er-folgt, wird das Seil nicht geschwungen.</w:t>
      </w:r>
    </w:p>
    <w:p w:rsidR="00561A11" w:rsidRPr="00561A11" w:rsidRDefault="00561A11" w:rsidP="00561A11">
      <w:pPr>
        <w:pStyle w:val="Textkrper"/>
      </w:pPr>
    </w:p>
    <w:p w:rsidR="00E55207" w:rsidRPr="00561A11" w:rsidRDefault="00561A11" w:rsidP="00561A11">
      <w:pPr>
        <w:pStyle w:val="Textkrper"/>
      </w:pPr>
      <w:r w:rsidRPr="00561A11">
        <w:t xml:space="preserve">Der Teilauftrag wird wieder so lange durchgeführt, bis alle </w:t>
      </w:r>
      <w:r w:rsidR="00B40D1D">
        <w:t>Schülerinnen und Schüler</w:t>
      </w:r>
      <w:r w:rsidRPr="00561A11">
        <w:t xml:space="preserve"> durch das Seil gelaufen sind, ohne gegen</w:t>
      </w:r>
      <w:r w:rsidR="00071C36">
        <w:t xml:space="preserve"> eine Regel verstoßen zu haben.</w:t>
      </w:r>
    </w:p>
    <w:p w:rsidR="00561A11" w:rsidRPr="00561A11" w:rsidRDefault="00561A11" w:rsidP="007C3718">
      <w:pPr>
        <w:pStyle w:val="AufgabeEbene1"/>
      </w:pPr>
      <w:r w:rsidRPr="00561A11">
        <w:rPr>
          <w:noProof/>
          <w:lang w:eastAsia="de-DE"/>
        </w:rPr>
        <w:drawing>
          <wp:anchor distT="0" distB="0" distL="114300" distR="114300" simplePos="0" relativeHeight="251669504" behindDoc="0" locked="0" layoutInCell="0" allowOverlap="1" wp14:anchorId="7B35EBDE" wp14:editId="5EA6A892">
            <wp:simplePos x="0" y="0"/>
            <wp:positionH relativeFrom="rightMargin">
              <wp:posOffset>855345</wp:posOffset>
            </wp:positionH>
            <wp:positionV relativeFrom="paragraph">
              <wp:posOffset>244475</wp:posOffset>
            </wp:positionV>
            <wp:extent cx="658495" cy="323850"/>
            <wp:effectExtent l="0" t="0" r="8255" b="0"/>
            <wp:wrapNone/>
            <wp:docPr id="2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lang w:eastAsia="de-DE"/>
        </w:rPr>
        <w:drawing>
          <wp:anchor distT="0" distB="0" distL="114300" distR="114300" simplePos="0" relativeHeight="251667456" behindDoc="0" locked="0" layoutInCell="0" allowOverlap="1" wp14:anchorId="3A9DCBB8" wp14:editId="529D3426">
            <wp:simplePos x="0" y="0"/>
            <wp:positionH relativeFrom="rightMargin">
              <wp:posOffset>72390</wp:posOffset>
            </wp:positionH>
            <wp:positionV relativeFrom="paragraph">
              <wp:posOffset>243205</wp:posOffset>
            </wp:positionV>
            <wp:extent cx="658495" cy="323850"/>
            <wp:effectExtent l="0" t="0" r="8255" b="0"/>
            <wp:wrapNone/>
            <wp:docPr id="2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Teilauftrag:</w:t>
      </w:r>
    </w:p>
    <w:p w:rsidR="00561A11" w:rsidRPr="00561A11" w:rsidRDefault="00561A11" w:rsidP="00561A11">
      <w:pPr>
        <w:pStyle w:val="Textkrper"/>
      </w:pPr>
      <w:r w:rsidRPr="00561A11">
        <w:rPr>
          <w:noProof/>
        </w:rPr>
        <w:drawing>
          <wp:anchor distT="0" distB="0" distL="114300" distR="114300" simplePos="0" relativeHeight="251674624" behindDoc="0" locked="0" layoutInCell="0" allowOverlap="1" wp14:anchorId="73E67BA1" wp14:editId="6C21C9EB">
            <wp:simplePos x="0" y="0"/>
            <wp:positionH relativeFrom="rightMargin">
              <wp:posOffset>855345</wp:posOffset>
            </wp:positionH>
            <wp:positionV relativeFrom="paragraph">
              <wp:posOffset>358775</wp:posOffset>
            </wp:positionV>
            <wp:extent cx="658495" cy="323850"/>
            <wp:effectExtent l="0" t="0" r="8255" b="0"/>
            <wp:wrapNone/>
            <wp:docPr id="3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rPr>
        <w:drawing>
          <wp:anchor distT="0" distB="0" distL="114300" distR="114300" simplePos="0" relativeHeight="251668480" behindDoc="0" locked="0" layoutInCell="0" allowOverlap="1" wp14:anchorId="674C34EE" wp14:editId="71977256">
            <wp:simplePos x="0" y="0"/>
            <wp:positionH relativeFrom="rightMargin">
              <wp:posOffset>75565</wp:posOffset>
            </wp:positionH>
            <wp:positionV relativeFrom="paragraph">
              <wp:posOffset>358140</wp:posOffset>
            </wp:positionV>
            <wp:extent cx="658495" cy="323850"/>
            <wp:effectExtent l="0" t="0" r="8255" b="0"/>
            <wp:wrapNone/>
            <wp:docPr id="4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Gehen Sie zu </w:t>
      </w:r>
      <w:r w:rsidRPr="00561A11">
        <w:rPr>
          <w:b/>
        </w:rPr>
        <w:t>acht</w:t>
      </w:r>
      <w:r w:rsidRPr="00561A11">
        <w:t xml:space="preserve"> zusammen und laufen Sie durch das Seil, ohne dieses zu berühren. Es darf wieder kein Leerschlag des Seiles erfolgen, sondern bei jedem Schlag des Seils, muss die Achtergruppe durch den Seilbogen laufen. Erfolgt ein Leerschlag oder ein</w:t>
      </w:r>
      <w:r w:rsidR="00B40D1D">
        <w:t>e</w:t>
      </w:r>
      <w:r w:rsidRPr="00561A11">
        <w:t xml:space="preserve"> </w:t>
      </w:r>
      <w:r w:rsidR="00EF6B27">
        <w:t xml:space="preserve">Schülerin </w:t>
      </w:r>
      <w:r w:rsidR="00B40D1D">
        <w:t>oder ein Schüler</w:t>
      </w:r>
      <w:r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t xml:space="preserve">Wenn es losgehen soll, müssen die Seilschwinger mit den Worten </w:t>
      </w:r>
      <w:r w:rsidR="00EF6B27">
        <w:t>„</w:t>
      </w:r>
      <w:r w:rsidRPr="00561A11">
        <w:t>Können Sie bitte be</w:t>
      </w:r>
      <w:r w:rsidR="00EF6B27">
        <w:t>ginnen?“</w:t>
      </w:r>
      <w:r w:rsidRPr="00561A11">
        <w:t xml:space="preserve"> aufgefordert werden zu schwingen. Solange diese Aufforderung nicht er-folgt, wird das Seil nicht geschwungen.</w:t>
      </w:r>
    </w:p>
    <w:p w:rsidR="00561A11" w:rsidRPr="00561A11" w:rsidRDefault="00561A11" w:rsidP="00561A11">
      <w:pPr>
        <w:pStyle w:val="Textkrper"/>
      </w:pPr>
    </w:p>
    <w:p w:rsidR="00561A11" w:rsidRPr="00561A11" w:rsidRDefault="00561A11" w:rsidP="00561A11">
      <w:pPr>
        <w:pStyle w:val="Textkrper"/>
        <w:rPr>
          <w:b/>
        </w:rPr>
      </w:pPr>
      <w:r w:rsidRPr="00561A11">
        <w:t xml:space="preserve">Der Teilauftrag wird wieder so lange durchgeführt, bis alle </w:t>
      </w:r>
      <w:r w:rsidR="00B40D1D">
        <w:t>Schülerinnen und Schüler</w:t>
      </w:r>
      <w:r w:rsidR="00EF6B27">
        <w:t xml:space="preserve"> durch das Seil ge</w:t>
      </w:r>
      <w:r w:rsidRPr="00561A11">
        <w:t>laufen sind, ohne gegen eine Regel verstoßen zu haben.</w:t>
      </w:r>
      <w:r w:rsidRPr="00561A11">
        <w:rPr>
          <w:noProof/>
        </w:rPr>
        <w:drawing>
          <wp:anchor distT="0" distB="0" distL="114300" distR="114300" simplePos="0" relativeHeight="251682816" behindDoc="0" locked="0" layoutInCell="0" allowOverlap="1" wp14:anchorId="5A0A5250" wp14:editId="5904B7AE">
            <wp:simplePos x="0" y="0"/>
            <wp:positionH relativeFrom="rightMargin">
              <wp:posOffset>107950</wp:posOffset>
            </wp:positionH>
            <wp:positionV relativeFrom="paragraph">
              <wp:posOffset>0</wp:posOffset>
            </wp:positionV>
            <wp:extent cx="323850" cy="323850"/>
            <wp:effectExtent l="0" t="0" r="0" b="0"/>
            <wp:wrapNone/>
            <wp:docPr id="46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EF6B27" w:rsidP="007C3718">
      <w:pPr>
        <w:pStyle w:val="AufgabeEbene1"/>
      </w:pPr>
      <w:r w:rsidRPr="00561A11">
        <w:rPr>
          <w:noProof/>
          <w:lang w:eastAsia="de-DE"/>
        </w:rPr>
        <w:drawing>
          <wp:anchor distT="0" distB="0" distL="114300" distR="114300" simplePos="0" relativeHeight="251844608" behindDoc="0" locked="0" layoutInCell="0" allowOverlap="1" wp14:anchorId="25076847" wp14:editId="28382C02">
            <wp:simplePos x="0" y="0"/>
            <wp:positionH relativeFrom="rightMargin">
              <wp:posOffset>570865</wp:posOffset>
            </wp:positionH>
            <wp:positionV relativeFrom="paragraph">
              <wp:posOffset>292735</wp:posOffset>
            </wp:positionV>
            <wp:extent cx="429260" cy="210820"/>
            <wp:effectExtent l="0" t="0" r="8890" b="0"/>
            <wp:wrapNone/>
            <wp:docPr id="54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lang w:eastAsia="de-DE"/>
        </w:rPr>
        <w:drawing>
          <wp:anchor distT="0" distB="0" distL="114300" distR="114300" simplePos="0" relativeHeight="251676672" behindDoc="0" locked="0" layoutInCell="0" allowOverlap="1" wp14:anchorId="0DFD15C2" wp14:editId="41385C76">
            <wp:simplePos x="0" y="0"/>
            <wp:positionH relativeFrom="rightMargin">
              <wp:posOffset>141605</wp:posOffset>
            </wp:positionH>
            <wp:positionV relativeFrom="paragraph">
              <wp:posOffset>292735</wp:posOffset>
            </wp:positionV>
            <wp:extent cx="429260" cy="210820"/>
            <wp:effectExtent l="0" t="0" r="8890" b="0"/>
            <wp:wrapNone/>
            <wp:docPr id="47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lang w:eastAsia="de-DE"/>
        </w:rPr>
        <w:drawing>
          <wp:anchor distT="0" distB="0" distL="114300" distR="114300" simplePos="0" relativeHeight="251848704" behindDoc="0" locked="0" layoutInCell="0" allowOverlap="1" wp14:anchorId="2A40026B" wp14:editId="74A99DC2">
            <wp:simplePos x="0" y="0"/>
            <wp:positionH relativeFrom="rightMargin">
              <wp:posOffset>568325</wp:posOffset>
            </wp:positionH>
            <wp:positionV relativeFrom="paragraph">
              <wp:posOffset>508000</wp:posOffset>
            </wp:positionV>
            <wp:extent cx="429260" cy="210820"/>
            <wp:effectExtent l="0" t="0" r="8890" b="0"/>
            <wp:wrapNone/>
            <wp:docPr id="5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lang w:eastAsia="de-DE"/>
        </w:rPr>
        <w:drawing>
          <wp:anchor distT="0" distB="0" distL="114300" distR="114300" simplePos="0" relativeHeight="251846656" behindDoc="0" locked="0" layoutInCell="0" allowOverlap="1" wp14:anchorId="2A1601FB" wp14:editId="2956C03E">
            <wp:simplePos x="0" y="0"/>
            <wp:positionH relativeFrom="rightMargin">
              <wp:posOffset>147320</wp:posOffset>
            </wp:positionH>
            <wp:positionV relativeFrom="paragraph">
              <wp:posOffset>508000</wp:posOffset>
            </wp:positionV>
            <wp:extent cx="429260" cy="210820"/>
            <wp:effectExtent l="0" t="0" r="8890" b="0"/>
            <wp:wrapNone/>
            <wp:docPr id="5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071C36" w:rsidRPr="00561A11">
        <w:rPr>
          <w:noProof/>
          <w:lang w:eastAsia="de-DE"/>
        </w:rPr>
        <w:drawing>
          <wp:anchor distT="0" distB="0" distL="114300" distR="114300" simplePos="0" relativeHeight="251856896" behindDoc="0" locked="0" layoutInCell="0" allowOverlap="1" wp14:anchorId="0019DDFF" wp14:editId="7B664072">
            <wp:simplePos x="0" y="0"/>
            <wp:positionH relativeFrom="rightMargin">
              <wp:posOffset>567165</wp:posOffset>
            </wp:positionH>
            <wp:positionV relativeFrom="paragraph">
              <wp:posOffset>66040</wp:posOffset>
            </wp:positionV>
            <wp:extent cx="429260" cy="210820"/>
            <wp:effectExtent l="0" t="0" r="8890" b="0"/>
            <wp:wrapNone/>
            <wp:docPr id="55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071C36" w:rsidRPr="00561A11">
        <w:rPr>
          <w:noProof/>
          <w:lang w:eastAsia="de-DE"/>
        </w:rPr>
        <w:drawing>
          <wp:anchor distT="0" distB="0" distL="114300" distR="114300" simplePos="0" relativeHeight="251854848" behindDoc="0" locked="0" layoutInCell="0" allowOverlap="1" wp14:anchorId="1CC35A31" wp14:editId="0D67C5D2">
            <wp:simplePos x="0" y="0"/>
            <wp:positionH relativeFrom="rightMargin">
              <wp:posOffset>138320</wp:posOffset>
            </wp:positionH>
            <wp:positionV relativeFrom="paragraph">
              <wp:posOffset>66511</wp:posOffset>
            </wp:positionV>
            <wp:extent cx="429260" cy="210820"/>
            <wp:effectExtent l="0" t="0" r="8890" b="0"/>
            <wp:wrapNone/>
            <wp:docPr id="55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t>Teilauftrag:</w:t>
      </w:r>
    </w:p>
    <w:p w:rsidR="00561A11" w:rsidRPr="00561A11" w:rsidRDefault="001B5E2E" w:rsidP="00561A11">
      <w:pPr>
        <w:pStyle w:val="Textkrper"/>
      </w:pPr>
      <w:r w:rsidRPr="00561A11">
        <w:rPr>
          <w:noProof/>
        </w:rPr>
        <w:drawing>
          <wp:anchor distT="0" distB="0" distL="114300" distR="114300" simplePos="0" relativeHeight="251850752" behindDoc="0" locked="0" layoutInCell="0" allowOverlap="1" wp14:anchorId="611CCFB8" wp14:editId="2959BC28">
            <wp:simplePos x="0" y="0"/>
            <wp:positionH relativeFrom="rightMargin">
              <wp:posOffset>146685</wp:posOffset>
            </wp:positionH>
            <wp:positionV relativeFrom="paragraph">
              <wp:posOffset>421005</wp:posOffset>
            </wp:positionV>
            <wp:extent cx="429260" cy="210820"/>
            <wp:effectExtent l="0" t="0" r="8890" b="0"/>
            <wp:wrapNone/>
            <wp:docPr id="55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071C36" w:rsidRPr="00561A11">
        <w:rPr>
          <w:noProof/>
        </w:rPr>
        <w:drawing>
          <wp:anchor distT="0" distB="0" distL="114300" distR="114300" simplePos="0" relativeHeight="251852800" behindDoc="0" locked="0" layoutInCell="0" allowOverlap="1" wp14:anchorId="72941D19" wp14:editId="372D4EBB">
            <wp:simplePos x="0" y="0"/>
            <wp:positionH relativeFrom="rightMargin">
              <wp:posOffset>567690</wp:posOffset>
            </wp:positionH>
            <wp:positionV relativeFrom="paragraph">
              <wp:posOffset>414020</wp:posOffset>
            </wp:positionV>
            <wp:extent cx="429260" cy="210820"/>
            <wp:effectExtent l="0" t="0" r="8890" b="0"/>
            <wp:wrapNone/>
            <wp:docPr id="5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t>Geh</w:t>
      </w:r>
      <w:r w:rsidR="00EF6B27">
        <w:t>en Sie</w:t>
      </w:r>
      <w:r w:rsidR="00561A11" w:rsidRPr="00561A11">
        <w:t xml:space="preserve"> zu</w:t>
      </w:r>
      <w:r w:rsidR="00561A11" w:rsidRPr="00561A11">
        <w:rPr>
          <w:b/>
        </w:rPr>
        <w:t xml:space="preserve"> sechszehn</w:t>
      </w:r>
      <w:r w:rsidR="00561A11" w:rsidRPr="00561A11">
        <w:t xml:space="preserve"> zusammen und lauft durch das Seil, ohne dieses zu berühren. Es darf wieder kein Leerschlag des Seiles erfolgen, sondern bei jedem Sch</w:t>
      </w:r>
      <w:r w:rsidR="00B40D1D">
        <w:t>lag des Seils, muss die Schüler-</w:t>
      </w:r>
      <w:proofErr w:type="spellStart"/>
      <w:r w:rsidR="003D170E">
        <w:t>Sechzehner</w:t>
      </w:r>
      <w:r w:rsidR="00561A11" w:rsidRPr="00561A11">
        <w:t>gruppe</w:t>
      </w:r>
      <w:proofErr w:type="spellEnd"/>
      <w:r w:rsidR="00561A11" w:rsidRPr="00561A11">
        <w:t xml:space="preserve"> durch den Seilbogen laufen. Erfolgt ein Leerschlag oder ein</w:t>
      </w:r>
      <w:r w:rsidR="00B40D1D">
        <w:t>e</w:t>
      </w:r>
      <w:r w:rsidR="00561A11" w:rsidRPr="00561A11">
        <w:t xml:space="preserve"> </w:t>
      </w:r>
      <w:r w:rsidR="00B40D1D">
        <w:t>Schülerinnen oder ein Schüler</w:t>
      </w:r>
      <w:r w:rsidR="00561A11"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lastRenderedPageBreak/>
        <w:t xml:space="preserve">Wenn es losgehen soll, müssen die Seilschwinger mit den Worten </w:t>
      </w:r>
      <w:r w:rsidR="003D170E">
        <w:t>„</w:t>
      </w:r>
      <w:r w:rsidRPr="00561A11">
        <w:t>Könn</w:t>
      </w:r>
      <w:r w:rsidR="003D170E">
        <w:t>en</w:t>
      </w:r>
      <w:r w:rsidRPr="00561A11">
        <w:t xml:space="preserve"> Sie bitte beginnen</w:t>
      </w:r>
      <w:r w:rsidR="003D170E">
        <w:t>?“</w:t>
      </w:r>
      <w:r w:rsidRPr="00561A11">
        <w:t xml:space="preserve"> aufgefordert werden zu schwingen. Solange diese Aufforderung nicht er-folgt, wird das Seil nicht geschwungen.</w:t>
      </w:r>
    </w:p>
    <w:p w:rsidR="00561A11" w:rsidRPr="00561A11" w:rsidRDefault="00561A11" w:rsidP="00561A11">
      <w:pPr>
        <w:pStyle w:val="Textkrper"/>
      </w:pPr>
      <w:r w:rsidRPr="00561A11">
        <w:rPr>
          <w:b/>
          <w:noProof/>
        </w:rPr>
        <w:drawing>
          <wp:anchor distT="0" distB="0" distL="114300" distR="114300" simplePos="0" relativeHeight="251671552" behindDoc="0" locked="0" layoutInCell="0" allowOverlap="1" wp14:anchorId="60321F25" wp14:editId="7DE1A5A8">
            <wp:simplePos x="0" y="0"/>
            <wp:positionH relativeFrom="rightMargin">
              <wp:posOffset>107950</wp:posOffset>
            </wp:positionH>
            <wp:positionV relativeFrom="paragraph">
              <wp:posOffset>76200</wp:posOffset>
            </wp:positionV>
            <wp:extent cx="323850" cy="323850"/>
            <wp:effectExtent l="0" t="0" r="0" b="0"/>
            <wp:wrapNone/>
            <wp:docPr id="50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207" w:rsidRPr="00561A11" w:rsidRDefault="00561A11" w:rsidP="00561A11">
      <w:pPr>
        <w:pStyle w:val="Textkrper"/>
      </w:pPr>
      <w:r w:rsidRPr="00561A11">
        <w:t xml:space="preserve">Der Teilauftrag wird wieder so lange durchgeführt, bis alle </w:t>
      </w:r>
      <w:r w:rsidR="00B40D1D">
        <w:t>Schülerinnen und Schüler</w:t>
      </w:r>
      <w:r w:rsidRPr="00561A11">
        <w:t xml:space="preserve"> durch das Seil gelaufen sind, ohne gegen eine Regel verstoßen zu haben.</w:t>
      </w:r>
    </w:p>
    <w:p w:rsidR="00561A11" w:rsidRPr="00561A11" w:rsidRDefault="00561A11" w:rsidP="007C3718">
      <w:pPr>
        <w:pStyle w:val="AufgabeEbene1"/>
      </w:pPr>
      <w:r w:rsidRPr="00561A11">
        <w:t>Teilauftrag:</w:t>
      </w:r>
    </w:p>
    <w:p w:rsidR="00561A11" w:rsidRPr="00561A11" w:rsidRDefault="00561A11" w:rsidP="00561A11">
      <w:pPr>
        <w:pStyle w:val="Textkrper"/>
        <w:rPr>
          <w:b/>
        </w:rPr>
      </w:pPr>
      <w:r w:rsidRPr="00561A11">
        <w:rPr>
          <w:noProof/>
        </w:rPr>
        <w:drawing>
          <wp:anchor distT="0" distB="0" distL="114300" distR="114300" simplePos="0" relativeHeight="251687936" behindDoc="0" locked="0" layoutInCell="0" allowOverlap="1" wp14:anchorId="549D085B" wp14:editId="27565B4F">
            <wp:simplePos x="0" y="0"/>
            <wp:positionH relativeFrom="rightMargin">
              <wp:posOffset>107950</wp:posOffset>
            </wp:positionH>
            <wp:positionV relativeFrom="paragraph">
              <wp:posOffset>60960</wp:posOffset>
            </wp:positionV>
            <wp:extent cx="323850" cy="323850"/>
            <wp:effectExtent l="0" t="0" r="0" b="0"/>
            <wp:wrapNone/>
            <wp:docPr id="51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Gehen Sie </w:t>
      </w:r>
      <w:r w:rsidRPr="00561A11">
        <w:rPr>
          <w:b/>
        </w:rPr>
        <w:t>alle</w:t>
      </w:r>
      <w:r w:rsidRPr="00561A11">
        <w:t xml:space="preserve"> zusammen und laufen Sie durch das Seil, ohne dieses zu berühren. Es darf wieder kein Leerschlag des Seiles erfolgen, sondern bei einem Schlag des Seils, müssen alle </w:t>
      </w:r>
      <w:r w:rsidR="00B40D1D">
        <w:t>Schülerinnen und Schüler</w:t>
      </w:r>
      <w:r w:rsidRPr="00561A11">
        <w:t xml:space="preserve"> gemeinsam durch den Seilbogen laufen. </w:t>
      </w:r>
      <w:r w:rsidR="00B40D1D">
        <w:t>Erfolgt ein Leerschlag oder eine Schülerin oder ein Schüler</w:t>
      </w:r>
      <w:r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t xml:space="preserve">Wenn es losgehen soll, müssen die Seilschwinger mit den Worten </w:t>
      </w:r>
      <w:r w:rsidR="003D170E">
        <w:t>„Können</w:t>
      </w:r>
      <w:r w:rsidRPr="00561A11">
        <w:t xml:space="preserve"> Sie bitte beginnen</w:t>
      </w:r>
      <w:r w:rsidR="003D170E">
        <w:t>?“</w:t>
      </w:r>
      <w:r w:rsidRPr="00561A11">
        <w:t xml:space="preserve"> aufgefordert werden zu schwingen. Solange diese Aufforderung nicht er-folgt, wird das Seil nicht geschwungen.</w:t>
      </w:r>
    </w:p>
    <w:p w:rsidR="00561A11" w:rsidRPr="00561A11" w:rsidRDefault="00561A11" w:rsidP="00561A11">
      <w:pPr>
        <w:pStyle w:val="Textkrper"/>
      </w:pPr>
    </w:p>
    <w:p w:rsidR="00E55207" w:rsidRPr="00561A11" w:rsidRDefault="00561A11" w:rsidP="00561A11">
      <w:pPr>
        <w:pStyle w:val="Textkrper"/>
      </w:pPr>
      <w:r w:rsidRPr="00561A11">
        <w:rPr>
          <w:b/>
          <w:noProof/>
        </w:rPr>
        <w:drawing>
          <wp:anchor distT="0" distB="0" distL="114300" distR="114300" simplePos="0" relativeHeight="251672576" behindDoc="0" locked="0" layoutInCell="0" allowOverlap="1" wp14:anchorId="36F9ADC8" wp14:editId="238CA175">
            <wp:simplePos x="0" y="0"/>
            <wp:positionH relativeFrom="rightMargin">
              <wp:posOffset>107950</wp:posOffset>
            </wp:positionH>
            <wp:positionV relativeFrom="paragraph">
              <wp:posOffset>17145</wp:posOffset>
            </wp:positionV>
            <wp:extent cx="323850" cy="323850"/>
            <wp:effectExtent l="0" t="0" r="0" b="0"/>
            <wp:wrapNone/>
            <wp:docPr id="51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Der Teilauftrag wird wieder so lange durchgeführt, bis alle </w:t>
      </w:r>
      <w:r w:rsidR="00B40D1D">
        <w:t>Schülerinnen und Schüler</w:t>
      </w:r>
      <w:r w:rsidRPr="00561A11">
        <w:t xml:space="preserve"> durch das Seil gelaufen sind, ohne gegen eine Regel verstoßen zu haben.</w:t>
      </w:r>
    </w:p>
    <w:p w:rsidR="00561A11" w:rsidRPr="00561A11" w:rsidRDefault="00561A11" w:rsidP="007C3718">
      <w:pPr>
        <w:pStyle w:val="AufgabeEbene1"/>
      </w:pPr>
      <w:r w:rsidRPr="00561A11">
        <w:t>Teilauftrag:</w:t>
      </w:r>
    </w:p>
    <w:p w:rsidR="00561A11" w:rsidRPr="00561A11" w:rsidRDefault="00561A11" w:rsidP="00561A11">
      <w:pPr>
        <w:pStyle w:val="Textkrper"/>
        <w:rPr>
          <w:b/>
        </w:rPr>
      </w:pPr>
      <w:r w:rsidRPr="00561A11">
        <w:rPr>
          <w:b/>
          <w:noProof/>
        </w:rPr>
        <w:drawing>
          <wp:anchor distT="0" distB="0" distL="114300" distR="114300" simplePos="0" relativeHeight="251688960" behindDoc="0" locked="0" layoutInCell="0" allowOverlap="1" wp14:anchorId="651ACA23" wp14:editId="4FC9893D">
            <wp:simplePos x="0" y="0"/>
            <wp:positionH relativeFrom="rightMargin">
              <wp:posOffset>113538</wp:posOffset>
            </wp:positionH>
            <wp:positionV relativeFrom="paragraph">
              <wp:posOffset>53340</wp:posOffset>
            </wp:positionV>
            <wp:extent cx="323850" cy="323850"/>
            <wp:effectExtent l="0" t="0" r="0" b="0"/>
            <wp:wrapNone/>
            <wp:docPr id="3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Gehen Sie </w:t>
      </w:r>
      <w:r w:rsidRPr="00561A11">
        <w:rPr>
          <w:b/>
        </w:rPr>
        <w:t xml:space="preserve">alle </w:t>
      </w:r>
      <w:r w:rsidRPr="00561A11">
        <w:t xml:space="preserve">zusammen und laufen Sie gemeinsam durch das Seil, ohne dieses zu berühren. Es darf wieder kein Leerschlag des Seiles erfolgen, sondern bei einem Schlag des Seils, müssen alle </w:t>
      </w:r>
      <w:r w:rsidR="00B40D1D">
        <w:t>Schülerinnen und Schüler</w:t>
      </w:r>
      <w:r w:rsidRPr="00561A11">
        <w:t xml:space="preserve"> durch den Seilbogen laufen. Erfolgt ein Leerschlag oder ein</w:t>
      </w:r>
      <w:r w:rsidR="00B40D1D">
        <w:t>e</w:t>
      </w:r>
      <w:r w:rsidRPr="00561A11">
        <w:t xml:space="preserve"> </w:t>
      </w:r>
      <w:r w:rsidR="00B40D1D">
        <w:t>Schülerin</w:t>
      </w:r>
      <w:r w:rsidR="003D170E">
        <w:t xml:space="preserve"> </w:t>
      </w:r>
      <w:r w:rsidR="00B40D1D">
        <w:t>oder ein Schüler</w:t>
      </w:r>
      <w:r w:rsidRPr="00561A11">
        <w:t xml:space="preserve"> berührt das Seil, muss die gesamte Gruppe wieder von vorne beginnen. </w:t>
      </w:r>
      <w:r w:rsidRPr="00561A11">
        <w:rPr>
          <w:b/>
        </w:rPr>
        <w:t>Dieses Mal darf nicht miteinander gesprochen werden.</w:t>
      </w:r>
    </w:p>
    <w:p w:rsidR="00561A11" w:rsidRPr="00561A11" w:rsidRDefault="00561A11" w:rsidP="00561A11">
      <w:pPr>
        <w:pStyle w:val="Textkrper"/>
      </w:pPr>
    </w:p>
    <w:p w:rsidR="00561A11" w:rsidRPr="00561A11" w:rsidRDefault="00561A11" w:rsidP="00561A11">
      <w:pPr>
        <w:pStyle w:val="Textkrper"/>
      </w:pPr>
      <w:r w:rsidRPr="00561A11">
        <w:t xml:space="preserve">Wenn es losgehen soll, müssen die Seilschwinger mit den Worten </w:t>
      </w:r>
      <w:r w:rsidR="003D170E">
        <w:t>„</w:t>
      </w:r>
      <w:r w:rsidRPr="00561A11">
        <w:t>Können Sie bitte beginnen</w:t>
      </w:r>
      <w:r w:rsidR="003D170E">
        <w:t>?“</w:t>
      </w:r>
      <w:r w:rsidRPr="00561A11">
        <w:t xml:space="preserve"> aufgefordert werden zu schwingen. Solange diese Aufforderung nicht er-folgt, wird das Seil nicht geschwungen.</w:t>
      </w:r>
    </w:p>
    <w:p w:rsidR="00561A11" w:rsidRPr="00561A11" w:rsidRDefault="00561A11" w:rsidP="00561A11">
      <w:pPr>
        <w:pStyle w:val="Textkrper"/>
      </w:pPr>
    </w:p>
    <w:p w:rsidR="00561A11" w:rsidRPr="00561A11" w:rsidRDefault="00561A11" w:rsidP="00561A11">
      <w:pPr>
        <w:pStyle w:val="Textkrper"/>
      </w:pPr>
      <w:r w:rsidRPr="00561A11">
        <w:t xml:space="preserve">Der Teilauftrag wird wieder so lange durchgeführt, bis alle </w:t>
      </w:r>
      <w:r w:rsidR="00B40D1D">
        <w:t>Schülerinnen und Schüler</w:t>
      </w:r>
      <w:r w:rsidRPr="00561A11">
        <w:t xml:space="preserve"> durch das Seil gelaufen sind, ohne gegen eine Regel verstoßen zu haben.</w:t>
      </w:r>
      <w:r w:rsidRPr="00561A11">
        <w:rPr>
          <w:noProof/>
        </w:rPr>
        <w:drawing>
          <wp:anchor distT="0" distB="0" distL="114300" distR="114300" simplePos="0" relativeHeight="251689984" behindDoc="0" locked="0" layoutInCell="0" allowOverlap="1" wp14:anchorId="01A2D1EA" wp14:editId="5E5BAEEF">
            <wp:simplePos x="0" y="0"/>
            <wp:positionH relativeFrom="rightMargin">
              <wp:posOffset>107950</wp:posOffset>
            </wp:positionH>
            <wp:positionV relativeFrom="paragraph">
              <wp:posOffset>0</wp:posOffset>
            </wp:positionV>
            <wp:extent cx="323850" cy="323850"/>
            <wp:effectExtent l="0" t="0" r="0" b="0"/>
            <wp:wrapNone/>
            <wp:docPr id="3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561A11" w:rsidP="00561A11">
      <w:pPr>
        <w:pStyle w:val="Textkrper"/>
      </w:pPr>
    </w:p>
    <w:p w:rsidR="00561A11" w:rsidRPr="00561A11" w:rsidRDefault="00E67893" w:rsidP="00561A11">
      <w:pPr>
        <w:pStyle w:val="Textkrper"/>
        <w:rPr>
          <w:b/>
        </w:rPr>
      </w:pPr>
      <w:r w:rsidRPr="00AA18D1">
        <w:rPr>
          <w:noProof/>
        </w:rPr>
        <w:drawing>
          <wp:anchor distT="0" distB="0" distL="114300" distR="114300" simplePos="0" relativeHeight="251905024" behindDoc="0" locked="0" layoutInCell="1" allowOverlap="1" wp14:anchorId="7E52F81D" wp14:editId="50056E6A">
            <wp:simplePos x="0" y="0"/>
            <wp:positionH relativeFrom="column">
              <wp:posOffset>4800438</wp:posOffset>
            </wp:positionH>
            <wp:positionV relativeFrom="paragraph">
              <wp:posOffset>34290</wp:posOffset>
            </wp:positionV>
            <wp:extent cx="314325" cy="314325"/>
            <wp:effectExtent l="0" t="0" r="9525" b="9525"/>
            <wp:wrapNone/>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t>Anschließend f</w:t>
      </w:r>
      <w:r w:rsidR="00071C36">
        <w:t>indet die Reflexionsphase satt.</w:t>
      </w:r>
      <w:r w:rsidR="00561A11" w:rsidRPr="00561A11">
        <w:t xml:space="preserve"> </w:t>
      </w:r>
      <w:r w:rsidR="00561A11" w:rsidRPr="00561A11">
        <w:rPr>
          <w:b/>
        </w:rPr>
        <w:t xml:space="preserve">Die Vorgehensweise läuft ab, wie in den Handlungsschritten eins bis fünf beschrieben. </w:t>
      </w:r>
      <w:r w:rsidR="00561A11" w:rsidRPr="00561A11">
        <w:t>Der Schwerpunkt der Kompetenzen</w:t>
      </w:r>
      <w:r w:rsidR="00561A11" w:rsidRPr="00561A11">
        <w:t>t</w:t>
      </w:r>
      <w:r w:rsidR="00561A11" w:rsidRPr="00561A11">
        <w:t>wicklung muss vorher im Team festgelegt worden sein. Welche Kompetenzentwicklung im Fokus stehen soll, hängt davon ab.</w:t>
      </w:r>
    </w:p>
    <w:p w:rsidR="008E4553" w:rsidRDefault="008E4553">
      <w:pPr>
        <w:spacing w:line="240" w:lineRule="exact"/>
        <w:rPr>
          <w:lang w:eastAsia="de-DE"/>
        </w:rPr>
      </w:pPr>
      <w:r>
        <w:br w:type="page"/>
      </w:r>
    </w:p>
    <w:p w:rsidR="003D170E" w:rsidRDefault="00E55207" w:rsidP="00566650">
      <w:pPr>
        <w:pStyle w:val="Textkrper"/>
        <w:rPr>
          <w:b/>
        </w:rPr>
      </w:pPr>
      <w:r w:rsidRPr="00470C94">
        <w:rPr>
          <w:b/>
        </w:rPr>
        <w:lastRenderedPageBreak/>
        <w:t>Abb. 3</w:t>
      </w:r>
      <w:r w:rsidR="003D170E">
        <w:rPr>
          <w:b/>
        </w:rPr>
        <w:t xml:space="preserve"> </w:t>
      </w:r>
    </w:p>
    <w:p w:rsidR="00E55207" w:rsidRPr="00470C94" w:rsidRDefault="003D170E" w:rsidP="00566650">
      <w:pPr>
        <w:pStyle w:val="Textkrper"/>
        <w:rPr>
          <w:b/>
        </w:rPr>
      </w:pPr>
      <w:r>
        <w:rPr>
          <w:b/>
        </w:rPr>
        <w:t>Kooperatives Seilspringen</w:t>
      </w:r>
    </w:p>
    <w:p w:rsidR="00C6050B" w:rsidRDefault="00C6050B" w:rsidP="00071C36">
      <w:pPr>
        <w:pStyle w:val="Textkrper"/>
      </w:pPr>
      <w:r>
        <w:object w:dxaOrig="7041" w:dyaOrig="5272">
          <v:shape id="_x0000_i1028" type="#_x0000_t75" style="width:418.6pt;height:313.95pt" o:ole="">
            <v:imagedata r:id="rId72" o:title=""/>
          </v:shape>
          <o:OLEObject Type="Embed" ProgID="PowerPoint.Slide.12" ShapeID="_x0000_i1028" DrawAspect="Content" ObjectID="_1511097738" r:id="rId73"/>
        </w:object>
      </w:r>
    </w:p>
    <w:p w:rsidR="00C6050B" w:rsidRDefault="00C6050B" w:rsidP="00C6050B">
      <w:pPr>
        <w:pStyle w:val="Marginaliegrau"/>
        <w:framePr w:wrap="around"/>
      </w:pPr>
      <w:r>
        <w:t>Grafik der Autorin</w:t>
      </w:r>
    </w:p>
    <w:p w:rsidR="001F612D" w:rsidRDefault="00E55207" w:rsidP="00071C36">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1F612D" w:rsidRPr="001F612D" w:rsidTr="003D170E">
        <w:trPr>
          <w:trHeight w:val="523"/>
        </w:trPr>
        <w:tc>
          <w:tcPr>
            <w:tcW w:w="2268" w:type="dxa"/>
            <w:tcBorders>
              <w:left w:val="single" w:sz="4" w:space="0" w:color="auto"/>
              <w:bottom w:val="single" w:sz="4" w:space="0" w:color="auto"/>
              <w:right w:val="single" w:sz="4" w:space="0" w:color="auto"/>
            </w:tcBorders>
            <w:shd w:val="clear" w:color="auto" w:fill="D9D9D9"/>
            <w:hideMark/>
          </w:tcPr>
          <w:p w:rsidR="001F612D" w:rsidRPr="007C3718" w:rsidRDefault="001F612D" w:rsidP="001F612D">
            <w:pPr>
              <w:spacing w:line="240" w:lineRule="exact"/>
              <w:rPr>
                <w:sz w:val="12"/>
              </w:rPr>
            </w:pPr>
            <w:r w:rsidRPr="007C3718">
              <w:rPr>
                <w:sz w:val="12"/>
              </w:rPr>
              <w:lastRenderedPageBreak/>
              <w:t>Kompetenzbereich</w:t>
            </w:r>
          </w:p>
          <w:p w:rsidR="001F612D" w:rsidRPr="001F612D" w:rsidRDefault="001F612D" w:rsidP="001F612D">
            <w:pPr>
              <w:spacing w:line="240" w:lineRule="exact"/>
              <w:rPr>
                <w:b/>
              </w:rPr>
            </w:pPr>
            <w:r w:rsidRPr="001F612D">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1F612D" w:rsidRPr="007C3718" w:rsidRDefault="001F612D" w:rsidP="001F612D">
            <w:pPr>
              <w:spacing w:line="240" w:lineRule="exact"/>
              <w:rPr>
                <w:sz w:val="12"/>
              </w:rPr>
            </w:pPr>
            <w:r w:rsidRPr="007C3718">
              <w:rPr>
                <w:sz w:val="12"/>
              </w:rPr>
              <w:t>Lernfortschritt</w:t>
            </w:r>
          </w:p>
          <w:p w:rsidR="001F612D" w:rsidRPr="001F612D" w:rsidRDefault="001F612D" w:rsidP="001F612D">
            <w:pPr>
              <w:spacing w:line="240" w:lineRule="exact"/>
              <w:rPr>
                <w:b/>
              </w:rPr>
            </w:pPr>
            <w:r w:rsidRPr="001F612D">
              <w:rPr>
                <w:b/>
              </w:rPr>
              <w:t>LFS 1-6</w:t>
            </w:r>
          </w:p>
        </w:tc>
        <w:tc>
          <w:tcPr>
            <w:tcW w:w="4229" w:type="dxa"/>
            <w:tcBorders>
              <w:left w:val="single" w:sz="4" w:space="0" w:color="auto"/>
              <w:bottom w:val="single" w:sz="4" w:space="0" w:color="auto"/>
              <w:right w:val="single" w:sz="4" w:space="0" w:color="auto"/>
            </w:tcBorders>
            <w:shd w:val="clear" w:color="auto" w:fill="D9D9D9"/>
            <w:hideMark/>
          </w:tcPr>
          <w:p w:rsidR="001F612D" w:rsidRPr="007C3718" w:rsidRDefault="001F612D" w:rsidP="001F612D">
            <w:pPr>
              <w:spacing w:line="240" w:lineRule="exact"/>
              <w:rPr>
                <w:sz w:val="12"/>
              </w:rPr>
            </w:pPr>
            <w:r w:rsidRPr="007C3718">
              <w:rPr>
                <w:sz w:val="12"/>
              </w:rPr>
              <w:t>Materialien/Titel</w:t>
            </w:r>
          </w:p>
          <w:p w:rsidR="00A0073B" w:rsidRDefault="00392AC9" w:rsidP="001F612D">
            <w:pPr>
              <w:spacing w:line="240" w:lineRule="exact"/>
              <w:rPr>
                <w:b/>
              </w:rPr>
            </w:pPr>
            <w:r>
              <w:rPr>
                <w:b/>
              </w:rPr>
              <w:t xml:space="preserve">Selbstreflexion </w:t>
            </w:r>
            <w:r w:rsidR="007C3718">
              <w:rPr>
                <w:b/>
              </w:rPr>
              <w:t xml:space="preserve">Schülerinnen und </w:t>
            </w:r>
            <w:r>
              <w:rPr>
                <w:b/>
              </w:rPr>
              <w:t>Schüler:</w:t>
            </w:r>
          </w:p>
          <w:p w:rsidR="001F612D" w:rsidRPr="001F612D" w:rsidRDefault="00A0073B" w:rsidP="00A0073B">
            <w:pPr>
              <w:spacing w:line="240" w:lineRule="exact"/>
              <w:rPr>
                <w:b/>
              </w:rPr>
            </w:pPr>
            <w:r>
              <w:rPr>
                <w:b/>
              </w:rPr>
              <w:t>K</w:t>
            </w:r>
            <w:r w:rsidR="001F612D" w:rsidRPr="001F612D">
              <w:rPr>
                <w:b/>
              </w:rPr>
              <w:t>ooperatives</w:t>
            </w:r>
            <w:r>
              <w:rPr>
                <w:b/>
              </w:rPr>
              <w:t xml:space="preserve"> Seilspringen</w:t>
            </w:r>
          </w:p>
        </w:tc>
        <w:tc>
          <w:tcPr>
            <w:tcW w:w="188" w:type="dxa"/>
            <w:vMerge w:val="restart"/>
            <w:tcBorders>
              <w:top w:val="nil"/>
              <w:left w:val="single" w:sz="4" w:space="0" w:color="auto"/>
              <w:bottom w:val="nil"/>
              <w:right w:val="single" w:sz="4" w:space="0" w:color="auto"/>
            </w:tcBorders>
            <w:shd w:val="clear" w:color="auto" w:fill="FFFFFF"/>
          </w:tcPr>
          <w:p w:rsidR="001F612D" w:rsidRPr="001F612D" w:rsidRDefault="001F612D" w:rsidP="001F612D">
            <w:pPr>
              <w:spacing w:line="240" w:lineRule="exac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F612D" w:rsidRPr="001F612D" w:rsidRDefault="00CF3EC3" w:rsidP="003D170E">
            <w:pPr>
              <w:spacing w:line="240" w:lineRule="exact"/>
              <w:jc w:val="center"/>
              <w:rPr>
                <w:b/>
              </w:rPr>
            </w:pPr>
            <w:r>
              <w:rPr>
                <w:b/>
              </w:rPr>
              <w:t>Sp4.</w:t>
            </w:r>
            <w:r w:rsidR="00E2072F">
              <w:rPr>
                <w:b/>
              </w:rPr>
              <w:t>0</w:t>
            </w:r>
            <w:r>
              <w:rPr>
                <w:b/>
              </w:rPr>
              <w:t>1-6.</w:t>
            </w:r>
            <w:r w:rsidR="001F612D" w:rsidRPr="001F612D">
              <w:rPr>
                <w:b/>
              </w:rPr>
              <w:t>01.</w:t>
            </w:r>
            <w:r w:rsidR="00E2072F">
              <w:rPr>
                <w:b/>
              </w:rPr>
              <w:t>0</w:t>
            </w:r>
            <w:r w:rsidR="001F612D" w:rsidRPr="001F612D">
              <w:rPr>
                <w:b/>
              </w:rPr>
              <w:t>1</w:t>
            </w:r>
          </w:p>
        </w:tc>
      </w:tr>
      <w:tr w:rsidR="001F612D" w:rsidRPr="001F612D" w:rsidTr="005D2153">
        <w:tc>
          <w:tcPr>
            <w:tcW w:w="7348" w:type="dxa"/>
            <w:gridSpan w:val="3"/>
            <w:tcBorders>
              <w:left w:val="single" w:sz="4" w:space="0" w:color="auto"/>
              <w:right w:val="single" w:sz="4" w:space="0" w:color="auto"/>
            </w:tcBorders>
            <w:hideMark/>
          </w:tcPr>
          <w:p w:rsidR="001F612D" w:rsidRPr="007C3718" w:rsidRDefault="001F612D" w:rsidP="001F612D">
            <w:pPr>
              <w:spacing w:line="240" w:lineRule="exact"/>
              <w:rPr>
                <w:sz w:val="12"/>
              </w:rPr>
            </w:pPr>
            <w:r w:rsidRPr="007C3718">
              <w:rPr>
                <w:sz w:val="12"/>
              </w:rPr>
              <w:t>Kompetenz:</w:t>
            </w:r>
          </w:p>
          <w:p w:rsidR="001F612D" w:rsidRPr="001F612D" w:rsidRDefault="001F612D" w:rsidP="007C3718">
            <w:pPr>
              <w:pStyle w:val="Kopf8ptafz"/>
              <w:numPr>
                <w:ilvl w:val="0"/>
                <w:numId w:val="6"/>
              </w:numPr>
              <w:ind w:left="227" w:hanging="170"/>
            </w:pPr>
            <w:r w:rsidRPr="001F612D">
              <w:t>Ich kann</w:t>
            </w:r>
            <w:r w:rsidR="00731DB7">
              <w:t xml:space="preserve"> </w:t>
            </w:r>
            <w:r w:rsidR="0059778A">
              <w:t>mich an Gesprächen beteiligen</w:t>
            </w:r>
            <w:r w:rsidR="00731DB7">
              <w:t xml:space="preserve"> </w:t>
            </w:r>
            <w:r w:rsidRPr="001F612D">
              <w:t>und höre meinen Mitmenschen zu.</w:t>
            </w:r>
          </w:p>
          <w:p w:rsidR="001F612D" w:rsidRPr="001F612D" w:rsidRDefault="001F612D" w:rsidP="007C3718">
            <w:pPr>
              <w:pStyle w:val="Kopf8ptafz"/>
              <w:numPr>
                <w:ilvl w:val="0"/>
                <w:numId w:val="6"/>
              </w:numPr>
              <w:ind w:left="227" w:hanging="170"/>
            </w:pPr>
            <w:r w:rsidRPr="001F612D">
              <w:t>Ich kann meinen eigenen Standpunkt überdenken.</w:t>
            </w:r>
          </w:p>
          <w:p w:rsidR="001F612D" w:rsidRPr="001F612D" w:rsidRDefault="001F612D" w:rsidP="007C3718">
            <w:pPr>
              <w:pStyle w:val="Kopf8ptafz"/>
              <w:numPr>
                <w:ilvl w:val="0"/>
                <w:numId w:val="6"/>
              </w:numPr>
              <w:ind w:left="227" w:hanging="170"/>
            </w:pPr>
            <w:r w:rsidRPr="001F612D">
              <w:t>Ich kann meine Arbeit zeitlich planen.</w:t>
            </w:r>
          </w:p>
          <w:p w:rsidR="001F612D" w:rsidRPr="001F612D" w:rsidRDefault="001F612D" w:rsidP="007C3718">
            <w:pPr>
              <w:pStyle w:val="Kopf8ptafz"/>
              <w:numPr>
                <w:ilvl w:val="0"/>
                <w:numId w:val="6"/>
              </w:numPr>
              <w:ind w:left="227" w:hanging="170"/>
            </w:pPr>
            <w:r w:rsidRPr="001F612D">
              <w:t>Ich kann mich an Regeln halten.</w:t>
            </w:r>
          </w:p>
          <w:p w:rsidR="001F612D" w:rsidRPr="001F612D" w:rsidRDefault="001F612D" w:rsidP="007C3718">
            <w:pPr>
              <w:pStyle w:val="Kopf8ptafz"/>
              <w:numPr>
                <w:ilvl w:val="0"/>
                <w:numId w:val="6"/>
              </w:numPr>
              <w:ind w:left="227" w:hanging="170"/>
            </w:pPr>
            <w:r w:rsidRPr="001F612D">
              <w:t>Ich kann Konsequenzen meines Handelns tragen.</w:t>
            </w:r>
          </w:p>
          <w:p w:rsidR="001F612D" w:rsidRPr="001F612D" w:rsidRDefault="001F612D" w:rsidP="007C3718">
            <w:pPr>
              <w:pStyle w:val="Kopf8ptafz"/>
              <w:numPr>
                <w:ilvl w:val="0"/>
                <w:numId w:val="6"/>
              </w:numPr>
              <w:ind w:left="227" w:hanging="170"/>
            </w:pPr>
            <w:r w:rsidRPr="001F612D">
              <w:t>Ich kann Anspruch an meine Leistung stellen.</w:t>
            </w:r>
          </w:p>
          <w:p w:rsidR="001F612D" w:rsidRPr="001F612D" w:rsidRDefault="001F612D" w:rsidP="007C3718">
            <w:pPr>
              <w:pStyle w:val="Kopf8ptafz"/>
              <w:numPr>
                <w:ilvl w:val="0"/>
                <w:numId w:val="6"/>
              </w:numPr>
              <w:ind w:left="227" w:hanging="170"/>
            </w:pPr>
            <w:r w:rsidRPr="001F612D">
              <w:t>Ich kann Möglichkeiten entwickeln, um meine Leistung zu verbessern.</w:t>
            </w:r>
          </w:p>
          <w:p w:rsidR="001F612D" w:rsidRPr="001F612D" w:rsidRDefault="001F612D" w:rsidP="007C3718">
            <w:pPr>
              <w:pStyle w:val="Kopf8ptafz"/>
              <w:numPr>
                <w:ilvl w:val="0"/>
                <w:numId w:val="6"/>
              </w:numPr>
              <w:ind w:left="227" w:hanging="170"/>
            </w:pPr>
            <w:r w:rsidRPr="001F612D">
              <w:t>Ich kann auf meine Mitmenschen zugehen, diese unterstützen und mein erarbeitetes Wissen weitergeben.</w:t>
            </w:r>
          </w:p>
          <w:p w:rsidR="001F612D" w:rsidRPr="001F612D" w:rsidRDefault="001F612D" w:rsidP="007C3718">
            <w:pPr>
              <w:pStyle w:val="Kopf8ptafz"/>
              <w:numPr>
                <w:ilvl w:val="0"/>
                <w:numId w:val="6"/>
              </w:numPr>
              <w:ind w:left="227" w:hanging="170"/>
            </w:pPr>
            <w:r w:rsidRPr="001F612D">
              <w:t>Ich kann an Entscheidungsprozessen mitwirken.</w:t>
            </w:r>
          </w:p>
          <w:p w:rsidR="001F612D" w:rsidRPr="001F612D" w:rsidRDefault="001F612D" w:rsidP="007C3718">
            <w:pPr>
              <w:pStyle w:val="Kopf8ptafz"/>
              <w:numPr>
                <w:ilvl w:val="0"/>
                <w:numId w:val="6"/>
              </w:numPr>
              <w:ind w:left="227" w:hanging="170"/>
            </w:pPr>
            <w:r w:rsidRPr="001F612D">
              <w:t>Ich kann mit anderen auf ein Ziel hinarbeiten.</w:t>
            </w:r>
          </w:p>
          <w:p w:rsidR="001F612D" w:rsidRPr="001F612D" w:rsidRDefault="001F612D" w:rsidP="007C3718">
            <w:pPr>
              <w:pStyle w:val="Kopf8ptafz"/>
              <w:numPr>
                <w:ilvl w:val="0"/>
                <w:numId w:val="6"/>
              </w:numPr>
              <w:ind w:left="227" w:hanging="170"/>
            </w:pPr>
            <w:r w:rsidRPr="001F612D">
              <w:t>Ich kann Probleme ansprechen.</w:t>
            </w:r>
          </w:p>
          <w:p w:rsidR="001F612D" w:rsidRPr="001F612D" w:rsidRDefault="001F612D" w:rsidP="007C3718">
            <w:pPr>
              <w:pStyle w:val="Kopf8ptafz"/>
              <w:numPr>
                <w:ilvl w:val="0"/>
                <w:numId w:val="6"/>
              </w:numPr>
              <w:ind w:left="227" w:hanging="170"/>
            </w:pPr>
            <w:r w:rsidRPr="001F612D">
              <w:t>Ich kann Lösungswege entwickeln und verfolgen.</w:t>
            </w:r>
          </w:p>
          <w:p w:rsidR="001F612D" w:rsidRPr="001F612D" w:rsidRDefault="001F612D" w:rsidP="007C3718">
            <w:pPr>
              <w:pStyle w:val="Kopf8ptafz"/>
              <w:numPr>
                <w:ilvl w:val="0"/>
                <w:numId w:val="6"/>
              </w:numPr>
              <w:ind w:left="227" w:hanging="170"/>
            </w:pPr>
            <w:r w:rsidRPr="001F612D">
              <w:t>Ich kann konzentriert arbeiten.</w:t>
            </w:r>
          </w:p>
          <w:p w:rsidR="001F612D" w:rsidRPr="001F612D" w:rsidRDefault="001F612D" w:rsidP="007C3718">
            <w:pPr>
              <w:pStyle w:val="Kopf8ptafz"/>
              <w:numPr>
                <w:ilvl w:val="0"/>
                <w:numId w:val="6"/>
              </w:numPr>
              <w:ind w:left="227" w:hanging="170"/>
            </w:pPr>
            <w:r w:rsidRPr="001F612D">
              <w:t>Ich kann durchhalten.</w:t>
            </w:r>
          </w:p>
          <w:p w:rsidR="001F612D" w:rsidRPr="001F612D" w:rsidRDefault="001F612D" w:rsidP="007C3718">
            <w:pPr>
              <w:pStyle w:val="Kopf8ptafz"/>
              <w:numPr>
                <w:ilvl w:val="0"/>
                <w:numId w:val="6"/>
              </w:numPr>
              <w:ind w:left="227" w:hanging="170"/>
            </w:pPr>
            <w:r w:rsidRPr="001F612D">
              <w:t xml:space="preserve">Ich kann mit Misserfolgen umgehen. </w:t>
            </w:r>
          </w:p>
          <w:p w:rsidR="001F612D" w:rsidRPr="001F612D" w:rsidRDefault="001F612D" w:rsidP="007C3718">
            <w:pPr>
              <w:pStyle w:val="Kopf8ptafz"/>
              <w:numPr>
                <w:ilvl w:val="0"/>
                <w:numId w:val="6"/>
              </w:numPr>
              <w:ind w:left="227" w:hanging="170"/>
            </w:pPr>
            <w:r w:rsidRPr="001F612D">
              <w:t>Ich kann über den gesamten Spielverlauf aber auch über einzelne</w:t>
            </w:r>
            <w:r w:rsidR="00731DB7">
              <w:t xml:space="preserve"> Handlungen von mir nachdenken.</w:t>
            </w:r>
          </w:p>
          <w:p w:rsidR="001F612D" w:rsidRPr="001F612D" w:rsidRDefault="001F612D" w:rsidP="007C3718">
            <w:pPr>
              <w:pStyle w:val="Kopf8ptafz"/>
              <w:numPr>
                <w:ilvl w:val="0"/>
                <w:numId w:val="6"/>
              </w:numPr>
              <w:ind w:left="227" w:hanging="170"/>
            </w:pPr>
            <w:r w:rsidRPr="001F612D">
              <w:t>Ich kann über den  gesamten Spielverlauf aber auch über einzelne Handlungen meiner Mitschüler nac</w:t>
            </w:r>
            <w:r w:rsidRPr="001F612D">
              <w:t>h</w:t>
            </w:r>
            <w:r w:rsidRPr="001F612D">
              <w:t>denken.</w:t>
            </w:r>
          </w:p>
        </w:tc>
        <w:tc>
          <w:tcPr>
            <w:tcW w:w="188" w:type="dxa"/>
            <w:vMerge/>
            <w:tcBorders>
              <w:left w:val="single" w:sz="4" w:space="0" w:color="auto"/>
              <w:bottom w:val="nil"/>
              <w:right w:val="nil"/>
            </w:tcBorders>
            <w:vAlign w:val="center"/>
            <w:hideMark/>
          </w:tcPr>
          <w:p w:rsidR="001F612D" w:rsidRPr="001F612D" w:rsidRDefault="001F612D" w:rsidP="001F612D">
            <w:pPr>
              <w:spacing w:line="240" w:lineRule="exact"/>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F612D" w:rsidRPr="001F612D" w:rsidTr="005D2153">
              <w:trPr>
                <w:trHeight w:val="284"/>
              </w:trPr>
              <w:tc>
                <w:tcPr>
                  <w:tcW w:w="2090" w:type="dxa"/>
                  <w:shd w:val="clear" w:color="auto" w:fill="auto"/>
                </w:tcPr>
                <w:p w:rsidR="001F612D" w:rsidRPr="001F612D" w:rsidRDefault="001F612D" w:rsidP="001F612D">
                  <w:pPr>
                    <w:spacing w:line="240" w:lineRule="exact"/>
                    <w:rPr>
                      <w:rFonts w:eastAsiaTheme="minorHAnsi"/>
                      <w:lang w:eastAsia="en-US"/>
                    </w:rPr>
                  </w:pPr>
                  <w:proofErr w:type="spellStart"/>
                  <w:r w:rsidRPr="001F612D">
                    <w:rPr>
                      <w:rFonts w:eastAsiaTheme="minorHAnsi"/>
                      <w:lang w:eastAsia="en-US"/>
                    </w:rPr>
                    <w:t>LernPROJEKT</w:t>
                  </w:r>
                  <w:proofErr w:type="spellEnd"/>
                </w:p>
              </w:tc>
            </w:tr>
            <w:tr w:rsidR="001F612D" w:rsidRPr="001F612D" w:rsidTr="005D2153">
              <w:trPr>
                <w:trHeight w:val="284"/>
              </w:trPr>
              <w:tc>
                <w:tcPr>
                  <w:tcW w:w="2090" w:type="dxa"/>
                  <w:shd w:val="clear" w:color="auto" w:fill="auto"/>
                </w:tcPr>
                <w:p w:rsidR="001F612D" w:rsidRPr="001F612D" w:rsidRDefault="001F612D" w:rsidP="001F612D">
                  <w:pPr>
                    <w:spacing w:line="240" w:lineRule="exact"/>
                    <w:rPr>
                      <w:rFonts w:eastAsiaTheme="minorHAnsi"/>
                      <w:lang w:eastAsia="en-US"/>
                    </w:rPr>
                  </w:pPr>
                  <w:proofErr w:type="spellStart"/>
                  <w:r w:rsidRPr="001F612D">
                    <w:rPr>
                      <w:rFonts w:eastAsiaTheme="minorHAnsi"/>
                      <w:lang w:eastAsia="en-US"/>
                    </w:rPr>
                    <w:t>LernTHEMA</w:t>
                  </w:r>
                  <w:proofErr w:type="spellEnd"/>
                </w:p>
              </w:tc>
            </w:tr>
            <w:tr w:rsidR="001F612D" w:rsidRPr="001F612D" w:rsidTr="005D2153">
              <w:trPr>
                <w:trHeight w:val="284"/>
              </w:trPr>
              <w:tc>
                <w:tcPr>
                  <w:tcW w:w="2090" w:type="dxa"/>
                  <w:shd w:val="clear" w:color="auto" w:fill="D9D9D9" w:themeFill="background1" w:themeFillShade="D9"/>
                </w:tcPr>
                <w:p w:rsidR="001F612D" w:rsidRPr="001F612D" w:rsidRDefault="001F612D" w:rsidP="001F612D">
                  <w:pPr>
                    <w:spacing w:line="240" w:lineRule="exact"/>
                    <w:rPr>
                      <w:rFonts w:eastAsiaTheme="minorHAnsi"/>
                      <w:b/>
                      <w:lang w:eastAsia="en-US"/>
                    </w:rPr>
                  </w:pPr>
                  <w:proofErr w:type="spellStart"/>
                  <w:r w:rsidRPr="001F612D">
                    <w:rPr>
                      <w:rFonts w:eastAsiaTheme="minorHAnsi"/>
                      <w:b/>
                      <w:lang w:eastAsia="en-US"/>
                    </w:rPr>
                    <w:t>LernSCHRITT</w:t>
                  </w:r>
                  <w:proofErr w:type="spellEnd"/>
                </w:p>
              </w:tc>
            </w:tr>
          </w:tbl>
          <w:p w:rsidR="001F612D" w:rsidRPr="001F612D" w:rsidRDefault="001F612D" w:rsidP="001F612D">
            <w:pPr>
              <w:spacing w:line="240" w:lineRule="exact"/>
              <w:rPr>
                <w:b/>
              </w:rPr>
            </w:pPr>
          </w:p>
        </w:tc>
      </w:tr>
      <w:tr w:rsidR="001F612D" w:rsidRPr="001F612D" w:rsidTr="005D2153">
        <w:tc>
          <w:tcPr>
            <w:tcW w:w="7348" w:type="dxa"/>
            <w:gridSpan w:val="3"/>
            <w:tcBorders>
              <w:left w:val="single" w:sz="4" w:space="0" w:color="auto"/>
              <w:right w:val="single" w:sz="4" w:space="0" w:color="auto"/>
            </w:tcBorders>
            <w:hideMark/>
          </w:tcPr>
          <w:p w:rsidR="001F612D" w:rsidRPr="007C3718" w:rsidRDefault="001F612D" w:rsidP="001F612D">
            <w:pPr>
              <w:spacing w:line="240" w:lineRule="exact"/>
              <w:rPr>
                <w:sz w:val="12"/>
              </w:rPr>
            </w:pPr>
            <w:r w:rsidRPr="007C3718">
              <w:rPr>
                <w:sz w:val="12"/>
              </w:rPr>
              <w:t>Hauptbezug:</w:t>
            </w:r>
          </w:p>
          <w:p w:rsidR="001F612D" w:rsidRPr="001F612D" w:rsidRDefault="001F612D" w:rsidP="007C3718">
            <w:pPr>
              <w:pStyle w:val="Kopf8ptafz"/>
              <w:numPr>
                <w:ilvl w:val="0"/>
                <w:numId w:val="6"/>
              </w:numPr>
              <w:ind w:left="227" w:hanging="170"/>
            </w:pPr>
            <w:r w:rsidRPr="001F612D">
              <w:t xml:space="preserve">Ich </w:t>
            </w:r>
            <w:r w:rsidR="00071C36">
              <w:t>kann mein Handeln reflektieren.</w:t>
            </w:r>
          </w:p>
          <w:p w:rsidR="001F612D" w:rsidRPr="001F612D" w:rsidRDefault="001F612D" w:rsidP="007C3718">
            <w:pPr>
              <w:pStyle w:val="Kopf8ptafz"/>
              <w:numPr>
                <w:ilvl w:val="0"/>
                <w:numId w:val="6"/>
              </w:numPr>
              <w:ind w:left="227" w:hanging="170"/>
            </w:pPr>
            <w:r w:rsidRPr="001F612D">
              <w:t>Ich kann mein Handeln einschätzen.</w:t>
            </w:r>
          </w:p>
          <w:p w:rsidR="001F612D" w:rsidRPr="001F612D" w:rsidRDefault="001F612D" w:rsidP="007C3718">
            <w:pPr>
              <w:pStyle w:val="Kopf8ptafz"/>
              <w:numPr>
                <w:ilvl w:val="0"/>
                <w:numId w:val="6"/>
              </w:numPr>
              <w:ind w:left="227" w:hanging="170"/>
            </w:pPr>
            <w:r w:rsidRPr="001F612D">
              <w:t>Ich kann das Handeln  meiner Mitschüler einschätzen.</w:t>
            </w:r>
          </w:p>
        </w:tc>
        <w:tc>
          <w:tcPr>
            <w:tcW w:w="188" w:type="dxa"/>
            <w:vMerge/>
            <w:tcBorders>
              <w:left w:val="single" w:sz="4" w:space="0" w:color="auto"/>
              <w:bottom w:val="nil"/>
              <w:right w:val="nil"/>
            </w:tcBorders>
            <w:vAlign w:val="center"/>
            <w:hideMark/>
          </w:tcPr>
          <w:p w:rsidR="001F612D" w:rsidRPr="001F612D" w:rsidRDefault="001F612D" w:rsidP="001F612D">
            <w:pPr>
              <w:spacing w:line="240" w:lineRule="exact"/>
            </w:pPr>
          </w:p>
        </w:tc>
        <w:tc>
          <w:tcPr>
            <w:tcW w:w="2103" w:type="dxa"/>
            <w:vMerge/>
            <w:tcBorders>
              <w:top w:val="nil"/>
              <w:left w:val="nil"/>
              <w:bottom w:val="single" w:sz="4" w:space="0" w:color="auto"/>
              <w:right w:val="nil"/>
            </w:tcBorders>
            <w:shd w:val="clear" w:color="auto" w:fill="FFFFFF"/>
          </w:tcPr>
          <w:p w:rsidR="001F612D" w:rsidRPr="001F612D" w:rsidRDefault="001F612D" w:rsidP="001F612D">
            <w:pPr>
              <w:spacing w:line="240" w:lineRule="exact"/>
              <w:rPr>
                <w:b/>
              </w:rPr>
            </w:pPr>
          </w:p>
        </w:tc>
      </w:tr>
      <w:tr w:rsidR="001F612D" w:rsidRPr="001F612D" w:rsidTr="005D2153">
        <w:tc>
          <w:tcPr>
            <w:tcW w:w="7348" w:type="dxa"/>
            <w:gridSpan w:val="3"/>
            <w:tcBorders>
              <w:left w:val="single" w:sz="4" w:space="0" w:color="auto"/>
              <w:right w:val="single" w:sz="4" w:space="0" w:color="auto"/>
            </w:tcBorders>
            <w:tcMar>
              <w:bottom w:w="0" w:type="dxa"/>
            </w:tcMar>
            <w:hideMark/>
          </w:tcPr>
          <w:p w:rsidR="001F612D" w:rsidRPr="007C3718" w:rsidRDefault="001F612D" w:rsidP="001F612D">
            <w:pPr>
              <w:spacing w:line="240" w:lineRule="exact"/>
              <w:rPr>
                <w:sz w:val="12"/>
              </w:rPr>
            </w:pPr>
            <w:r w:rsidRPr="007C3718">
              <w:rPr>
                <w:sz w:val="12"/>
              </w:rPr>
              <w:t>Weitere Bezüge:</w:t>
            </w:r>
          </w:p>
          <w:p w:rsidR="001F612D" w:rsidRPr="001F612D" w:rsidRDefault="007C3718" w:rsidP="007C3718">
            <w:pPr>
              <w:pStyle w:val="Kopf8ptafz"/>
              <w:numPr>
                <w:ilvl w:val="0"/>
                <w:numId w:val="6"/>
              </w:numPr>
              <w:ind w:left="227" w:hanging="170"/>
            </w:pPr>
            <w:r>
              <w:t xml:space="preserve"> </w:t>
            </w:r>
            <w:r w:rsidR="001F612D" w:rsidRPr="001F612D">
              <w:t>Ich kann mein Handeln unter Einbeziehung des Kompetenzrasters  Beobachtung von Handlungs-</w:t>
            </w:r>
          </w:p>
          <w:p w:rsidR="001F612D" w:rsidRPr="001F612D" w:rsidRDefault="001F612D" w:rsidP="007C3718">
            <w:pPr>
              <w:pStyle w:val="Kopf8ptafz"/>
              <w:ind w:left="227"/>
            </w:pPr>
            <w:r w:rsidRPr="001F612D">
              <w:t xml:space="preserve"> </w:t>
            </w:r>
            <w:proofErr w:type="spellStart"/>
            <w:r w:rsidRPr="001F612D">
              <w:t>kompetenz</w:t>
            </w:r>
            <w:proofErr w:type="spellEnd"/>
            <w:r w:rsidRPr="001F612D">
              <w:t xml:space="preserve"> reflektieren. </w:t>
            </w:r>
          </w:p>
        </w:tc>
        <w:tc>
          <w:tcPr>
            <w:tcW w:w="188" w:type="dxa"/>
            <w:vMerge/>
            <w:tcBorders>
              <w:left w:val="single" w:sz="4" w:space="0" w:color="auto"/>
              <w:bottom w:val="nil"/>
              <w:right w:val="nil"/>
            </w:tcBorders>
            <w:vAlign w:val="center"/>
            <w:hideMark/>
          </w:tcPr>
          <w:p w:rsidR="001F612D" w:rsidRPr="001F612D" w:rsidRDefault="001F612D" w:rsidP="001F612D">
            <w:pPr>
              <w:spacing w:line="240" w:lineRule="exact"/>
            </w:pPr>
          </w:p>
        </w:tc>
        <w:tc>
          <w:tcPr>
            <w:tcW w:w="2103" w:type="dxa"/>
            <w:vMerge/>
            <w:tcBorders>
              <w:top w:val="nil"/>
              <w:left w:val="nil"/>
              <w:bottom w:val="single" w:sz="4" w:space="0" w:color="auto"/>
              <w:right w:val="nil"/>
            </w:tcBorders>
            <w:shd w:val="clear" w:color="auto" w:fill="FFFFFF"/>
          </w:tcPr>
          <w:p w:rsidR="001F612D" w:rsidRPr="001F612D" w:rsidRDefault="001F612D" w:rsidP="001F612D">
            <w:pPr>
              <w:spacing w:line="240" w:lineRule="exact"/>
              <w:rPr>
                <w:b/>
              </w:rPr>
            </w:pPr>
          </w:p>
        </w:tc>
      </w:tr>
    </w:tbl>
    <w:p w:rsidR="001F612D" w:rsidRPr="001F612D" w:rsidRDefault="001F612D" w:rsidP="003D170E">
      <w:pPr>
        <w:pStyle w:val="berschrift1"/>
      </w:pPr>
      <w:r w:rsidRPr="001F612D">
        <w:t>Selbstreflexionsbogen zum kooperativen Seilspringen</w:t>
      </w:r>
    </w:p>
    <w:p w:rsidR="001F612D" w:rsidRPr="001F612D" w:rsidRDefault="001F612D" w:rsidP="001F612D">
      <w:pPr>
        <w:spacing w:line="240" w:lineRule="exact"/>
      </w:pPr>
      <w:r w:rsidRPr="001F612D">
        <w:t>Überlegen Sie bitte noch einmal, wie das kooperative Seilspringen für Sie und Ihre Gruppe war. Beantworten Si</w:t>
      </w:r>
      <w:r w:rsidR="00392AC9">
        <w:t>e die Fragen aus Ihrer Sicht so gut Sie können.</w:t>
      </w:r>
      <w:r w:rsidRPr="001F612D">
        <w:rPr>
          <w:noProof/>
          <w:lang w:eastAsia="de-DE"/>
        </w:rPr>
        <w:drawing>
          <wp:anchor distT="0" distB="0" distL="114300" distR="114300" simplePos="0" relativeHeight="251826176" behindDoc="0" locked="0" layoutInCell="0" allowOverlap="1" wp14:anchorId="7B69B856" wp14:editId="21D1C7A9">
            <wp:simplePos x="0" y="0"/>
            <wp:positionH relativeFrom="rightMargin">
              <wp:posOffset>828040</wp:posOffset>
            </wp:positionH>
            <wp:positionV relativeFrom="paragraph">
              <wp:posOffset>0</wp:posOffset>
            </wp:positionV>
            <wp:extent cx="349200" cy="320400"/>
            <wp:effectExtent l="0" t="0" r="0" b="3810"/>
            <wp:wrapNone/>
            <wp:docPr id="9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612D">
        <w:rPr>
          <w:noProof/>
          <w:lang w:eastAsia="de-DE"/>
        </w:rPr>
        <w:drawing>
          <wp:anchor distT="0" distB="0" distL="114300" distR="114300" simplePos="0" relativeHeight="251825152" behindDoc="0" locked="0" layoutInCell="0" allowOverlap="1" wp14:anchorId="07E56102" wp14:editId="05C74F90">
            <wp:simplePos x="0" y="0"/>
            <wp:positionH relativeFrom="rightMargin">
              <wp:posOffset>467995</wp:posOffset>
            </wp:positionH>
            <wp:positionV relativeFrom="paragraph">
              <wp:posOffset>0</wp:posOffset>
            </wp:positionV>
            <wp:extent cx="349885" cy="320675"/>
            <wp:effectExtent l="0" t="0" r="0" b="3175"/>
            <wp:wrapNone/>
            <wp:docPr id="9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612D">
        <w:rPr>
          <w:noProof/>
          <w:lang w:eastAsia="de-DE"/>
        </w:rPr>
        <w:drawing>
          <wp:anchor distT="0" distB="0" distL="114300" distR="114300" simplePos="0" relativeHeight="251824128" behindDoc="0" locked="0" layoutInCell="0" allowOverlap="1" wp14:anchorId="4A4405E1" wp14:editId="2EA255EA">
            <wp:simplePos x="0" y="0"/>
            <wp:positionH relativeFrom="rightMargin">
              <wp:posOffset>107950</wp:posOffset>
            </wp:positionH>
            <wp:positionV relativeFrom="paragraph">
              <wp:posOffset>0</wp:posOffset>
            </wp:positionV>
            <wp:extent cx="349885" cy="320675"/>
            <wp:effectExtent l="0" t="0" r="0" b="3175"/>
            <wp:wrapNone/>
            <wp:docPr id="10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392AC9">
        <w:t xml:space="preserve"> </w:t>
      </w:r>
      <w:r w:rsidRPr="001F612D">
        <w:t xml:space="preserve">Tragen Sie in die Tabelle zu jeder Frage ein Kreuz ein und entscheiden Sie </w:t>
      </w:r>
      <w:r w:rsidR="00392AC9">
        <w:t>für sich, wie Sie sich bei der Übung verhalten haben.</w:t>
      </w:r>
    </w:p>
    <w:p w:rsidR="001F612D" w:rsidRPr="003D170E" w:rsidRDefault="003D170E" w:rsidP="003D170E">
      <w:pPr>
        <w:pStyle w:val="berschrift4"/>
      </w:pPr>
      <w:r w:rsidRPr="003D170E">
        <w:t xml:space="preserve">1) </w:t>
      </w:r>
      <w:r w:rsidR="007C3718" w:rsidRPr="003D170E">
        <w:t>Arbeitsauftrag</w:t>
      </w:r>
      <w:r w:rsidR="001F612D" w:rsidRPr="003D170E">
        <w:t>:</w:t>
      </w:r>
      <w:r w:rsidR="001F612D" w:rsidRPr="003D170E">
        <w:rPr>
          <w:noProof/>
        </w:rPr>
        <w:drawing>
          <wp:anchor distT="0" distB="0" distL="114300" distR="114300" simplePos="0" relativeHeight="251821056" behindDoc="0" locked="0" layoutInCell="0" allowOverlap="1" wp14:anchorId="24C6CF4C" wp14:editId="7A0B4F8D">
            <wp:simplePos x="0" y="0"/>
            <wp:positionH relativeFrom="rightMargin">
              <wp:posOffset>107950</wp:posOffset>
            </wp:positionH>
            <wp:positionV relativeFrom="paragraph">
              <wp:posOffset>0</wp:posOffset>
            </wp:positionV>
            <wp:extent cx="302701" cy="324000"/>
            <wp:effectExtent l="0" t="0" r="2540" b="0"/>
            <wp:wrapNone/>
            <wp:docPr id="10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612D" w:rsidRDefault="001F612D" w:rsidP="001F612D">
      <w:pPr>
        <w:spacing w:line="240" w:lineRule="exact"/>
      </w:pPr>
      <w:r w:rsidRPr="001F612D">
        <w:t>Schätzen Sie Ihr Verhalten beim kooperativen Seilspringen ein und setzen Sie demen</w:t>
      </w:r>
      <w:r w:rsidRPr="001F612D">
        <w:t>t</w:t>
      </w:r>
      <w:r w:rsidRPr="001F612D">
        <w:t>sprec</w:t>
      </w:r>
      <w:r w:rsidR="00392AC9">
        <w:t>hend in der Tabelle ein Kreuz.</w:t>
      </w:r>
    </w:p>
    <w:p w:rsidR="00E2072F" w:rsidRDefault="00E2072F" w:rsidP="001F612D">
      <w:pPr>
        <w:spacing w:line="240" w:lineRule="exact"/>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392AC9" w:rsidRPr="002D0D9D" w:rsidTr="00F76105">
        <w:trPr>
          <w:cantSplit/>
          <w:trHeight w:val="1022"/>
        </w:trPr>
        <w:tc>
          <w:tcPr>
            <w:tcW w:w="6804" w:type="dxa"/>
            <w:shd w:val="clear" w:color="auto" w:fill="D9D9D9"/>
            <w:vAlign w:val="center"/>
          </w:tcPr>
          <w:p w:rsidR="002D0D9D" w:rsidRPr="002D0D9D" w:rsidRDefault="002D0D9D" w:rsidP="002D0D9D">
            <w:pPr>
              <w:jc w:val="both"/>
              <w:rPr>
                <w:rFonts w:eastAsia="Times New Roman" w:cs="Times New Roman"/>
                <w:b/>
                <w:lang w:eastAsia="de-DE"/>
              </w:rPr>
            </w:pPr>
          </w:p>
        </w:tc>
        <w:tc>
          <w:tcPr>
            <w:tcW w:w="567" w:type="dxa"/>
            <w:shd w:val="clear" w:color="auto" w:fill="D9D9D9"/>
            <w:textDirection w:val="btLr"/>
            <w:vAlign w:val="center"/>
          </w:tcPr>
          <w:p w:rsidR="002D0D9D" w:rsidRPr="00492BE1" w:rsidRDefault="002D0D9D" w:rsidP="00F76105">
            <w:pPr>
              <w:ind w:left="113" w:right="113"/>
              <w:jc w:val="center"/>
              <w:rPr>
                <w:sz w:val="18"/>
              </w:rPr>
            </w:pPr>
            <w:r w:rsidRPr="00492BE1">
              <w:rPr>
                <w:sz w:val="18"/>
              </w:rPr>
              <w:t>trifft nicht zu</w:t>
            </w:r>
          </w:p>
        </w:tc>
        <w:tc>
          <w:tcPr>
            <w:tcW w:w="567" w:type="dxa"/>
            <w:shd w:val="clear" w:color="auto" w:fill="D9D9D9"/>
            <w:textDirection w:val="btLr"/>
            <w:vAlign w:val="center"/>
          </w:tcPr>
          <w:p w:rsidR="002D0D9D" w:rsidRPr="00492BE1" w:rsidRDefault="002D0D9D" w:rsidP="00F76105">
            <w:pPr>
              <w:ind w:left="113" w:right="113"/>
              <w:jc w:val="center"/>
              <w:rPr>
                <w:sz w:val="18"/>
              </w:rPr>
            </w:pPr>
            <w:r w:rsidRPr="00492BE1">
              <w:rPr>
                <w:sz w:val="18"/>
              </w:rPr>
              <w:t>trifft eher nicht zu</w:t>
            </w:r>
          </w:p>
        </w:tc>
        <w:tc>
          <w:tcPr>
            <w:tcW w:w="567" w:type="dxa"/>
            <w:shd w:val="clear" w:color="auto" w:fill="D9D9D9"/>
            <w:textDirection w:val="btLr"/>
            <w:vAlign w:val="center"/>
          </w:tcPr>
          <w:p w:rsidR="002D0D9D" w:rsidRPr="00492BE1" w:rsidRDefault="00392AC9" w:rsidP="00F76105">
            <w:pPr>
              <w:ind w:left="113" w:right="113"/>
              <w:jc w:val="center"/>
              <w:rPr>
                <w:sz w:val="18"/>
              </w:rPr>
            </w:pPr>
            <w:r>
              <w:rPr>
                <w:sz w:val="18"/>
              </w:rPr>
              <w:t>sowohl als auch</w:t>
            </w:r>
          </w:p>
        </w:tc>
        <w:tc>
          <w:tcPr>
            <w:tcW w:w="567" w:type="dxa"/>
            <w:shd w:val="clear" w:color="auto" w:fill="D9D9D9"/>
            <w:textDirection w:val="btLr"/>
            <w:vAlign w:val="center"/>
          </w:tcPr>
          <w:p w:rsidR="002D0D9D" w:rsidRPr="00492BE1" w:rsidRDefault="002D0D9D" w:rsidP="00F76105">
            <w:pPr>
              <w:ind w:left="113" w:right="113"/>
              <w:jc w:val="center"/>
              <w:rPr>
                <w:sz w:val="18"/>
              </w:rPr>
            </w:pPr>
            <w:r w:rsidRPr="00492BE1">
              <w:rPr>
                <w:sz w:val="18"/>
              </w:rPr>
              <w:t>trifft eher zu</w:t>
            </w:r>
          </w:p>
        </w:tc>
        <w:tc>
          <w:tcPr>
            <w:tcW w:w="567" w:type="dxa"/>
            <w:shd w:val="clear" w:color="auto" w:fill="D9D9D9"/>
            <w:textDirection w:val="btLr"/>
            <w:vAlign w:val="center"/>
          </w:tcPr>
          <w:p w:rsidR="002D0D9D" w:rsidRPr="00492BE1" w:rsidRDefault="002D0D9D" w:rsidP="00F76105">
            <w:pPr>
              <w:ind w:left="113" w:right="113"/>
              <w:jc w:val="center"/>
              <w:rPr>
                <w:sz w:val="18"/>
              </w:rPr>
            </w:pPr>
            <w:r w:rsidRPr="00492BE1">
              <w:rPr>
                <w:sz w:val="18"/>
              </w:rPr>
              <w:t>trifft</w:t>
            </w:r>
          </w:p>
          <w:p w:rsidR="002D0D9D" w:rsidRPr="00492BE1" w:rsidRDefault="002D0D9D" w:rsidP="00F76105">
            <w:pPr>
              <w:ind w:left="113" w:right="113"/>
              <w:jc w:val="center"/>
              <w:rPr>
                <w:sz w:val="18"/>
              </w:rPr>
            </w:pPr>
            <w:r w:rsidRPr="00492BE1">
              <w:rPr>
                <w:sz w:val="18"/>
              </w:rPr>
              <w:t>zu</w:t>
            </w:r>
          </w:p>
        </w:tc>
      </w:tr>
      <w:tr w:rsidR="00392AC9" w:rsidRPr="002D0D9D" w:rsidTr="00392AC9">
        <w:tc>
          <w:tcPr>
            <w:tcW w:w="6804" w:type="dxa"/>
            <w:shd w:val="clear" w:color="auto" w:fill="auto"/>
            <w:vAlign w:val="center"/>
          </w:tcPr>
          <w:p w:rsidR="002D0D9D" w:rsidRPr="002D0D9D" w:rsidRDefault="002D0D9D" w:rsidP="00E331C6">
            <w:pPr>
              <w:numPr>
                <w:ilvl w:val="0"/>
                <w:numId w:val="23"/>
              </w:numPr>
              <w:tabs>
                <w:tab w:val="left" w:pos="2250"/>
              </w:tabs>
              <w:ind w:left="357" w:hanging="357"/>
              <w:rPr>
                <w:rFonts w:eastAsia="Times New Roman" w:cs="Times New Roman"/>
                <w:iCs/>
                <w:lang w:eastAsia="de-DE"/>
              </w:rPr>
            </w:pPr>
            <w:r w:rsidRPr="001F612D">
              <w:t xml:space="preserve">Ich habe mich auf das </w:t>
            </w:r>
            <w:r w:rsidR="00ED587F">
              <w:t>kooperativ</w:t>
            </w:r>
            <w:r w:rsidRPr="001F612D">
              <w:t>e Seilspringen eingelassen und mitg</w:t>
            </w:r>
            <w:r w:rsidRPr="001F612D">
              <w:t>e</w:t>
            </w:r>
            <w:r w:rsidRPr="001F612D">
              <w:t>macht.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aktiv mit meinen Mitschülern zusammengearbeitet.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mich mit meinen Mitschülern auf ein überlegtes Vorgehen gee</w:t>
            </w:r>
            <w:r w:rsidRPr="001F612D">
              <w:t>i</w:t>
            </w:r>
            <w:r w:rsidRPr="001F612D">
              <w:t>nigt.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meine Spielideen mit den Spielideen meiner Mitschüler</w:t>
            </w:r>
            <w:r w:rsidR="00E2072F">
              <w:t>innen und Mitschüler</w:t>
            </w:r>
            <w:r w:rsidRPr="001F612D">
              <w:t xml:space="preserve"> zusammengebracht, um </w:t>
            </w:r>
            <w:r w:rsidR="003D170E">
              <w:t xml:space="preserve">gemeinsam das Ziel der Aufgabe </w:t>
            </w:r>
            <w:r w:rsidRPr="001F612D">
              <w:t>erfü</w:t>
            </w:r>
            <w:r w:rsidRPr="001F612D">
              <w:t>l</w:t>
            </w:r>
            <w:r w:rsidRPr="001F612D">
              <w:t>len zu können.</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bl>
    <w:p w:rsidR="00E2072F" w:rsidRDefault="00E2072F"/>
    <w:p w:rsidR="00E2072F" w:rsidRDefault="00E2072F" w:rsidP="00E2072F">
      <w:pPr>
        <w:pStyle w:val="Textkrpe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lastRenderedPageBreak/>
              <w:t>Ich habe meine eigenen Vorstellungen und Bedürfnisse zum Teil zugun</w:t>
            </w:r>
            <w:r w:rsidRPr="001F612D">
              <w:t>s</w:t>
            </w:r>
            <w:r w:rsidRPr="001F612D">
              <w:t>ten der Gruppe zurückgestellt.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neue Lösungswege vorgeschlagen oder Lösungsvorschlägen meiner Mitschüler</w:t>
            </w:r>
            <w:r w:rsidR="00E2072F">
              <w:t>innen und Mitschüler</w:t>
            </w:r>
            <w:r w:rsidRPr="001F612D">
              <w:t xml:space="preserve"> zugestimmt, wenn sie mir hilfreich zur Zielerreichung vorkamen.</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 xml:space="preserve">Ich habe schwächere </w:t>
            </w:r>
            <w:r>
              <w:t>Schülerinnen und Schüler</w:t>
            </w:r>
            <w:r w:rsidRPr="001F612D">
              <w:t xml:space="preserve"> aktiv unterstützt und ve</w:t>
            </w:r>
            <w:r w:rsidRPr="001F612D">
              <w:t>r</w:t>
            </w:r>
            <w:r w:rsidRPr="001F612D">
              <w:t>sucht sie mit in die Gruppe einzubeziehen.</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mit meinen Mitschülern planvoll auf das Gruppenziel hingearbe</w:t>
            </w:r>
            <w:r w:rsidRPr="001F612D">
              <w:t>i</w:t>
            </w:r>
            <w:r w:rsidRPr="001F612D">
              <w:t>tet.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bl>
    <w:p w:rsidR="001F612D" w:rsidRPr="001F612D" w:rsidRDefault="003D170E" w:rsidP="00FF45F5">
      <w:pPr>
        <w:pStyle w:val="berschrift4"/>
      </w:pPr>
      <w:r>
        <w:t xml:space="preserve">2) </w:t>
      </w:r>
      <w:r w:rsidR="007C3718">
        <w:t>Arbeitsauftrag</w:t>
      </w:r>
      <w:r w:rsidR="001F612D" w:rsidRPr="001F612D">
        <w:t>:</w:t>
      </w:r>
      <w:r w:rsidR="001F612D" w:rsidRPr="001F612D">
        <w:rPr>
          <w:noProof/>
        </w:rPr>
        <w:drawing>
          <wp:anchor distT="0" distB="0" distL="114300" distR="114300" simplePos="0" relativeHeight="251820032" behindDoc="0" locked="0" layoutInCell="0" allowOverlap="1" wp14:anchorId="1EF7D63A" wp14:editId="24E2283E">
            <wp:simplePos x="0" y="0"/>
            <wp:positionH relativeFrom="rightMargin">
              <wp:posOffset>107950</wp:posOffset>
            </wp:positionH>
            <wp:positionV relativeFrom="paragraph">
              <wp:posOffset>0</wp:posOffset>
            </wp:positionV>
            <wp:extent cx="658495" cy="323850"/>
            <wp:effectExtent l="0" t="0" r="8255" b="0"/>
            <wp:wrapNone/>
            <wp:docPr id="10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612D" w:rsidRPr="001F612D" w:rsidRDefault="001F612D" w:rsidP="001F612D">
      <w:pPr>
        <w:spacing w:line="240" w:lineRule="exact"/>
      </w:pPr>
      <w:r w:rsidRPr="001F612D">
        <w:t>Suchen Sie sich einen Partner und besprechen Sie mit ihm, wie Sie Ihr Verhalten wä</w:t>
      </w:r>
      <w:r w:rsidRPr="001F612D">
        <w:t>h</w:t>
      </w:r>
      <w:r w:rsidRPr="001F612D">
        <w:t>rend dem Spiel eingeschätzt haben. Tauschen Sie sich mit Ihrem Partner aus, ob er Sie genauso einschätzen würde. Wenn ja, warum? Wenn nein, warum nicht? Begründen Sie Ihre Meinung. Orientieren Sie sich an den oben aufgeführten Kompetenzen.</w:t>
      </w:r>
    </w:p>
    <w:p w:rsidR="001F612D" w:rsidRPr="001F612D" w:rsidRDefault="001F612D" w:rsidP="001F612D">
      <w:pPr>
        <w:spacing w:line="240" w:lineRule="exact"/>
      </w:pPr>
    </w:p>
    <w:p w:rsidR="001F612D" w:rsidRPr="001F612D" w:rsidRDefault="00FF45F5" w:rsidP="00FF45F5">
      <w:pPr>
        <w:pStyle w:val="berschrift4"/>
      </w:pPr>
      <w:r>
        <w:t xml:space="preserve">3) </w:t>
      </w:r>
      <w:r w:rsidR="007C3718">
        <w:t>Arbeitsauftrag</w:t>
      </w:r>
      <w:r w:rsidR="001F612D" w:rsidRPr="001F612D">
        <w:t>:</w:t>
      </w:r>
      <w:r w:rsidR="001F612D" w:rsidRPr="001F612D">
        <w:rPr>
          <w:noProof/>
        </w:rPr>
        <w:drawing>
          <wp:anchor distT="0" distB="0" distL="114300" distR="114300" simplePos="0" relativeHeight="251822080" behindDoc="0" locked="0" layoutInCell="0" allowOverlap="1" wp14:anchorId="132E9CB5" wp14:editId="7E3E787C">
            <wp:simplePos x="0" y="0"/>
            <wp:positionH relativeFrom="rightMargin">
              <wp:posOffset>107950</wp:posOffset>
            </wp:positionH>
            <wp:positionV relativeFrom="paragraph">
              <wp:posOffset>0</wp:posOffset>
            </wp:positionV>
            <wp:extent cx="302701" cy="324000"/>
            <wp:effectExtent l="0" t="0" r="2540" b="0"/>
            <wp:wrapNone/>
            <wp:docPr id="10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612D" w:rsidRPr="001F612D" w:rsidRDefault="00E67893" w:rsidP="001F612D">
      <w:pPr>
        <w:spacing w:line="240" w:lineRule="exact"/>
      </w:pPr>
      <w:r w:rsidRPr="00AA18D1">
        <w:rPr>
          <w:noProof/>
          <w:lang w:eastAsia="de-DE"/>
        </w:rPr>
        <w:drawing>
          <wp:anchor distT="0" distB="0" distL="114300" distR="114300" simplePos="0" relativeHeight="251906048" behindDoc="0" locked="0" layoutInCell="1" allowOverlap="1" wp14:anchorId="3DA117BF" wp14:editId="6818C709">
            <wp:simplePos x="0" y="0"/>
            <wp:positionH relativeFrom="column">
              <wp:posOffset>4787265</wp:posOffset>
            </wp:positionH>
            <wp:positionV relativeFrom="paragraph">
              <wp:posOffset>242570</wp:posOffset>
            </wp:positionV>
            <wp:extent cx="314325" cy="314325"/>
            <wp:effectExtent l="0" t="0" r="9525" b="9525"/>
            <wp:wrapNone/>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F612D" w:rsidRPr="001F612D">
        <w:t>Überlegen Sie sich, welche Strategien gut und zielführend waren und welche Strategien Sie beim nächsten Mal zusätzlich anwenden würden.</w:t>
      </w:r>
    </w:p>
    <w:p w:rsidR="001F612D" w:rsidRPr="001F612D" w:rsidRDefault="001F612D" w:rsidP="001F612D">
      <w:pPr>
        <w:spacing w:line="240" w:lineRule="exact"/>
      </w:pPr>
      <w:r w:rsidRPr="001F612D">
        <w:t>Halten Sie diese Strategien mit einigen Stichwörtern fest.</w:t>
      </w:r>
      <w:r w:rsidR="00E67893" w:rsidRPr="00E67893">
        <w:rPr>
          <w:noProof/>
        </w:rPr>
        <w:t xml:space="preserve"> </w:t>
      </w:r>
    </w:p>
    <w:p w:rsidR="001F612D" w:rsidRPr="001F612D" w:rsidRDefault="001F612D" w:rsidP="001F612D">
      <w:pPr>
        <w:spacing w:line="240" w:lineRule="exact"/>
      </w:pPr>
    </w:p>
    <w:p w:rsidR="001F612D" w:rsidRPr="001F612D" w:rsidRDefault="001F612D" w:rsidP="001F612D">
      <w:pPr>
        <w:spacing w:line="240" w:lineRule="exact"/>
      </w:pPr>
      <w:r w:rsidRPr="001F612D">
        <w:t>Stichworte:</w:t>
      </w:r>
    </w:p>
    <w:p w:rsidR="001F612D" w:rsidRPr="001F612D" w:rsidRDefault="001F612D" w:rsidP="00392AC9">
      <w:pPr>
        <w:pStyle w:val="AufgabeLinie"/>
      </w:pPr>
      <w:r w:rsidRPr="001F612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C3718">
        <w:t>_________</w:t>
      </w:r>
    </w:p>
    <w:p w:rsidR="007A6690" w:rsidRDefault="007A6690">
      <w:pPr>
        <w:spacing w:line="240" w:lineRule="exact"/>
      </w:pPr>
    </w:p>
    <w:p w:rsidR="00A0073B" w:rsidRDefault="00A0073B">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55207" w:rsidRPr="00E55207" w:rsidTr="007A6690">
        <w:trPr>
          <w:trHeight w:val="523"/>
        </w:trPr>
        <w:tc>
          <w:tcPr>
            <w:tcW w:w="2268" w:type="dxa"/>
            <w:tcBorders>
              <w:left w:val="single" w:sz="4" w:space="0" w:color="auto"/>
              <w:bottom w:val="single" w:sz="4" w:space="0" w:color="auto"/>
              <w:right w:val="single" w:sz="4" w:space="0" w:color="auto"/>
            </w:tcBorders>
            <w:shd w:val="clear" w:color="auto" w:fill="D9D9D9"/>
            <w:hideMark/>
          </w:tcPr>
          <w:p w:rsidR="00E55207" w:rsidRPr="00624AA9" w:rsidRDefault="00E55207" w:rsidP="00E55207">
            <w:pPr>
              <w:pStyle w:val="Textkrper"/>
              <w:rPr>
                <w:sz w:val="12"/>
                <w:lang w:eastAsia="en-US"/>
              </w:rPr>
            </w:pPr>
            <w:r w:rsidRPr="00624AA9">
              <w:rPr>
                <w:sz w:val="12"/>
                <w:lang w:eastAsia="en-US"/>
              </w:rPr>
              <w:lastRenderedPageBreak/>
              <w:t>Kompetenzbereich</w:t>
            </w:r>
          </w:p>
          <w:p w:rsidR="00E55207" w:rsidRPr="00E55207" w:rsidRDefault="00E55207" w:rsidP="00E55207">
            <w:pPr>
              <w:pStyle w:val="Textkrper"/>
              <w:rPr>
                <w:b/>
              </w:rPr>
            </w:pPr>
            <w:r w:rsidRPr="00E55207">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E55207" w:rsidRPr="00624AA9" w:rsidRDefault="00E55207" w:rsidP="00E55207">
            <w:pPr>
              <w:pStyle w:val="Textkrper"/>
              <w:rPr>
                <w:sz w:val="12"/>
                <w:lang w:eastAsia="en-US"/>
              </w:rPr>
            </w:pPr>
            <w:r w:rsidRPr="00624AA9">
              <w:rPr>
                <w:sz w:val="12"/>
                <w:lang w:eastAsia="en-US"/>
              </w:rPr>
              <w:t>Lernfortschritt</w:t>
            </w:r>
          </w:p>
          <w:p w:rsidR="00E55207" w:rsidRPr="00E55207" w:rsidRDefault="00E55207" w:rsidP="00E55207">
            <w:pPr>
              <w:pStyle w:val="Textkrper"/>
              <w:rPr>
                <w:b/>
              </w:rPr>
            </w:pPr>
            <w:r w:rsidRPr="00E55207">
              <w:rPr>
                <w:b/>
              </w:rPr>
              <w:t>LFS 1-6</w:t>
            </w:r>
          </w:p>
        </w:tc>
        <w:tc>
          <w:tcPr>
            <w:tcW w:w="4229" w:type="dxa"/>
            <w:tcBorders>
              <w:left w:val="single" w:sz="4" w:space="0" w:color="auto"/>
              <w:bottom w:val="single" w:sz="4" w:space="0" w:color="auto"/>
              <w:right w:val="single" w:sz="4" w:space="0" w:color="auto"/>
            </w:tcBorders>
            <w:shd w:val="clear" w:color="auto" w:fill="D9D9D9"/>
            <w:hideMark/>
          </w:tcPr>
          <w:p w:rsidR="00E55207" w:rsidRPr="00624AA9" w:rsidRDefault="00E55207" w:rsidP="00E55207">
            <w:pPr>
              <w:pStyle w:val="Textkrper"/>
              <w:rPr>
                <w:sz w:val="12"/>
                <w:lang w:eastAsia="en-US"/>
              </w:rPr>
            </w:pPr>
            <w:r w:rsidRPr="00624AA9">
              <w:rPr>
                <w:sz w:val="12"/>
                <w:lang w:eastAsia="en-US"/>
              </w:rPr>
              <w:t>Materialien/Titel</w:t>
            </w:r>
          </w:p>
          <w:p w:rsidR="00E55207" w:rsidRPr="00E55207" w:rsidRDefault="00A0073B" w:rsidP="00E55207">
            <w:pPr>
              <w:pStyle w:val="Textkrper"/>
              <w:rPr>
                <w:b/>
              </w:rPr>
            </w:pPr>
            <w:r>
              <w:rPr>
                <w:b/>
              </w:rPr>
              <w:t xml:space="preserve">Kooperatives </w:t>
            </w:r>
            <w:r w:rsidR="00E55207" w:rsidRPr="00E55207">
              <w:rPr>
                <w:b/>
              </w:rPr>
              <w:t>Zopfflechten</w:t>
            </w:r>
          </w:p>
        </w:tc>
        <w:tc>
          <w:tcPr>
            <w:tcW w:w="188" w:type="dxa"/>
            <w:vMerge w:val="restart"/>
            <w:tcBorders>
              <w:top w:val="nil"/>
              <w:left w:val="single" w:sz="4" w:space="0" w:color="auto"/>
              <w:bottom w:val="nil"/>
              <w:right w:val="single" w:sz="4" w:space="0" w:color="auto"/>
            </w:tcBorders>
            <w:shd w:val="clear" w:color="auto" w:fill="FFFFFF"/>
          </w:tcPr>
          <w:p w:rsidR="00E55207" w:rsidRPr="00E55207" w:rsidRDefault="00E55207" w:rsidP="00E55207">
            <w:pPr>
              <w:pStyle w:val="Textkrpe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5207" w:rsidRPr="00E55207" w:rsidRDefault="00E55207" w:rsidP="00E55207">
            <w:pPr>
              <w:pStyle w:val="Textkrper"/>
              <w:rPr>
                <w:b/>
              </w:rPr>
            </w:pPr>
          </w:p>
          <w:p w:rsidR="00E55207" w:rsidRPr="00E55207" w:rsidRDefault="00CF3EC3" w:rsidP="00FF45F5">
            <w:pPr>
              <w:pStyle w:val="Textkrper"/>
              <w:jc w:val="center"/>
              <w:rPr>
                <w:b/>
              </w:rPr>
            </w:pPr>
            <w:r>
              <w:rPr>
                <w:b/>
              </w:rPr>
              <w:t>Sp4.</w:t>
            </w:r>
            <w:r w:rsidR="00E2072F">
              <w:rPr>
                <w:b/>
              </w:rPr>
              <w:t>0</w:t>
            </w:r>
            <w:r>
              <w:rPr>
                <w:b/>
              </w:rPr>
              <w:t>1-6.</w:t>
            </w:r>
            <w:r w:rsidR="00E55207" w:rsidRPr="00E55207">
              <w:rPr>
                <w:b/>
              </w:rPr>
              <w:t>02</w:t>
            </w:r>
          </w:p>
        </w:tc>
      </w:tr>
      <w:tr w:rsidR="00E55207" w:rsidRPr="00E55207" w:rsidTr="007A6690">
        <w:tc>
          <w:tcPr>
            <w:tcW w:w="7348" w:type="dxa"/>
            <w:gridSpan w:val="3"/>
            <w:tcBorders>
              <w:left w:val="single" w:sz="4" w:space="0" w:color="auto"/>
              <w:right w:val="single" w:sz="4" w:space="0" w:color="auto"/>
            </w:tcBorders>
            <w:hideMark/>
          </w:tcPr>
          <w:p w:rsidR="0098585D" w:rsidRDefault="00E55207" w:rsidP="0098585D">
            <w:pPr>
              <w:pStyle w:val="Tabelle6pt"/>
            </w:pPr>
            <w:r w:rsidRPr="00E55207">
              <w:t xml:space="preserve">Kompetenz: </w:t>
            </w:r>
          </w:p>
          <w:p w:rsidR="00E55207" w:rsidRPr="00E55207" w:rsidRDefault="00E55207" w:rsidP="0098585D">
            <w:pPr>
              <w:pStyle w:val="Kopf8ptafz"/>
              <w:numPr>
                <w:ilvl w:val="0"/>
                <w:numId w:val="6"/>
              </w:numPr>
              <w:ind w:left="227" w:hanging="170"/>
            </w:pPr>
            <w:r w:rsidRPr="00E55207">
              <w:t>Kommunikation</w:t>
            </w:r>
          </w:p>
          <w:p w:rsidR="00E55207" w:rsidRPr="00E55207" w:rsidRDefault="00E55207" w:rsidP="0098585D">
            <w:pPr>
              <w:pStyle w:val="Kopf8ptafz"/>
              <w:numPr>
                <w:ilvl w:val="0"/>
                <w:numId w:val="6"/>
              </w:numPr>
              <w:ind w:left="227" w:hanging="170"/>
            </w:pPr>
            <w:r w:rsidRPr="00E55207">
              <w:t>Kooperation</w:t>
            </w:r>
          </w:p>
          <w:p w:rsidR="00E55207" w:rsidRPr="00E55207" w:rsidRDefault="00E55207" w:rsidP="0098585D">
            <w:pPr>
              <w:pStyle w:val="Kopf8ptafz"/>
              <w:numPr>
                <w:ilvl w:val="0"/>
                <w:numId w:val="6"/>
              </w:numPr>
              <w:ind w:left="227" w:hanging="170"/>
            </w:pPr>
            <w:r w:rsidRPr="00E55207">
              <w:t>Arbeitsweise</w:t>
            </w:r>
          </w:p>
          <w:p w:rsidR="00E55207" w:rsidRPr="00E55207" w:rsidRDefault="00E55207" w:rsidP="0098585D">
            <w:pPr>
              <w:pStyle w:val="Kopf8ptafz"/>
              <w:numPr>
                <w:ilvl w:val="0"/>
                <w:numId w:val="6"/>
              </w:numPr>
              <w:ind w:left="227" w:hanging="170"/>
            </w:pPr>
            <w:r w:rsidRPr="00E55207">
              <w:t>Verantwortungsbewusstsein</w:t>
            </w:r>
          </w:p>
          <w:p w:rsidR="00E55207" w:rsidRPr="00E55207" w:rsidRDefault="00E55207" w:rsidP="00E55207">
            <w:pPr>
              <w:pStyle w:val="Kopf8ptafz"/>
              <w:numPr>
                <w:ilvl w:val="0"/>
                <w:numId w:val="6"/>
              </w:numPr>
              <w:ind w:left="227" w:hanging="170"/>
            </w:pPr>
            <w:r w:rsidRPr="00E55207">
              <w:t>Selbststeuerung</w:t>
            </w:r>
          </w:p>
        </w:tc>
        <w:tc>
          <w:tcPr>
            <w:tcW w:w="188" w:type="dxa"/>
            <w:vMerge/>
            <w:tcBorders>
              <w:left w:val="single" w:sz="4" w:space="0" w:color="auto"/>
              <w:bottom w:val="nil"/>
              <w:right w:val="nil"/>
            </w:tcBorders>
            <w:vAlign w:val="center"/>
            <w:hideMark/>
          </w:tcPr>
          <w:p w:rsidR="00E55207" w:rsidRPr="00E55207" w:rsidRDefault="00E55207" w:rsidP="00E55207">
            <w:pPr>
              <w:pStyle w:val="Textkrpe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55207" w:rsidRPr="00E55207" w:rsidTr="007A6690">
              <w:trPr>
                <w:trHeight w:val="284"/>
              </w:trPr>
              <w:tc>
                <w:tcPr>
                  <w:tcW w:w="2090" w:type="dxa"/>
                  <w:shd w:val="clear" w:color="auto" w:fill="auto"/>
                </w:tcPr>
                <w:p w:rsidR="00E55207" w:rsidRPr="00E55207" w:rsidRDefault="00E55207" w:rsidP="00E55207">
                  <w:pPr>
                    <w:pStyle w:val="Textkrper"/>
                    <w:rPr>
                      <w:rFonts w:eastAsiaTheme="minorHAnsi"/>
                    </w:rPr>
                  </w:pPr>
                  <w:proofErr w:type="spellStart"/>
                  <w:r w:rsidRPr="00E55207">
                    <w:rPr>
                      <w:rFonts w:eastAsiaTheme="minorHAnsi"/>
                    </w:rPr>
                    <w:t>LernPROJEKT</w:t>
                  </w:r>
                  <w:proofErr w:type="spellEnd"/>
                </w:p>
              </w:tc>
            </w:tr>
            <w:tr w:rsidR="00E55207" w:rsidRPr="00E55207" w:rsidTr="007A6690">
              <w:trPr>
                <w:trHeight w:val="284"/>
              </w:trPr>
              <w:tc>
                <w:tcPr>
                  <w:tcW w:w="2090" w:type="dxa"/>
                  <w:shd w:val="clear" w:color="auto" w:fill="auto"/>
                </w:tcPr>
                <w:p w:rsidR="00E55207" w:rsidRPr="00E55207" w:rsidRDefault="00E55207" w:rsidP="00E55207">
                  <w:pPr>
                    <w:pStyle w:val="Textkrper"/>
                    <w:rPr>
                      <w:rFonts w:eastAsiaTheme="minorHAnsi"/>
                    </w:rPr>
                  </w:pPr>
                  <w:proofErr w:type="spellStart"/>
                  <w:r w:rsidRPr="00E55207">
                    <w:rPr>
                      <w:rFonts w:eastAsiaTheme="minorHAnsi"/>
                    </w:rPr>
                    <w:t>LernTHEMA</w:t>
                  </w:r>
                  <w:proofErr w:type="spellEnd"/>
                </w:p>
              </w:tc>
            </w:tr>
            <w:tr w:rsidR="00E55207" w:rsidRPr="00E55207" w:rsidTr="007A6690">
              <w:trPr>
                <w:trHeight w:val="284"/>
              </w:trPr>
              <w:tc>
                <w:tcPr>
                  <w:tcW w:w="2090" w:type="dxa"/>
                  <w:shd w:val="clear" w:color="auto" w:fill="D9D9D9" w:themeFill="background1" w:themeFillShade="D9"/>
                </w:tcPr>
                <w:p w:rsidR="00E55207" w:rsidRPr="00E55207" w:rsidRDefault="00E55207" w:rsidP="00E55207">
                  <w:pPr>
                    <w:pStyle w:val="Textkrper"/>
                    <w:rPr>
                      <w:rFonts w:eastAsiaTheme="minorHAnsi"/>
                      <w:b/>
                    </w:rPr>
                  </w:pPr>
                  <w:proofErr w:type="spellStart"/>
                  <w:r w:rsidRPr="00E55207">
                    <w:rPr>
                      <w:rFonts w:eastAsiaTheme="minorHAnsi"/>
                      <w:b/>
                    </w:rPr>
                    <w:t>LernSCHRITT</w:t>
                  </w:r>
                  <w:proofErr w:type="spellEnd"/>
                </w:p>
              </w:tc>
            </w:tr>
          </w:tbl>
          <w:p w:rsidR="00E55207" w:rsidRPr="00E55207" w:rsidRDefault="00E55207" w:rsidP="00E55207">
            <w:pPr>
              <w:pStyle w:val="Textkrper"/>
              <w:rPr>
                <w:b/>
              </w:rPr>
            </w:pPr>
          </w:p>
        </w:tc>
      </w:tr>
      <w:tr w:rsidR="00E55207" w:rsidRPr="00E55207" w:rsidTr="007A6690">
        <w:tc>
          <w:tcPr>
            <w:tcW w:w="7348" w:type="dxa"/>
            <w:gridSpan w:val="3"/>
            <w:tcBorders>
              <w:left w:val="single" w:sz="4" w:space="0" w:color="auto"/>
              <w:right w:val="single" w:sz="4" w:space="0" w:color="auto"/>
            </w:tcBorders>
            <w:hideMark/>
          </w:tcPr>
          <w:p w:rsidR="00E55207" w:rsidRPr="00E55207" w:rsidRDefault="00E55207" w:rsidP="0098585D">
            <w:pPr>
              <w:pStyle w:val="Tabelle6pt"/>
            </w:pPr>
            <w:r w:rsidRPr="00E55207">
              <w:t>Hauptbezug:</w:t>
            </w:r>
          </w:p>
          <w:p w:rsidR="00E55207" w:rsidRPr="00E55207" w:rsidRDefault="00E55207" w:rsidP="0098585D">
            <w:pPr>
              <w:pStyle w:val="Kopf8ptafz"/>
              <w:numPr>
                <w:ilvl w:val="0"/>
                <w:numId w:val="6"/>
              </w:numPr>
              <w:ind w:left="227" w:hanging="170"/>
            </w:pPr>
            <w:r w:rsidRPr="00E55207">
              <w:t>Ich kann mich durchdacht sozial verantwortlich verhalten in Bezug auf mich und andere.</w:t>
            </w:r>
          </w:p>
        </w:tc>
        <w:tc>
          <w:tcPr>
            <w:tcW w:w="188" w:type="dxa"/>
            <w:vMerge/>
            <w:tcBorders>
              <w:left w:val="single" w:sz="4" w:space="0" w:color="auto"/>
              <w:bottom w:val="nil"/>
              <w:right w:val="nil"/>
            </w:tcBorders>
            <w:vAlign w:val="center"/>
            <w:hideMark/>
          </w:tcPr>
          <w:p w:rsidR="00E55207" w:rsidRPr="00E55207" w:rsidRDefault="00E55207" w:rsidP="00E55207">
            <w:pPr>
              <w:pStyle w:val="Textkrper"/>
            </w:pPr>
          </w:p>
        </w:tc>
        <w:tc>
          <w:tcPr>
            <w:tcW w:w="2103" w:type="dxa"/>
            <w:vMerge/>
            <w:tcBorders>
              <w:top w:val="nil"/>
              <w:left w:val="nil"/>
              <w:bottom w:val="single" w:sz="4" w:space="0" w:color="auto"/>
              <w:right w:val="nil"/>
            </w:tcBorders>
            <w:shd w:val="clear" w:color="auto" w:fill="FFFFFF"/>
          </w:tcPr>
          <w:p w:rsidR="00E55207" w:rsidRPr="00E55207" w:rsidRDefault="00E55207" w:rsidP="00E55207">
            <w:pPr>
              <w:pStyle w:val="Textkrper"/>
              <w:rPr>
                <w:b/>
              </w:rPr>
            </w:pPr>
          </w:p>
        </w:tc>
      </w:tr>
      <w:tr w:rsidR="00E55207" w:rsidRPr="00E55207" w:rsidTr="007A6690">
        <w:tc>
          <w:tcPr>
            <w:tcW w:w="7348" w:type="dxa"/>
            <w:gridSpan w:val="3"/>
            <w:tcBorders>
              <w:left w:val="single" w:sz="4" w:space="0" w:color="auto"/>
              <w:right w:val="single" w:sz="4" w:space="0" w:color="auto"/>
            </w:tcBorders>
            <w:tcMar>
              <w:bottom w:w="0" w:type="dxa"/>
            </w:tcMar>
            <w:hideMark/>
          </w:tcPr>
          <w:p w:rsidR="00E55207" w:rsidRPr="00E55207" w:rsidRDefault="00E55207" w:rsidP="0098585D">
            <w:pPr>
              <w:pStyle w:val="Tabelle6pt"/>
            </w:pPr>
            <w:r w:rsidRPr="00E55207">
              <w:t xml:space="preserve">Weitere Bezüge: </w:t>
            </w:r>
          </w:p>
          <w:p w:rsidR="00E55207" w:rsidRPr="00E55207" w:rsidRDefault="00E55207" w:rsidP="0098585D">
            <w:pPr>
              <w:pStyle w:val="Kopf8ptafz"/>
              <w:numPr>
                <w:ilvl w:val="0"/>
                <w:numId w:val="6"/>
              </w:numPr>
              <w:ind w:left="227" w:hanging="170"/>
            </w:pPr>
            <w:r w:rsidRPr="00E55207">
              <w:t>Ich kann mein Handeln unter Einbeziehung des Kompetenzrasters  Beobachtung von Handlungskomp</w:t>
            </w:r>
            <w:r w:rsidRPr="00E55207">
              <w:t>e</w:t>
            </w:r>
            <w:r w:rsidRPr="00E55207">
              <w:t>tenz reflektieren.</w:t>
            </w:r>
          </w:p>
          <w:p w:rsidR="00E55207" w:rsidRPr="00E55207" w:rsidRDefault="00E55207" w:rsidP="00E55207">
            <w:pPr>
              <w:pStyle w:val="Textkrper"/>
            </w:pPr>
          </w:p>
        </w:tc>
        <w:tc>
          <w:tcPr>
            <w:tcW w:w="188" w:type="dxa"/>
            <w:vMerge/>
            <w:tcBorders>
              <w:left w:val="single" w:sz="4" w:space="0" w:color="auto"/>
              <w:bottom w:val="nil"/>
              <w:right w:val="nil"/>
            </w:tcBorders>
            <w:vAlign w:val="center"/>
            <w:hideMark/>
          </w:tcPr>
          <w:p w:rsidR="00E55207" w:rsidRPr="00E55207" w:rsidRDefault="00E55207" w:rsidP="00E55207">
            <w:pPr>
              <w:pStyle w:val="Textkrper"/>
            </w:pPr>
          </w:p>
        </w:tc>
        <w:tc>
          <w:tcPr>
            <w:tcW w:w="2103" w:type="dxa"/>
            <w:vMerge/>
            <w:tcBorders>
              <w:top w:val="nil"/>
              <w:left w:val="nil"/>
              <w:bottom w:val="single" w:sz="4" w:space="0" w:color="auto"/>
              <w:right w:val="nil"/>
            </w:tcBorders>
            <w:shd w:val="clear" w:color="auto" w:fill="FFFFFF"/>
          </w:tcPr>
          <w:p w:rsidR="00E55207" w:rsidRPr="00E55207" w:rsidRDefault="00E55207" w:rsidP="00E55207">
            <w:pPr>
              <w:pStyle w:val="Textkrper"/>
              <w:rPr>
                <w:b/>
              </w:rPr>
            </w:pPr>
          </w:p>
        </w:tc>
      </w:tr>
    </w:tbl>
    <w:p w:rsidR="00E55207" w:rsidRPr="00E55207" w:rsidRDefault="00E55207" w:rsidP="00FF45F5">
      <w:pPr>
        <w:pStyle w:val="berschrift1"/>
      </w:pPr>
      <w:r w:rsidRPr="00E55207">
        <w:t>Kooperatives Zopfflechten</w:t>
      </w:r>
      <w:r w:rsidR="00EA098D">
        <w:rPr>
          <w:noProof/>
          <w:sz w:val="24"/>
        </w:rPr>
        <w:drawing>
          <wp:anchor distT="0" distB="0" distL="114300" distR="114300" simplePos="0" relativeHeight="251888640" behindDoc="0" locked="0" layoutInCell="0" allowOverlap="1" wp14:anchorId="19989D82" wp14:editId="0EDF33A9">
            <wp:simplePos x="0" y="0"/>
            <wp:positionH relativeFrom="rightMargin">
              <wp:posOffset>828040</wp:posOffset>
            </wp:positionH>
            <wp:positionV relativeFrom="paragraph">
              <wp:posOffset>0</wp:posOffset>
            </wp:positionV>
            <wp:extent cx="349200" cy="320400"/>
            <wp:effectExtent l="0" t="0" r="0" b="3810"/>
            <wp:wrapNone/>
            <wp:docPr id="12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A098D">
        <w:rPr>
          <w:noProof/>
          <w:sz w:val="24"/>
        </w:rPr>
        <w:drawing>
          <wp:anchor distT="0" distB="0" distL="114300" distR="114300" simplePos="0" relativeHeight="251887616" behindDoc="0" locked="0" layoutInCell="0" allowOverlap="1" wp14:anchorId="23CD8D0C" wp14:editId="1FA8D71C">
            <wp:simplePos x="0" y="0"/>
            <wp:positionH relativeFrom="rightMargin">
              <wp:posOffset>467995</wp:posOffset>
            </wp:positionH>
            <wp:positionV relativeFrom="paragraph">
              <wp:posOffset>0</wp:posOffset>
            </wp:positionV>
            <wp:extent cx="349885" cy="320675"/>
            <wp:effectExtent l="0" t="0" r="0" b="3175"/>
            <wp:wrapNone/>
            <wp:docPr id="12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A098D">
        <w:rPr>
          <w:noProof/>
          <w:sz w:val="24"/>
        </w:rPr>
        <w:drawing>
          <wp:anchor distT="0" distB="0" distL="114300" distR="114300" simplePos="0" relativeHeight="251886592" behindDoc="0" locked="0" layoutInCell="0" allowOverlap="1" wp14:anchorId="2B51072B" wp14:editId="5E8CC6B9">
            <wp:simplePos x="0" y="0"/>
            <wp:positionH relativeFrom="rightMargin">
              <wp:posOffset>107950</wp:posOffset>
            </wp:positionH>
            <wp:positionV relativeFrom="paragraph">
              <wp:posOffset>0</wp:posOffset>
            </wp:positionV>
            <wp:extent cx="349885" cy="320675"/>
            <wp:effectExtent l="0" t="0" r="0" b="3175"/>
            <wp:wrapNone/>
            <wp:docPr id="97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207" w:rsidRPr="00E55207" w:rsidRDefault="00E55207" w:rsidP="00E55207">
      <w:pPr>
        <w:pStyle w:val="Textkrper"/>
      </w:pPr>
      <w:r w:rsidRPr="00E55207">
        <w:rPr>
          <w:b/>
        </w:rPr>
        <w:t>Anzahl Personen:</w:t>
      </w:r>
      <w:r w:rsidRPr="00E55207">
        <w:t xml:space="preserve"> 4 – 32</w:t>
      </w:r>
    </w:p>
    <w:p w:rsidR="00E55207" w:rsidRPr="00071C36" w:rsidRDefault="00E55207" w:rsidP="00E55207">
      <w:pPr>
        <w:pStyle w:val="Textkrper"/>
      </w:pPr>
      <w:r w:rsidRPr="00E55207">
        <w:rPr>
          <w:b/>
        </w:rPr>
        <w:t xml:space="preserve">Ort: </w:t>
      </w:r>
      <w:r w:rsidRPr="00E55207">
        <w:t>Sporthalle, Freigelände, Klassenzimmer</w:t>
      </w:r>
    </w:p>
    <w:p w:rsidR="00E55207" w:rsidRPr="00071C36" w:rsidRDefault="00E55207" w:rsidP="00071C36">
      <w:pPr>
        <w:pStyle w:val="Textkrper"/>
      </w:pPr>
      <w:r w:rsidRPr="00E55207">
        <w:rPr>
          <w:b/>
        </w:rPr>
        <w:t xml:space="preserve">Zeit: </w:t>
      </w:r>
      <w:r w:rsidRPr="00E55207">
        <w:t>zwischen 20 und 30 Minuten</w:t>
      </w:r>
      <w:r w:rsidR="00624AA9">
        <w:t xml:space="preserve">, </w:t>
      </w:r>
      <w:r w:rsidRPr="00E55207">
        <w:t>hängt von der Gruppengröße und der Gruppen</w:t>
      </w:r>
      <w:r w:rsidR="00071C36">
        <w:t>z</w:t>
      </w:r>
      <w:r w:rsidR="00071C36">
        <w:t>u</w:t>
      </w:r>
      <w:r w:rsidRPr="00E55207">
        <w:t>sammensetzung ab</w:t>
      </w:r>
    </w:p>
    <w:p w:rsidR="00E55207" w:rsidRPr="00E55207" w:rsidRDefault="00E55207" w:rsidP="00071C36">
      <w:pPr>
        <w:pStyle w:val="Textkrper"/>
      </w:pPr>
      <w:r w:rsidRPr="00E55207">
        <w:rPr>
          <w:b/>
        </w:rPr>
        <w:t>Material:</w:t>
      </w:r>
      <w:r w:rsidRPr="00E55207">
        <w:t xml:space="preserve"> pro Vierergruppe drei Springseile oder dickere Schnüre, </w:t>
      </w:r>
      <w:r w:rsidR="00071C36">
        <w:t xml:space="preserve">ca. 2m </w:t>
      </w:r>
      <w:r w:rsidRPr="00E55207">
        <w:t>lang</w:t>
      </w:r>
    </w:p>
    <w:p w:rsidR="00E55207" w:rsidRPr="00E55207" w:rsidRDefault="00E55207" w:rsidP="00E55207">
      <w:pPr>
        <w:pStyle w:val="Textkrper"/>
      </w:pPr>
      <w:r w:rsidRPr="00E55207">
        <w:rPr>
          <w:b/>
        </w:rPr>
        <w:t>Methode:</w:t>
      </w:r>
      <w:r w:rsidRPr="00E55207">
        <w:t xml:space="preserve"> Gruppenarbeit</w:t>
      </w:r>
    </w:p>
    <w:p w:rsidR="00E55207" w:rsidRPr="00E55207" w:rsidRDefault="00E55207" w:rsidP="00E55207">
      <w:pPr>
        <w:pStyle w:val="Textkrper"/>
      </w:pPr>
    </w:p>
    <w:p w:rsidR="00E55207" w:rsidRPr="00E55207" w:rsidRDefault="00E55207" w:rsidP="00E55207">
      <w:pPr>
        <w:pStyle w:val="Textkrper"/>
        <w:rPr>
          <w:b/>
        </w:rPr>
      </w:pPr>
      <w:r w:rsidRPr="00E55207">
        <w:rPr>
          <w:b/>
        </w:rPr>
        <w:t>Vorgehensweise:</w:t>
      </w:r>
    </w:p>
    <w:p w:rsidR="00E55207" w:rsidRPr="00E55207" w:rsidRDefault="00E55207" w:rsidP="00E55207">
      <w:pPr>
        <w:pStyle w:val="Textkrper"/>
        <w:rPr>
          <w:b/>
        </w:rPr>
      </w:pPr>
      <w:r w:rsidRPr="00E55207">
        <w:t>Es werden Vierergruppen gebildet, wie dies geschieht, sollte die Lehrkraft sich im Vo</w:t>
      </w:r>
      <w:r w:rsidRPr="00E55207">
        <w:t>r</w:t>
      </w:r>
      <w:r w:rsidRPr="00E55207">
        <w:t xml:space="preserve">feld überlegen. </w:t>
      </w:r>
      <w:r w:rsidRPr="00E55207">
        <w:rPr>
          <w:b/>
        </w:rPr>
        <w:t>Ansonsten ist die Vorgehensweise wie in den Handlungsschritten eins bis fünf beschrieben.</w:t>
      </w:r>
    </w:p>
    <w:p w:rsidR="00E55207" w:rsidRPr="00E55207" w:rsidRDefault="00E55207" w:rsidP="00E55207">
      <w:pPr>
        <w:pStyle w:val="Textkrper"/>
        <w:rPr>
          <w:b/>
        </w:rPr>
      </w:pPr>
    </w:p>
    <w:p w:rsidR="00E55207" w:rsidRPr="00E55207" w:rsidRDefault="00E55207" w:rsidP="00E55207">
      <w:pPr>
        <w:pStyle w:val="Textkrper"/>
        <w:rPr>
          <w:b/>
        </w:rPr>
      </w:pPr>
      <w:r w:rsidRPr="00E55207">
        <w:rPr>
          <w:b/>
        </w:rPr>
        <w:t xml:space="preserve">Allgemeine Regeln </w:t>
      </w:r>
      <w:r>
        <w:t>(siehe Abb. 4</w:t>
      </w:r>
      <w:r w:rsidRPr="00E55207">
        <w:t>)</w:t>
      </w:r>
      <w:r w:rsidRPr="00E55207">
        <w:rPr>
          <w:b/>
        </w:rPr>
        <w:t>:</w:t>
      </w:r>
      <w:r w:rsidR="00EA098D" w:rsidRPr="00EA098D">
        <w:rPr>
          <w:b/>
          <w:noProof/>
        </w:rPr>
        <w:drawing>
          <wp:anchor distT="0" distB="0" distL="114300" distR="114300" simplePos="0" relativeHeight="251890688" behindDoc="0" locked="0" layoutInCell="0" allowOverlap="1" wp14:anchorId="59B099B2" wp14:editId="6705307B">
            <wp:simplePos x="0" y="0"/>
            <wp:positionH relativeFrom="rightMargin">
              <wp:posOffset>107950</wp:posOffset>
            </wp:positionH>
            <wp:positionV relativeFrom="paragraph">
              <wp:posOffset>0</wp:posOffset>
            </wp:positionV>
            <wp:extent cx="532800" cy="324000"/>
            <wp:effectExtent l="0" t="0" r="635" b="0"/>
            <wp:wrapNone/>
            <wp:docPr id="97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207" w:rsidRPr="00E55207" w:rsidRDefault="00E55207" w:rsidP="00E55207">
      <w:pPr>
        <w:pStyle w:val="Textkrper"/>
      </w:pPr>
      <w:r w:rsidRPr="00E55207">
        <w:t xml:space="preserve">Eine </w:t>
      </w:r>
      <w:r w:rsidR="00B40D1D">
        <w:t>Schülerin oder ein Schüler</w:t>
      </w:r>
      <w:r w:rsidRPr="00E55207">
        <w:t xml:space="preserve"> </w:t>
      </w:r>
      <w:r w:rsidR="00B40D1D">
        <w:t xml:space="preserve">hält alle drei Seile über dem </w:t>
      </w:r>
      <w:r w:rsidRPr="00E55207">
        <w:t>Kopf an einem Ende gebü</w:t>
      </w:r>
      <w:r w:rsidRPr="00E55207">
        <w:t>n</w:t>
      </w:r>
      <w:r w:rsidRPr="00E55207">
        <w:t xml:space="preserve">delt zusammen in </w:t>
      </w:r>
      <w:r w:rsidR="00FF45F5">
        <w:t>den</w:t>
      </w:r>
      <w:r w:rsidRPr="00E55207">
        <w:t xml:space="preserve"> Händen. Übende 1, 2 und 3 halten jeweils das andere Ende in ihrer rechten Hand, so dass die Seile gespannt sind (</w:t>
      </w:r>
      <w:r>
        <w:t>siehe Abb. 4</w:t>
      </w:r>
      <w:r w:rsidRPr="00E55207">
        <w:t>).</w:t>
      </w:r>
    </w:p>
    <w:p w:rsidR="00E55207" w:rsidRPr="00E55207" w:rsidRDefault="00E55207" w:rsidP="00E331C6">
      <w:pPr>
        <w:pStyle w:val="AufgabeEbene1"/>
        <w:numPr>
          <w:ilvl w:val="0"/>
          <w:numId w:val="24"/>
        </w:numPr>
      </w:pPr>
      <w:r w:rsidRPr="00E55207">
        <w:t>Teilauftrag</w:t>
      </w:r>
    </w:p>
    <w:p w:rsidR="00E55207" w:rsidRPr="00E55207" w:rsidRDefault="00E55207" w:rsidP="00E55207">
      <w:pPr>
        <w:pStyle w:val="Textkrper"/>
      </w:pPr>
      <w:r w:rsidRPr="00E55207">
        <w:t>Beim</w:t>
      </w:r>
      <w:r w:rsidR="004F631C">
        <w:t xml:space="preserve"> Startzeichen der</w:t>
      </w:r>
      <w:r w:rsidRPr="00E55207">
        <w:t xml:space="preserve"> </w:t>
      </w:r>
      <w:r w:rsidR="004F631C">
        <w:t>Lehrkraft</w:t>
      </w:r>
      <w:r w:rsidRPr="00E55207">
        <w:t xml:space="preserve"> soll jede Gruppe so schnell wie möglich einen Zopf aus den Seilen flechten.</w:t>
      </w:r>
    </w:p>
    <w:p w:rsidR="00E55207" w:rsidRPr="00E55207" w:rsidRDefault="00E55207" w:rsidP="00E55207">
      <w:pPr>
        <w:pStyle w:val="Textkrper"/>
      </w:pPr>
    </w:p>
    <w:p w:rsidR="00E55207" w:rsidRPr="00E55207" w:rsidRDefault="00E55207" w:rsidP="00E55207">
      <w:pPr>
        <w:pStyle w:val="Textkrper"/>
      </w:pPr>
      <w:r w:rsidRPr="00E55207">
        <w:t>Gewonnen hat die Gruppe, die zuerst die drei Seile bis zum Ende geflochten hat.</w:t>
      </w:r>
    </w:p>
    <w:p w:rsidR="00E55207" w:rsidRPr="00E55207" w:rsidRDefault="00E55207" w:rsidP="00E55207">
      <w:pPr>
        <w:pStyle w:val="Textkrper"/>
      </w:pPr>
      <w:r w:rsidRPr="00E55207">
        <w:t xml:space="preserve">Die </w:t>
      </w:r>
      <w:r w:rsidR="00B40D1D">
        <w:t>Schülerinnen und Schüler</w:t>
      </w:r>
      <w:r w:rsidRPr="00E55207">
        <w:t xml:space="preserve"> </w:t>
      </w:r>
      <w:r w:rsidRPr="00E55207">
        <w:rPr>
          <w:b/>
        </w:rPr>
        <w:t>dürfen</w:t>
      </w:r>
      <w:r w:rsidRPr="00E55207">
        <w:t xml:space="preserve"> miteinander </w:t>
      </w:r>
      <w:r w:rsidRPr="00E55207">
        <w:rPr>
          <w:b/>
        </w:rPr>
        <w:t>sprechen</w:t>
      </w:r>
      <w:r w:rsidR="00071C36">
        <w:t>.</w:t>
      </w:r>
    </w:p>
    <w:p w:rsidR="00E55207" w:rsidRPr="00E55207" w:rsidRDefault="00E67893" w:rsidP="007C3718">
      <w:pPr>
        <w:pStyle w:val="AufgabeEbene1"/>
      </w:pPr>
      <w:r w:rsidRPr="00AA18D1">
        <w:rPr>
          <w:noProof/>
          <w:lang w:eastAsia="de-DE"/>
        </w:rPr>
        <w:drawing>
          <wp:anchor distT="0" distB="0" distL="114300" distR="114300" simplePos="0" relativeHeight="251907072" behindDoc="0" locked="0" layoutInCell="1" allowOverlap="1" wp14:anchorId="4D21D153" wp14:editId="2568338C">
            <wp:simplePos x="0" y="0"/>
            <wp:positionH relativeFrom="column">
              <wp:posOffset>4787265</wp:posOffset>
            </wp:positionH>
            <wp:positionV relativeFrom="paragraph">
              <wp:posOffset>272415</wp:posOffset>
            </wp:positionV>
            <wp:extent cx="314325" cy="314325"/>
            <wp:effectExtent l="0" t="0" r="9525" b="9525"/>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55207" w:rsidRPr="00E55207">
        <w:t>Teilauftrag</w:t>
      </w:r>
    </w:p>
    <w:p w:rsidR="00E55207" w:rsidRPr="00E55207" w:rsidRDefault="00E55207" w:rsidP="00E55207">
      <w:pPr>
        <w:pStyle w:val="Textkrper"/>
      </w:pPr>
      <w:r w:rsidRPr="00E55207">
        <w:t xml:space="preserve">Anschließend findet die Reflexionsphase satt.  </w:t>
      </w:r>
      <w:r w:rsidRPr="00E55207">
        <w:rPr>
          <w:b/>
        </w:rPr>
        <w:t xml:space="preserve">Die Vorgehensweise läuft ab, wie in den Handlungsschritten eins bis fünf beschrieben. </w:t>
      </w:r>
      <w:r w:rsidRPr="00E55207">
        <w:t>Der Schwerpunkt der Kompetenzen</w:t>
      </w:r>
      <w:r w:rsidRPr="00E55207">
        <w:t>t</w:t>
      </w:r>
      <w:r w:rsidRPr="00E55207">
        <w:t>wicklung muss vorher im Team festgelegt worden sein. Welche Kompetenzentwicklung im Fokus stehen soll, hängt davon ab.</w:t>
      </w:r>
    </w:p>
    <w:p w:rsidR="00E55207" w:rsidRPr="00E55207" w:rsidRDefault="00E55207" w:rsidP="007C3718">
      <w:pPr>
        <w:pStyle w:val="AufgabeEbene1"/>
      </w:pPr>
      <w:r w:rsidRPr="00E55207">
        <w:t>Teilauftrag</w:t>
      </w:r>
      <w:r w:rsidRPr="00E55207">
        <w:rPr>
          <w:noProof/>
          <w:lang w:eastAsia="de-DE"/>
        </w:rPr>
        <w:drawing>
          <wp:anchor distT="0" distB="0" distL="114300" distR="114300" simplePos="0" relativeHeight="251693056" behindDoc="0" locked="0" layoutInCell="0" allowOverlap="1" wp14:anchorId="298E45E5" wp14:editId="521C3955">
            <wp:simplePos x="0" y="0"/>
            <wp:positionH relativeFrom="rightMargin">
              <wp:posOffset>107950</wp:posOffset>
            </wp:positionH>
            <wp:positionV relativeFrom="paragraph">
              <wp:posOffset>0</wp:posOffset>
            </wp:positionV>
            <wp:extent cx="532800" cy="324000"/>
            <wp:effectExtent l="0" t="0" r="635" b="0"/>
            <wp:wrapNone/>
            <wp:docPr id="3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207" w:rsidRPr="00E55207" w:rsidRDefault="00B40D1D" w:rsidP="00E55207">
      <w:pPr>
        <w:pStyle w:val="Textkrper"/>
      </w:pPr>
      <w:r>
        <w:t xml:space="preserve">Die Schülerin </w:t>
      </w:r>
      <w:r w:rsidR="00FF45F5">
        <w:t>oder der</w:t>
      </w:r>
      <w:r>
        <w:t xml:space="preserve"> Schüler</w:t>
      </w:r>
      <w:r w:rsidR="00E55207" w:rsidRPr="00E55207">
        <w:t>, die</w:t>
      </w:r>
      <w:r w:rsidR="00AA1D63">
        <w:t>/</w:t>
      </w:r>
      <w:r w:rsidR="00FF45F5">
        <w:t>der</w:t>
      </w:r>
      <w:r w:rsidR="00E55207" w:rsidRPr="00E55207">
        <w:t xml:space="preserve"> die drei Seilenden gehalten hat, wird gegen e</w:t>
      </w:r>
      <w:r w:rsidR="00E55207" w:rsidRPr="00E55207">
        <w:t>i</w:t>
      </w:r>
      <w:r w:rsidR="00E55207" w:rsidRPr="00E55207">
        <w:t>nen Übenden ausgetauscht. Dieser wird zum Seilhalter und der Seilhalter zum Übenden.</w:t>
      </w:r>
    </w:p>
    <w:p w:rsidR="00E55207" w:rsidRPr="00E55207" w:rsidRDefault="00E55207" w:rsidP="00E55207">
      <w:pPr>
        <w:pStyle w:val="Textkrper"/>
      </w:pPr>
    </w:p>
    <w:p w:rsidR="00E55207" w:rsidRDefault="004F631C" w:rsidP="00E55207">
      <w:pPr>
        <w:pStyle w:val="Textkrper"/>
      </w:pPr>
      <w:r>
        <w:t>Beim Startzeichen der Lehrkraft</w:t>
      </w:r>
      <w:r w:rsidR="00E55207" w:rsidRPr="00E55207">
        <w:t xml:space="preserve"> soll jede Gruppe so schnell wie möglich den Zopf aus den Seilen entflechten. Der Seilhalter darf die Enden nicht loslassen. Diesmal </w:t>
      </w:r>
      <w:r w:rsidR="00E55207" w:rsidRPr="00E55207">
        <w:rPr>
          <w:b/>
        </w:rPr>
        <w:t>darf nicht gesprochen</w:t>
      </w:r>
      <w:r w:rsidR="00E55207" w:rsidRPr="00E55207">
        <w:t xml:space="preserve"> werden.</w:t>
      </w:r>
    </w:p>
    <w:p w:rsidR="00191A88" w:rsidRDefault="00191A88">
      <w:pPr>
        <w:spacing w:line="240" w:lineRule="exact"/>
        <w:rPr>
          <w:lang w:eastAsia="de-DE"/>
        </w:rPr>
      </w:pPr>
      <w:r>
        <w:br w:type="page"/>
      </w:r>
    </w:p>
    <w:p w:rsidR="00E55207" w:rsidRPr="00E55207" w:rsidRDefault="00E55207" w:rsidP="007C3718">
      <w:pPr>
        <w:pStyle w:val="AufgabeEbene1"/>
      </w:pPr>
      <w:r w:rsidRPr="00E55207">
        <w:lastRenderedPageBreak/>
        <w:t>Teilschritt</w:t>
      </w:r>
    </w:p>
    <w:p w:rsidR="00E55207" w:rsidRDefault="00E67893" w:rsidP="00E55207">
      <w:pPr>
        <w:pStyle w:val="Textkrper"/>
      </w:pPr>
      <w:r w:rsidRPr="00AA18D1">
        <w:rPr>
          <w:noProof/>
        </w:rPr>
        <w:drawing>
          <wp:anchor distT="0" distB="0" distL="114300" distR="114300" simplePos="0" relativeHeight="251909120" behindDoc="0" locked="0" layoutInCell="1" allowOverlap="1" wp14:anchorId="1FD0553C" wp14:editId="1662B318">
            <wp:simplePos x="0" y="0"/>
            <wp:positionH relativeFrom="column">
              <wp:posOffset>4822190</wp:posOffset>
            </wp:positionH>
            <wp:positionV relativeFrom="paragraph">
              <wp:posOffset>16510</wp:posOffset>
            </wp:positionV>
            <wp:extent cx="314325" cy="314325"/>
            <wp:effectExtent l="0" t="0" r="9525" b="9525"/>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55207" w:rsidRPr="00E55207">
        <w:t xml:space="preserve">Anschließend findet wieder eine Reflexionsphase satt. </w:t>
      </w:r>
      <w:r w:rsidR="00E55207" w:rsidRPr="00E55207">
        <w:rPr>
          <w:b/>
        </w:rPr>
        <w:t xml:space="preserve">Die Vorgehensweise läuft ab, wie in den Handlungsschritten eins bis fünf beschrieben. </w:t>
      </w:r>
      <w:r w:rsidR="00E55207" w:rsidRPr="00E55207">
        <w:t>Der Schwerpunkt der Ko</w:t>
      </w:r>
      <w:r w:rsidR="00E55207" w:rsidRPr="00E55207">
        <w:t>m</w:t>
      </w:r>
      <w:r w:rsidR="00E55207" w:rsidRPr="00E55207">
        <w:t>petenzentwicklung muss vorher im Team festgelegt worden sein. Welche Kompeten</w:t>
      </w:r>
      <w:r w:rsidR="00E55207" w:rsidRPr="00E55207">
        <w:t>z</w:t>
      </w:r>
      <w:r w:rsidR="00E55207" w:rsidRPr="00E55207">
        <w:t>entwicklung im Fokus stehen soll, hängt davon ab.</w:t>
      </w:r>
    </w:p>
    <w:p w:rsidR="00F17F93" w:rsidRDefault="00F17F93" w:rsidP="00E55207">
      <w:pPr>
        <w:pStyle w:val="Textkrper"/>
      </w:pPr>
    </w:p>
    <w:p w:rsidR="00E55207" w:rsidRDefault="00E55207" w:rsidP="00E55207">
      <w:pPr>
        <w:pStyle w:val="Textkrper"/>
        <w:rPr>
          <w:b/>
        </w:rPr>
      </w:pPr>
      <w:r w:rsidRPr="001F612D">
        <w:rPr>
          <w:b/>
        </w:rPr>
        <w:t>Abb</w:t>
      </w:r>
      <w:r w:rsidR="00FF45F5">
        <w:rPr>
          <w:b/>
        </w:rPr>
        <w:t>.</w:t>
      </w:r>
      <w:r w:rsidRPr="001F612D">
        <w:rPr>
          <w:b/>
        </w:rPr>
        <w:t xml:space="preserve"> 4</w:t>
      </w:r>
      <w:r w:rsidR="00FF45F5">
        <w:rPr>
          <w:b/>
        </w:rPr>
        <w:t xml:space="preserve"> </w:t>
      </w:r>
    </w:p>
    <w:p w:rsidR="00FF45F5" w:rsidRPr="001F612D" w:rsidRDefault="00FF45F5" w:rsidP="00E55207">
      <w:pPr>
        <w:pStyle w:val="Textkrper"/>
        <w:rPr>
          <w:b/>
        </w:rPr>
      </w:pPr>
      <w:r>
        <w:rPr>
          <w:b/>
        </w:rPr>
        <w:t>Spiel: Zopfflechten</w:t>
      </w:r>
    </w:p>
    <w:p w:rsidR="00E55207" w:rsidRDefault="00C6050B" w:rsidP="00566650">
      <w:pPr>
        <w:pStyle w:val="Textkrper"/>
      </w:pPr>
      <w:r>
        <w:object w:dxaOrig="7185" w:dyaOrig="5380">
          <v:shape id="_x0000_i1029" type="#_x0000_t75" style="width:359.15pt;height:269.6pt" o:ole="">
            <v:imagedata r:id="rId74" o:title=""/>
          </v:shape>
          <o:OLEObject Type="Embed" ProgID="PowerPoint.Slide.12" ShapeID="_x0000_i1029" DrawAspect="Content" ObjectID="_1511097739" r:id="rId75"/>
        </w:object>
      </w:r>
    </w:p>
    <w:p w:rsidR="00C6050B" w:rsidRDefault="00C6050B" w:rsidP="00C6050B">
      <w:pPr>
        <w:pStyle w:val="Marginaliegrau"/>
        <w:framePr w:wrap="around"/>
      </w:pPr>
      <w:r>
        <w:t>Grafik der Autorin</w:t>
      </w:r>
    </w:p>
    <w:p w:rsidR="00E55207" w:rsidRDefault="00E55207" w:rsidP="00566650">
      <w:pPr>
        <w:pStyle w:val="Textkrper"/>
      </w:pPr>
    </w:p>
    <w:p w:rsidR="004A5DE6" w:rsidRDefault="004A5DE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A5DE6" w:rsidRPr="004A5DE6" w:rsidTr="005D2153">
        <w:trPr>
          <w:trHeight w:val="523"/>
        </w:trPr>
        <w:tc>
          <w:tcPr>
            <w:tcW w:w="2268" w:type="dxa"/>
            <w:tcBorders>
              <w:left w:val="single" w:sz="4" w:space="0" w:color="auto"/>
              <w:bottom w:val="single" w:sz="4" w:space="0" w:color="auto"/>
              <w:right w:val="single" w:sz="4" w:space="0" w:color="auto"/>
            </w:tcBorders>
            <w:shd w:val="clear" w:color="auto" w:fill="D9D9D9"/>
            <w:hideMark/>
          </w:tcPr>
          <w:p w:rsidR="004A5DE6" w:rsidRPr="00071C36" w:rsidRDefault="004A5DE6" w:rsidP="004A5DE6">
            <w:pPr>
              <w:spacing w:line="240" w:lineRule="exact"/>
              <w:rPr>
                <w:sz w:val="12"/>
              </w:rPr>
            </w:pPr>
            <w:r w:rsidRPr="00071C36">
              <w:rPr>
                <w:sz w:val="12"/>
              </w:rPr>
              <w:lastRenderedPageBreak/>
              <w:t>Kompetenzbereich</w:t>
            </w:r>
          </w:p>
          <w:p w:rsidR="004A5DE6" w:rsidRPr="00071C36" w:rsidRDefault="004A5DE6" w:rsidP="004A5DE6">
            <w:pPr>
              <w:spacing w:line="240" w:lineRule="exact"/>
              <w:rPr>
                <w:b/>
              </w:rPr>
            </w:pPr>
            <w:r w:rsidRPr="00071C36">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4A5DE6" w:rsidRPr="00071C36" w:rsidRDefault="004A5DE6" w:rsidP="004A5DE6">
            <w:pPr>
              <w:spacing w:line="240" w:lineRule="exact"/>
              <w:rPr>
                <w:sz w:val="12"/>
              </w:rPr>
            </w:pPr>
            <w:r w:rsidRPr="00071C36">
              <w:rPr>
                <w:sz w:val="12"/>
              </w:rPr>
              <w:t>Lernfortschritt</w:t>
            </w:r>
          </w:p>
          <w:p w:rsidR="004A5DE6" w:rsidRPr="004A5DE6" w:rsidRDefault="004A5DE6" w:rsidP="004A5DE6">
            <w:pPr>
              <w:spacing w:line="240" w:lineRule="exact"/>
              <w:rPr>
                <w:b/>
              </w:rPr>
            </w:pPr>
            <w:r w:rsidRPr="004A5DE6">
              <w:rPr>
                <w:b/>
              </w:rPr>
              <w:t>LFS 1-6</w:t>
            </w:r>
          </w:p>
        </w:tc>
        <w:tc>
          <w:tcPr>
            <w:tcW w:w="4229" w:type="dxa"/>
            <w:tcBorders>
              <w:left w:val="single" w:sz="4" w:space="0" w:color="auto"/>
              <w:bottom w:val="single" w:sz="4" w:space="0" w:color="auto"/>
              <w:right w:val="single" w:sz="4" w:space="0" w:color="auto"/>
            </w:tcBorders>
            <w:shd w:val="clear" w:color="auto" w:fill="D9D9D9"/>
            <w:hideMark/>
          </w:tcPr>
          <w:p w:rsidR="004A5DE6" w:rsidRPr="00071C36" w:rsidRDefault="004A5DE6" w:rsidP="004A5DE6">
            <w:pPr>
              <w:spacing w:line="240" w:lineRule="exact"/>
              <w:rPr>
                <w:sz w:val="12"/>
              </w:rPr>
            </w:pPr>
            <w:r w:rsidRPr="00071C36">
              <w:rPr>
                <w:sz w:val="12"/>
              </w:rPr>
              <w:t>Materialien/Titel</w:t>
            </w:r>
          </w:p>
          <w:p w:rsidR="004A5DE6" w:rsidRPr="004A5DE6" w:rsidRDefault="004A5DE6" w:rsidP="000D7103">
            <w:pPr>
              <w:spacing w:line="240" w:lineRule="exact"/>
              <w:rPr>
                <w:b/>
              </w:rPr>
            </w:pPr>
            <w:r w:rsidRPr="004A5DE6">
              <w:rPr>
                <w:b/>
              </w:rPr>
              <w:t>Selbstreflexion Schüler</w:t>
            </w:r>
            <w:r w:rsidR="000D7103">
              <w:rPr>
                <w:b/>
              </w:rPr>
              <w:t>innen und Schüler</w:t>
            </w:r>
            <w:r w:rsidR="00E331C6">
              <w:rPr>
                <w:b/>
              </w:rPr>
              <w:t>: K</w:t>
            </w:r>
            <w:r w:rsidRPr="004A5DE6">
              <w:rPr>
                <w:b/>
              </w:rPr>
              <w:t>ooperatives Zopfflechten</w:t>
            </w:r>
          </w:p>
        </w:tc>
        <w:tc>
          <w:tcPr>
            <w:tcW w:w="188" w:type="dxa"/>
            <w:vMerge w:val="restart"/>
            <w:tcBorders>
              <w:top w:val="nil"/>
              <w:left w:val="single" w:sz="4" w:space="0" w:color="auto"/>
              <w:bottom w:val="nil"/>
              <w:right w:val="single" w:sz="4" w:space="0" w:color="auto"/>
            </w:tcBorders>
            <w:shd w:val="clear" w:color="auto" w:fill="FFFFFF"/>
          </w:tcPr>
          <w:p w:rsidR="004A5DE6" w:rsidRPr="004A5DE6" w:rsidRDefault="004A5DE6" w:rsidP="004A5DE6">
            <w:pPr>
              <w:spacing w:line="240" w:lineRule="exac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F45F5" w:rsidRDefault="00FF45F5" w:rsidP="004A5DE6">
            <w:pPr>
              <w:spacing w:line="240" w:lineRule="exact"/>
              <w:rPr>
                <w:b/>
              </w:rPr>
            </w:pPr>
          </w:p>
          <w:p w:rsidR="004A5DE6" w:rsidRPr="004A5DE6" w:rsidRDefault="00CF3EC3" w:rsidP="00FF45F5">
            <w:pPr>
              <w:spacing w:line="240" w:lineRule="exact"/>
              <w:jc w:val="center"/>
              <w:rPr>
                <w:b/>
              </w:rPr>
            </w:pPr>
            <w:r>
              <w:rPr>
                <w:b/>
              </w:rPr>
              <w:t>Sp4.1-6.</w:t>
            </w:r>
            <w:r w:rsidR="004A5DE6" w:rsidRPr="004A5DE6">
              <w:rPr>
                <w:b/>
              </w:rPr>
              <w:t>02.1</w:t>
            </w:r>
          </w:p>
        </w:tc>
      </w:tr>
      <w:tr w:rsidR="004A5DE6" w:rsidRPr="004A5DE6" w:rsidTr="005D2153">
        <w:tc>
          <w:tcPr>
            <w:tcW w:w="7348" w:type="dxa"/>
            <w:gridSpan w:val="3"/>
            <w:tcBorders>
              <w:left w:val="single" w:sz="4" w:space="0" w:color="auto"/>
              <w:right w:val="single" w:sz="4" w:space="0" w:color="auto"/>
            </w:tcBorders>
            <w:hideMark/>
          </w:tcPr>
          <w:p w:rsidR="004A5DE6" w:rsidRPr="00071C36" w:rsidRDefault="004A5DE6" w:rsidP="004A5DE6">
            <w:pPr>
              <w:spacing w:line="240" w:lineRule="exact"/>
              <w:rPr>
                <w:sz w:val="12"/>
              </w:rPr>
            </w:pPr>
            <w:r w:rsidRPr="00071C36">
              <w:rPr>
                <w:sz w:val="12"/>
              </w:rPr>
              <w:t xml:space="preserve">Kompetenz: Selbstreflexion Schüler: </w:t>
            </w:r>
          </w:p>
          <w:p w:rsidR="004A5DE6" w:rsidRPr="004A5DE6" w:rsidRDefault="004A5DE6" w:rsidP="00071C36">
            <w:pPr>
              <w:pStyle w:val="Kopf8ptafz"/>
              <w:numPr>
                <w:ilvl w:val="0"/>
                <w:numId w:val="6"/>
              </w:numPr>
              <w:ind w:left="227" w:hanging="170"/>
            </w:pPr>
            <w:r w:rsidRPr="004A5DE6">
              <w:t>Ich kann</w:t>
            </w:r>
            <w:r w:rsidR="00EF269B">
              <w:t xml:space="preserve"> </w:t>
            </w:r>
            <w:r w:rsidR="0059778A">
              <w:t>mich an Gesprächen beteiligen</w:t>
            </w:r>
            <w:r w:rsidR="00EF269B">
              <w:t xml:space="preserve"> </w:t>
            </w:r>
            <w:r w:rsidRPr="004A5DE6">
              <w:t>und höre meinen Mitmenschen zu.</w:t>
            </w:r>
          </w:p>
          <w:p w:rsidR="004A5DE6" w:rsidRPr="004A5DE6" w:rsidRDefault="004A5DE6" w:rsidP="00071C36">
            <w:pPr>
              <w:pStyle w:val="Kopf8ptafz"/>
              <w:numPr>
                <w:ilvl w:val="0"/>
                <w:numId w:val="6"/>
              </w:numPr>
              <w:ind w:left="227" w:hanging="170"/>
            </w:pPr>
            <w:r w:rsidRPr="004A5DE6">
              <w:t>Ich kann meinen eigenen Standpunkt überdenken.</w:t>
            </w:r>
          </w:p>
          <w:p w:rsidR="004A5DE6" w:rsidRPr="004A5DE6" w:rsidRDefault="004A5DE6" w:rsidP="00071C36">
            <w:pPr>
              <w:pStyle w:val="Kopf8ptafz"/>
              <w:numPr>
                <w:ilvl w:val="0"/>
                <w:numId w:val="6"/>
              </w:numPr>
              <w:ind w:left="227" w:hanging="170"/>
            </w:pPr>
            <w:r w:rsidRPr="004A5DE6">
              <w:t>Ich kann meine Arbeit zeitlich planen.</w:t>
            </w:r>
          </w:p>
          <w:p w:rsidR="004A5DE6" w:rsidRPr="004A5DE6" w:rsidRDefault="004A5DE6" w:rsidP="00071C36">
            <w:pPr>
              <w:pStyle w:val="Kopf8ptafz"/>
              <w:numPr>
                <w:ilvl w:val="0"/>
                <w:numId w:val="6"/>
              </w:numPr>
              <w:ind w:left="227" w:hanging="170"/>
            </w:pPr>
            <w:r w:rsidRPr="004A5DE6">
              <w:t>Ich kann mich an Regeln halten.</w:t>
            </w:r>
          </w:p>
          <w:p w:rsidR="004A5DE6" w:rsidRPr="004A5DE6" w:rsidRDefault="004A5DE6" w:rsidP="00071C36">
            <w:pPr>
              <w:pStyle w:val="Kopf8ptafz"/>
              <w:numPr>
                <w:ilvl w:val="0"/>
                <w:numId w:val="6"/>
              </w:numPr>
              <w:ind w:left="227" w:hanging="170"/>
            </w:pPr>
            <w:r w:rsidRPr="004A5DE6">
              <w:t>Ich kann Konsequenzen meines Handelns tragen.</w:t>
            </w:r>
          </w:p>
          <w:p w:rsidR="004A5DE6" w:rsidRPr="004A5DE6" w:rsidRDefault="004A5DE6" w:rsidP="00071C36">
            <w:pPr>
              <w:pStyle w:val="Kopf8ptafz"/>
              <w:numPr>
                <w:ilvl w:val="0"/>
                <w:numId w:val="6"/>
              </w:numPr>
              <w:ind w:left="227" w:hanging="170"/>
            </w:pPr>
            <w:r w:rsidRPr="004A5DE6">
              <w:t>Ich kann Anspruch an meine Leistung stellen.</w:t>
            </w:r>
          </w:p>
          <w:p w:rsidR="004A5DE6" w:rsidRPr="004A5DE6" w:rsidRDefault="004A5DE6" w:rsidP="00071C36">
            <w:pPr>
              <w:pStyle w:val="Kopf8ptafz"/>
              <w:numPr>
                <w:ilvl w:val="0"/>
                <w:numId w:val="6"/>
              </w:numPr>
              <w:ind w:left="227" w:hanging="170"/>
            </w:pPr>
            <w:r w:rsidRPr="004A5DE6">
              <w:t>Ich kann Möglichkeiten entwickeln, um meine Leistung zu verbessern.</w:t>
            </w:r>
          </w:p>
          <w:p w:rsidR="004A5DE6" w:rsidRPr="004A5DE6" w:rsidRDefault="004A5DE6" w:rsidP="00071C36">
            <w:pPr>
              <w:pStyle w:val="Kopf8ptafz"/>
              <w:numPr>
                <w:ilvl w:val="0"/>
                <w:numId w:val="6"/>
              </w:numPr>
              <w:ind w:left="227" w:hanging="170"/>
            </w:pPr>
            <w:r w:rsidRPr="004A5DE6">
              <w:t>Ich kann auf meine Mitmenschen zugehen, diese unterstützen und mein erarbeitetes Wissen weitergeben.</w:t>
            </w:r>
          </w:p>
          <w:p w:rsidR="004A5DE6" w:rsidRPr="004A5DE6" w:rsidRDefault="004A5DE6" w:rsidP="00071C36">
            <w:pPr>
              <w:pStyle w:val="Kopf8ptafz"/>
              <w:numPr>
                <w:ilvl w:val="0"/>
                <w:numId w:val="6"/>
              </w:numPr>
              <w:ind w:left="227" w:hanging="170"/>
            </w:pPr>
            <w:r w:rsidRPr="004A5DE6">
              <w:t>Ich kann an Entscheidungsprozessen mitwirken.</w:t>
            </w:r>
          </w:p>
          <w:p w:rsidR="004A5DE6" w:rsidRPr="004A5DE6" w:rsidRDefault="004A5DE6" w:rsidP="00071C36">
            <w:pPr>
              <w:pStyle w:val="Kopf8ptafz"/>
              <w:numPr>
                <w:ilvl w:val="0"/>
                <w:numId w:val="6"/>
              </w:numPr>
              <w:ind w:left="227" w:hanging="170"/>
            </w:pPr>
            <w:r w:rsidRPr="004A5DE6">
              <w:t>Ich kann mit anderen auf ein Ziel hinarbeiten.</w:t>
            </w:r>
          </w:p>
          <w:p w:rsidR="004A5DE6" w:rsidRPr="004A5DE6" w:rsidRDefault="004A5DE6" w:rsidP="00071C36">
            <w:pPr>
              <w:pStyle w:val="Kopf8ptafz"/>
              <w:numPr>
                <w:ilvl w:val="0"/>
                <w:numId w:val="6"/>
              </w:numPr>
              <w:ind w:left="227" w:hanging="170"/>
            </w:pPr>
            <w:r w:rsidRPr="004A5DE6">
              <w:t>Ich kann Probleme ansprechen.</w:t>
            </w:r>
          </w:p>
          <w:p w:rsidR="004A5DE6" w:rsidRPr="004A5DE6" w:rsidRDefault="004A5DE6" w:rsidP="00071C36">
            <w:pPr>
              <w:pStyle w:val="Kopf8ptafz"/>
              <w:numPr>
                <w:ilvl w:val="0"/>
                <w:numId w:val="6"/>
              </w:numPr>
              <w:ind w:left="227" w:hanging="170"/>
            </w:pPr>
            <w:r w:rsidRPr="004A5DE6">
              <w:t>Ich kann Lösungswege entwickeln und verfolgen.</w:t>
            </w:r>
          </w:p>
          <w:p w:rsidR="004A5DE6" w:rsidRPr="004A5DE6" w:rsidRDefault="004A5DE6" w:rsidP="00071C36">
            <w:pPr>
              <w:pStyle w:val="Kopf8ptafz"/>
              <w:numPr>
                <w:ilvl w:val="0"/>
                <w:numId w:val="6"/>
              </w:numPr>
              <w:ind w:left="227" w:hanging="170"/>
            </w:pPr>
            <w:r w:rsidRPr="004A5DE6">
              <w:t>Ich kann konzentriert arbeiten.</w:t>
            </w:r>
          </w:p>
          <w:p w:rsidR="004A5DE6" w:rsidRPr="004A5DE6" w:rsidRDefault="004A5DE6" w:rsidP="00071C36">
            <w:pPr>
              <w:pStyle w:val="Kopf8ptafz"/>
              <w:numPr>
                <w:ilvl w:val="0"/>
                <w:numId w:val="6"/>
              </w:numPr>
              <w:ind w:left="227" w:hanging="170"/>
            </w:pPr>
            <w:r w:rsidRPr="004A5DE6">
              <w:t>Ich kann durchhalten.</w:t>
            </w:r>
          </w:p>
          <w:p w:rsidR="004A5DE6" w:rsidRPr="004A5DE6" w:rsidRDefault="004A5DE6" w:rsidP="00071C36">
            <w:pPr>
              <w:pStyle w:val="Kopf8ptafz"/>
              <w:numPr>
                <w:ilvl w:val="0"/>
                <w:numId w:val="6"/>
              </w:numPr>
              <w:ind w:left="227" w:hanging="170"/>
            </w:pPr>
            <w:r w:rsidRPr="004A5DE6">
              <w:t xml:space="preserve">Ich kann mit Misserfolgen umgehen. </w:t>
            </w:r>
          </w:p>
          <w:p w:rsidR="004A5DE6" w:rsidRPr="004A5DE6" w:rsidRDefault="004A5DE6" w:rsidP="00071C36">
            <w:pPr>
              <w:pStyle w:val="Kopf8ptafz"/>
              <w:numPr>
                <w:ilvl w:val="0"/>
                <w:numId w:val="6"/>
              </w:numPr>
              <w:ind w:left="227" w:hanging="170"/>
            </w:pPr>
            <w:r w:rsidRPr="004A5DE6">
              <w:t>Ich kann über einzelne Handlungen von mir während der gesamten Übung nachdenken.</w:t>
            </w:r>
          </w:p>
          <w:p w:rsidR="004A5DE6" w:rsidRPr="004A5DE6" w:rsidRDefault="004A5DE6" w:rsidP="00071C36">
            <w:pPr>
              <w:pStyle w:val="Kopf8ptafz"/>
              <w:numPr>
                <w:ilvl w:val="0"/>
                <w:numId w:val="6"/>
              </w:numPr>
              <w:ind w:left="227" w:hanging="170"/>
            </w:pPr>
            <w:r w:rsidRPr="004A5DE6">
              <w:t>Ich kann über einzelne Handlungen meiner Mitschüler während</w:t>
            </w:r>
            <w:r w:rsidR="00731DB7">
              <w:t xml:space="preserve"> der gesamten Übung nachdenken.</w:t>
            </w:r>
          </w:p>
        </w:tc>
        <w:tc>
          <w:tcPr>
            <w:tcW w:w="188" w:type="dxa"/>
            <w:vMerge/>
            <w:tcBorders>
              <w:left w:val="single" w:sz="4" w:space="0" w:color="auto"/>
              <w:bottom w:val="nil"/>
              <w:right w:val="nil"/>
            </w:tcBorders>
            <w:vAlign w:val="center"/>
            <w:hideMark/>
          </w:tcPr>
          <w:p w:rsidR="004A5DE6" w:rsidRPr="004A5DE6" w:rsidRDefault="004A5DE6" w:rsidP="004A5DE6">
            <w:pPr>
              <w:spacing w:line="240" w:lineRule="exact"/>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A5DE6" w:rsidRPr="004A5DE6" w:rsidTr="005D2153">
              <w:trPr>
                <w:trHeight w:val="284"/>
              </w:trPr>
              <w:tc>
                <w:tcPr>
                  <w:tcW w:w="2090" w:type="dxa"/>
                  <w:shd w:val="clear" w:color="auto" w:fill="auto"/>
                </w:tcPr>
                <w:p w:rsidR="004A5DE6" w:rsidRPr="004A5DE6" w:rsidRDefault="004A5DE6" w:rsidP="004A5DE6">
                  <w:pPr>
                    <w:spacing w:line="240" w:lineRule="exact"/>
                    <w:rPr>
                      <w:rFonts w:eastAsiaTheme="minorHAnsi"/>
                      <w:lang w:eastAsia="en-US"/>
                    </w:rPr>
                  </w:pPr>
                  <w:proofErr w:type="spellStart"/>
                  <w:r w:rsidRPr="004A5DE6">
                    <w:rPr>
                      <w:rFonts w:eastAsiaTheme="minorHAnsi"/>
                      <w:lang w:eastAsia="en-US"/>
                    </w:rPr>
                    <w:t>LernPROJEKT</w:t>
                  </w:r>
                  <w:proofErr w:type="spellEnd"/>
                </w:p>
              </w:tc>
            </w:tr>
            <w:tr w:rsidR="004A5DE6" w:rsidRPr="004A5DE6" w:rsidTr="005D2153">
              <w:trPr>
                <w:trHeight w:val="284"/>
              </w:trPr>
              <w:tc>
                <w:tcPr>
                  <w:tcW w:w="2090" w:type="dxa"/>
                  <w:shd w:val="clear" w:color="auto" w:fill="auto"/>
                </w:tcPr>
                <w:p w:rsidR="004A5DE6" w:rsidRPr="004A5DE6" w:rsidRDefault="004A5DE6" w:rsidP="004A5DE6">
                  <w:pPr>
                    <w:spacing w:line="240" w:lineRule="exact"/>
                    <w:rPr>
                      <w:rFonts w:eastAsiaTheme="minorHAnsi"/>
                      <w:lang w:eastAsia="en-US"/>
                    </w:rPr>
                  </w:pPr>
                  <w:proofErr w:type="spellStart"/>
                  <w:r w:rsidRPr="004A5DE6">
                    <w:rPr>
                      <w:rFonts w:eastAsiaTheme="minorHAnsi"/>
                      <w:lang w:eastAsia="en-US"/>
                    </w:rPr>
                    <w:t>LernTHEMA</w:t>
                  </w:r>
                  <w:proofErr w:type="spellEnd"/>
                </w:p>
              </w:tc>
            </w:tr>
            <w:tr w:rsidR="004A5DE6" w:rsidRPr="004A5DE6" w:rsidTr="005D2153">
              <w:trPr>
                <w:trHeight w:val="284"/>
              </w:trPr>
              <w:tc>
                <w:tcPr>
                  <w:tcW w:w="2090" w:type="dxa"/>
                  <w:shd w:val="clear" w:color="auto" w:fill="D9D9D9" w:themeFill="background1" w:themeFillShade="D9"/>
                </w:tcPr>
                <w:p w:rsidR="004A5DE6" w:rsidRPr="004A5DE6" w:rsidRDefault="004A5DE6" w:rsidP="004A5DE6">
                  <w:pPr>
                    <w:spacing w:line="240" w:lineRule="exact"/>
                    <w:rPr>
                      <w:rFonts w:eastAsiaTheme="minorHAnsi"/>
                      <w:b/>
                      <w:lang w:eastAsia="en-US"/>
                    </w:rPr>
                  </w:pPr>
                  <w:proofErr w:type="spellStart"/>
                  <w:r w:rsidRPr="004A5DE6">
                    <w:rPr>
                      <w:rFonts w:eastAsiaTheme="minorHAnsi"/>
                      <w:b/>
                      <w:lang w:eastAsia="en-US"/>
                    </w:rPr>
                    <w:t>LernSCHRITT</w:t>
                  </w:r>
                  <w:proofErr w:type="spellEnd"/>
                </w:p>
              </w:tc>
            </w:tr>
          </w:tbl>
          <w:p w:rsidR="004A5DE6" w:rsidRPr="004A5DE6" w:rsidRDefault="004A5DE6" w:rsidP="004A5DE6">
            <w:pPr>
              <w:spacing w:line="240" w:lineRule="exact"/>
              <w:rPr>
                <w:b/>
              </w:rPr>
            </w:pPr>
          </w:p>
        </w:tc>
      </w:tr>
      <w:tr w:rsidR="004A5DE6" w:rsidRPr="004A5DE6" w:rsidTr="005D2153">
        <w:tc>
          <w:tcPr>
            <w:tcW w:w="7348" w:type="dxa"/>
            <w:gridSpan w:val="3"/>
            <w:tcBorders>
              <w:left w:val="single" w:sz="4" w:space="0" w:color="auto"/>
              <w:right w:val="single" w:sz="4" w:space="0" w:color="auto"/>
            </w:tcBorders>
            <w:hideMark/>
          </w:tcPr>
          <w:p w:rsidR="004A5DE6" w:rsidRPr="00071C36" w:rsidRDefault="004A5DE6" w:rsidP="004A5DE6">
            <w:pPr>
              <w:spacing w:line="240" w:lineRule="exact"/>
              <w:rPr>
                <w:sz w:val="12"/>
              </w:rPr>
            </w:pPr>
            <w:r w:rsidRPr="00071C36">
              <w:rPr>
                <w:sz w:val="12"/>
              </w:rPr>
              <w:t>Hauptbezug:</w:t>
            </w:r>
          </w:p>
          <w:p w:rsidR="004A5DE6" w:rsidRPr="004A5DE6" w:rsidRDefault="004A5DE6" w:rsidP="00071C36">
            <w:pPr>
              <w:pStyle w:val="Kopf8ptafz"/>
              <w:numPr>
                <w:ilvl w:val="0"/>
                <w:numId w:val="6"/>
              </w:numPr>
              <w:ind w:left="227" w:hanging="170"/>
            </w:pPr>
            <w:r w:rsidRPr="004A5DE6">
              <w:t xml:space="preserve">Ich kann mein Handeln reflektieren. </w:t>
            </w:r>
          </w:p>
          <w:p w:rsidR="004A5DE6" w:rsidRPr="004A5DE6" w:rsidRDefault="004A5DE6" w:rsidP="00071C36">
            <w:pPr>
              <w:pStyle w:val="Kopf8ptafz"/>
              <w:numPr>
                <w:ilvl w:val="0"/>
                <w:numId w:val="6"/>
              </w:numPr>
              <w:ind w:left="227" w:hanging="170"/>
            </w:pPr>
            <w:r w:rsidRPr="004A5DE6">
              <w:t>Ich kann mein Handeln einschätzen.</w:t>
            </w:r>
          </w:p>
          <w:p w:rsidR="004A5DE6" w:rsidRPr="004A5DE6" w:rsidRDefault="004A5DE6" w:rsidP="00071C36">
            <w:pPr>
              <w:pStyle w:val="Kopf8ptafz"/>
              <w:numPr>
                <w:ilvl w:val="0"/>
                <w:numId w:val="6"/>
              </w:numPr>
              <w:ind w:left="227" w:hanging="170"/>
            </w:pPr>
            <w:r w:rsidRPr="004A5DE6">
              <w:t>Ich kann das Handeln  meiner Mitschüler einschätzen.</w:t>
            </w:r>
          </w:p>
        </w:tc>
        <w:tc>
          <w:tcPr>
            <w:tcW w:w="188" w:type="dxa"/>
            <w:vMerge/>
            <w:tcBorders>
              <w:left w:val="single" w:sz="4" w:space="0" w:color="auto"/>
              <w:bottom w:val="nil"/>
              <w:right w:val="nil"/>
            </w:tcBorders>
            <w:vAlign w:val="center"/>
            <w:hideMark/>
          </w:tcPr>
          <w:p w:rsidR="004A5DE6" w:rsidRPr="004A5DE6" w:rsidRDefault="004A5DE6" w:rsidP="004A5DE6">
            <w:pPr>
              <w:spacing w:line="240" w:lineRule="exact"/>
            </w:pPr>
          </w:p>
        </w:tc>
        <w:tc>
          <w:tcPr>
            <w:tcW w:w="2103" w:type="dxa"/>
            <w:vMerge/>
            <w:tcBorders>
              <w:top w:val="nil"/>
              <w:left w:val="nil"/>
              <w:bottom w:val="single" w:sz="4" w:space="0" w:color="auto"/>
              <w:right w:val="nil"/>
            </w:tcBorders>
            <w:shd w:val="clear" w:color="auto" w:fill="FFFFFF"/>
          </w:tcPr>
          <w:p w:rsidR="004A5DE6" w:rsidRPr="004A5DE6" w:rsidRDefault="004A5DE6" w:rsidP="004A5DE6">
            <w:pPr>
              <w:spacing w:line="240" w:lineRule="exact"/>
              <w:rPr>
                <w:b/>
              </w:rPr>
            </w:pPr>
          </w:p>
        </w:tc>
      </w:tr>
      <w:tr w:rsidR="004A5DE6" w:rsidRPr="004A5DE6" w:rsidTr="005D2153">
        <w:tc>
          <w:tcPr>
            <w:tcW w:w="7348" w:type="dxa"/>
            <w:gridSpan w:val="3"/>
            <w:tcBorders>
              <w:left w:val="single" w:sz="4" w:space="0" w:color="auto"/>
              <w:right w:val="single" w:sz="4" w:space="0" w:color="auto"/>
            </w:tcBorders>
            <w:tcMar>
              <w:bottom w:w="0" w:type="dxa"/>
            </w:tcMar>
            <w:hideMark/>
          </w:tcPr>
          <w:p w:rsidR="004A5DE6" w:rsidRPr="00071C36" w:rsidRDefault="004A5DE6" w:rsidP="004A5DE6">
            <w:pPr>
              <w:spacing w:line="240" w:lineRule="exact"/>
              <w:rPr>
                <w:sz w:val="12"/>
              </w:rPr>
            </w:pPr>
            <w:r w:rsidRPr="00071C36">
              <w:rPr>
                <w:sz w:val="12"/>
              </w:rPr>
              <w:t>Weitere Bezüge:</w:t>
            </w:r>
          </w:p>
          <w:p w:rsidR="004A5DE6" w:rsidRPr="004A5DE6" w:rsidRDefault="004A5DE6" w:rsidP="00071C36">
            <w:pPr>
              <w:pStyle w:val="Kopf8ptafz"/>
              <w:numPr>
                <w:ilvl w:val="0"/>
                <w:numId w:val="6"/>
              </w:numPr>
              <w:ind w:left="227" w:hanging="170"/>
            </w:pPr>
            <w:r w:rsidRPr="004A5DE6">
              <w:t>Ich kann mein Handeln unter Einbeziehung des Kompetenzrasters  Beobachtung von Handlungskomp</w:t>
            </w:r>
            <w:r w:rsidRPr="004A5DE6">
              <w:t>e</w:t>
            </w:r>
            <w:r w:rsidRPr="004A5DE6">
              <w:t>tenz reflektieren.</w:t>
            </w:r>
          </w:p>
          <w:p w:rsidR="004A5DE6" w:rsidRPr="004A5DE6" w:rsidRDefault="004A5DE6" w:rsidP="004A5DE6">
            <w:pPr>
              <w:spacing w:line="240" w:lineRule="exact"/>
            </w:pPr>
          </w:p>
        </w:tc>
        <w:tc>
          <w:tcPr>
            <w:tcW w:w="188" w:type="dxa"/>
            <w:vMerge/>
            <w:tcBorders>
              <w:left w:val="single" w:sz="4" w:space="0" w:color="auto"/>
              <w:bottom w:val="nil"/>
              <w:right w:val="nil"/>
            </w:tcBorders>
            <w:vAlign w:val="center"/>
            <w:hideMark/>
          </w:tcPr>
          <w:p w:rsidR="004A5DE6" w:rsidRPr="004A5DE6" w:rsidRDefault="004A5DE6" w:rsidP="004A5DE6">
            <w:pPr>
              <w:spacing w:line="240" w:lineRule="exact"/>
            </w:pPr>
          </w:p>
        </w:tc>
        <w:tc>
          <w:tcPr>
            <w:tcW w:w="2103" w:type="dxa"/>
            <w:vMerge/>
            <w:tcBorders>
              <w:top w:val="nil"/>
              <w:left w:val="nil"/>
              <w:bottom w:val="single" w:sz="4" w:space="0" w:color="auto"/>
              <w:right w:val="nil"/>
            </w:tcBorders>
            <w:shd w:val="clear" w:color="auto" w:fill="FFFFFF"/>
          </w:tcPr>
          <w:p w:rsidR="004A5DE6" w:rsidRPr="004A5DE6" w:rsidRDefault="004A5DE6" w:rsidP="004A5DE6">
            <w:pPr>
              <w:spacing w:line="240" w:lineRule="exact"/>
              <w:rPr>
                <w:b/>
              </w:rPr>
            </w:pPr>
          </w:p>
        </w:tc>
      </w:tr>
    </w:tbl>
    <w:p w:rsidR="004A5DE6" w:rsidRPr="004A5DE6" w:rsidRDefault="00FF45F5" w:rsidP="00FF45F5">
      <w:pPr>
        <w:pStyle w:val="berschrift1"/>
      </w:pPr>
      <w:r>
        <w:t>Selbstreflexionsbogen zum k</w:t>
      </w:r>
      <w:r w:rsidR="004A5DE6" w:rsidRPr="004A5DE6">
        <w:t>ooperativen Zopfflechten</w:t>
      </w:r>
      <w:r w:rsidR="00E331C6">
        <w:rPr>
          <w:noProof/>
          <w:sz w:val="24"/>
        </w:rPr>
        <w:drawing>
          <wp:anchor distT="0" distB="0" distL="114300" distR="114300" simplePos="0" relativeHeight="251894784" behindDoc="0" locked="0" layoutInCell="0" allowOverlap="1" wp14:anchorId="637D6074" wp14:editId="5BEA3FF2">
            <wp:simplePos x="0" y="0"/>
            <wp:positionH relativeFrom="rightMargin">
              <wp:posOffset>828040</wp:posOffset>
            </wp:positionH>
            <wp:positionV relativeFrom="paragraph">
              <wp:posOffset>0</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1C6">
        <w:rPr>
          <w:noProof/>
          <w:sz w:val="24"/>
        </w:rPr>
        <w:drawing>
          <wp:anchor distT="0" distB="0" distL="114300" distR="114300" simplePos="0" relativeHeight="251893760" behindDoc="0" locked="0" layoutInCell="0" allowOverlap="1" wp14:anchorId="44A3FFC7" wp14:editId="62985F77">
            <wp:simplePos x="0" y="0"/>
            <wp:positionH relativeFrom="rightMargin">
              <wp:posOffset>467995</wp:posOffset>
            </wp:positionH>
            <wp:positionV relativeFrom="paragraph">
              <wp:posOffset>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331C6">
        <w:rPr>
          <w:noProof/>
          <w:sz w:val="24"/>
        </w:rPr>
        <w:drawing>
          <wp:anchor distT="0" distB="0" distL="114300" distR="114300" simplePos="0" relativeHeight="251892736" behindDoc="0" locked="0" layoutInCell="0" allowOverlap="1" wp14:anchorId="0A9340D5" wp14:editId="4E2AF4BC">
            <wp:simplePos x="0" y="0"/>
            <wp:positionH relativeFrom="rightMargin">
              <wp:posOffset>107950</wp:posOffset>
            </wp:positionH>
            <wp:positionV relativeFrom="paragraph">
              <wp:posOffset>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DE6" w:rsidRPr="004A5DE6" w:rsidRDefault="004A5DE6" w:rsidP="004A5DE6">
      <w:pPr>
        <w:spacing w:line="240" w:lineRule="exact"/>
      </w:pPr>
      <w:r w:rsidRPr="004A5DE6">
        <w:t>Überlegen Sie bitte noch einmal, wie das kooperative Zopfflechten für Sie und Ihre Gruppe war. Beantworten Sie die Fragen, aus Ih</w:t>
      </w:r>
      <w:r w:rsidR="00152071">
        <w:t>rer Sicht,  so gut Sie können.</w:t>
      </w:r>
    </w:p>
    <w:p w:rsidR="004A5DE6" w:rsidRPr="004A5DE6" w:rsidRDefault="004A5DE6" w:rsidP="004A5DE6">
      <w:pPr>
        <w:spacing w:line="240" w:lineRule="exact"/>
      </w:pPr>
      <w:r w:rsidRPr="004A5DE6">
        <w:t>Tragen Sie in die Tabelle zu jeder Frage ein Kreuz ein und entscheiden Sie f</w:t>
      </w:r>
      <w:r w:rsidR="00152071">
        <w:t xml:space="preserve">ür sich, wie Sie sich bei der </w:t>
      </w:r>
      <w:r w:rsidRPr="004A5DE6">
        <w:t xml:space="preserve">Übung verhalten haben. </w:t>
      </w:r>
    </w:p>
    <w:p w:rsidR="004A5DE6" w:rsidRPr="004A5DE6" w:rsidRDefault="00FF45F5" w:rsidP="00FF45F5">
      <w:pPr>
        <w:pStyle w:val="berschrift4"/>
      </w:pPr>
      <w:r>
        <w:t xml:space="preserve">1) </w:t>
      </w:r>
      <w:r w:rsidR="000D7103">
        <w:t>Arbeitsauftrag</w:t>
      </w:r>
      <w:r w:rsidR="004A5DE6" w:rsidRPr="004A5DE6">
        <w:t>:</w:t>
      </w:r>
      <w:r w:rsidR="004A5DE6" w:rsidRPr="004A5DE6">
        <w:rPr>
          <w:noProof/>
        </w:rPr>
        <w:drawing>
          <wp:anchor distT="0" distB="0" distL="114300" distR="114300" simplePos="0" relativeHeight="251811840" behindDoc="0" locked="0" layoutInCell="0" allowOverlap="1" wp14:anchorId="60FBA377" wp14:editId="30BAFDE6">
            <wp:simplePos x="0" y="0"/>
            <wp:positionH relativeFrom="rightMargin">
              <wp:posOffset>107950</wp:posOffset>
            </wp:positionH>
            <wp:positionV relativeFrom="paragraph">
              <wp:posOffset>0</wp:posOffset>
            </wp:positionV>
            <wp:extent cx="302701" cy="324000"/>
            <wp:effectExtent l="0" t="0" r="2540" b="0"/>
            <wp:wrapNone/>
            <wp:docPr id="9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DE6" w:rsidRDefault="004A5DE6" w:rsidP="004A5DE6">
      <w:pPr>
        <w:spacing w:line="240" w:lineRule="exact"/>
      </w:pPr>
      <w:r w:rsidRPr="004A5DE6">
        <w:t>Schätzen Sie Ihr Verhalten beim kooperativen Zopfflechten ein und setzen Sie demen</w:t>
      </w:r>
      <w:r w:rsidRPr="004A5DE6">
        <w:t>t</w:t>
      </w:r>
      <w:r w:rsidRPr="004A5DE6">
        <w:t>sprechend ein Kreuz in der Tabelle.</w:t>
      </w:r>
    </w:p>
    <w:p w:rsidR="00E2072F" w:rsidRDefault="00E2072F" w:rsidP="004A5DE6">
      <w:pPr>
        <w:spacing w:line="240" w:lineRule="exact"/>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0D7103" w:rsidRPr="002D0D9D" w:rsidTr="00E61D30">
        <w:trPr>
          <w:cantSplit/>
          <w:trHeight w:val="1134"/>
        </w:trPr>
        <w:tc>
          <w:tcPr>
            <w:tcW w:w="6804" w:type="dxa"/>
            <w:shd w:val="clear" w:color="auto" w:fill="D9D9D9"/>
            <w:vAlign w:val="center"/>
          </w:tcPr>
          <w:p w:rsidR="000D7103" w:rsidRPr="002D0D9D" w:rsidRDefault="000D7103" w:rsidP="00E61D30">
            <w:pPr>
              <w:jc w:val="both"/>
              <w:rPr>
                <w:rFonts w:eastAsia="Times New Roman" w:cs="Times New Roman"/>
                <w:b/>
                <w:lang w:eastAsia="de-DE"/>
              </w:rPr>
            </w:pPr>
          </w:p>
        </w:tc>
        <w:tc>
          <w:tcPr>
            <w:tcW w:w="567" w:type="dxa"/>
            <w:shd w:val="clear" w:color="auto" w:fill="D9D9D9"/>
            <w:textDirection w:val="btLr"/>
            <w:vAlign w:val="bottom"/>
          </w:tcPr>
          <w:p w:rsidR="000D7103" w:rsidRPr="00492BE1" w:rsidRDefault="000D7103" w:rsidP="00E61D30">
            <w:pPr>
              <w:ind w:left="113" w:right="113"/>
              <w:jc w:val="center"/>
              <w:rPr>
                <w:sz w:val="18"/>
              </w:rPr>
            </w:pPr>
            <w:r w:rsidRPr="00492BE1">
              <w:rPr>
                <w:sz w:val="18"/>
              </w:rPr>
              <w:t>trifft nicht zu</w:t>
            </w:r>
          </w:p>
        </w:tc>
        <w:tc>
          <w:tcPr>
            <w:tcW w:w="567" w:type="dxa"/>
            <w:shd w:val="clear" w:color="auto" w:fill="D9D9D9"/>
            <w:textDirection w:val="btLr"/>
            <w:vAlign w:val="bottom"/>
          </w:tcPr>
          <w:p w:rsidR="000D7103" w:rsidRPr="00492BE1" w:rsidRDefault="000D7103" w:rsidP="00E61D30">
            <w:pPr>
              <w:ind w:left="113" w:right="113"/>
              <w:jc w:val="center"/>
              <w:rPr>
                <w:sz w:val="18"/>
              </w:rPr>
            </w:pPr>
            <w:r w:rsidRPr="00492BE1">
              <w:rPr>
                <w:sz w:val="18"/>
              </w:rPr>
              <w:t>trifft eher nicht zu</w:t>
            </w:r>
          </w:p>
        </w:tc>
        <w:tc>
          <w:tcPr>
            <w:tcW w:w="567" w:type="dxa"/>
            <w:shd w:val="clear" w:color="auto" w:fill="D9D9D9"/>
            <w:textDirection w:val="btLr"/>
          </w:tcPr>
          <w:p w:rsidR="000D7103" w:rsidRPr="00492BE1" w:rsidRDefault="000D7103" w:rsidP="00E61D30">
            <w:pPr>
              <w:ind w:left="113" w:right="113"/>
              <w:jc w:val="center"/>
              <w:rPr>
                <w:sz w:val="18"/>
              </w:rPr>
            </w:pPr>
            <w:r>
              <w:rPr>
                <w:sz w:val="18"/>
              </w:rPr>
              <w:t>sowohl als auch</w:t>
            </w:r>
          </w:p>
        </w:tc>
        <w:tc>
          <w:tcPr>
            <w:tcW w:w="567" w:type="dxa"/>
            <w:shd w:val="clear" w:color="auto" w:fill="D9D9D9"/>
            <w:textDirection w:val="btLr"/>
            <w:vAlign w:val="bottom"/>
          </w:tcPr>
          <w:p w:rsidR="000D7103" w:rsidRPr="00492BE1" w:rsidRDefault="000D7103" w:rsidP="00E61D30">
            <w:pPr>
              <w:ind w:left="113" w:right="113"/>
              <w:jc w:val="center"/>
              <w:rPr>
                <w:sz w:val="18"/>
              </w:rPr>
            </w:pPr>
            <w:r w:rsidRPr="00492BE1">
              <w:rPr>
                <w:sz w:val="18"/>
              </w:rPr>
              <w:t xml:space="preserve">trifft eher zu </w:t>
            </w:r>
          </w:p>
        </w:tc>
        <w:tc>
          <w:tcPr>
            <w:tcW w:w="567" w:type="dxa"/>
            <w:shd w:val="clear" w:color="auto" w:fill="D9D9D9"/>
            <w:textDirection w:val="btLr"/>
            <w:vAlign w:val="bottom"/>
          </w:tcPr>
          <w:p w:rsidR="000D7103" w:rsidRPr="00492BE1" w:rsidRDefault="000D7103" w:rsidP="00E61D30">
            <w:pPr>
              <w:ind w:left="113" w:right="113"/>
              <w:jc w:val="center"/>
              <w:rPr>
                <w:sz w:val="18"/>
              </w:rPr>
            </w:pPr>
            <w:r w:rsidRPr="00492BE1">
              <w:rPr>
                <w:sz w:val="18"/>
              </w:rPr>
              <w:t>trifft</w:t>
            </w:r>
          </w:p>
          <w:p w:rsidR="000D7103" w:rsidRPr="00492BE1" w:rsidRDefault="000D7103" w:rsidP="00E61D30">
            <w:pPr>
              <w:ind w:left="113" w:right="113"/>
              <w:jc w:val="center"/>
              <w:rPr>
                <w:sz w:val="18"/>
              </w:rPr>
            </w:pPr>
            <w:r w:rsidRPr="00492BE1">
              <w:rPr>
                <w:sz w:val="18"/>
              </w:rPr>
              <w:t xml:space="preserve">zu </w:t>
            </w:r>
          </w:p>
        </w:tc>
      </w:tr>
      <w:tr w:rsidR="000D7103" w:rsidRPr="002D0D9D" w:rsidTr="00E61D30">
        <w:tc>
          <w:tcPr>
            <w:tcW w:w="6804" w:type="dxa"/>
            <w:shd w:val="clear" w:color="auto" w:fill="auto"/>
            <w:vAlign w:val="center"/>
          </w:tcPr>
          <w:p w:rsidR="000D7103" w:rsidRPr="002D0D9D" w:rsidRDefault="000D7103" w:rsidP="00E331C6">
            <w:pPr>
              <w:numPr>
                <w:ilvl w:val="0"/>
                <w:numId w:val="28"/>
              </w:numPr>
              <w:tabs>
                <w:tab w:val="left" w:pos="2250"/>
              </w:tabs>
              <w:rPr>
                <w:rFonts w:eastAsia="Times New Roman" w:cs="Times New Roman"/>
                <w:iCs/>
                <w:lang w:eastAsia="de-DE"/>
              </w:rPr>
            </w:pPr>
            <w:r w:rsidRPr="004A5DE6">
              <w:t xml:space="preserve">Ich habe mich auf das </w:t>
            </w:r>
            <w:r w:rsidR="00ED587F">
              <w:t>kooperativ</w:t>
            </w:r>
            <w:r w:rsidRPr="004A5DE6">
              <w:t>e Zopfflechten eingelassen und mit</w:t>
            </w:r>
            <w:r>
              <w:t>g</w:t>
            </w:r>
            <w:r>
              <w:t>e</w:t>
            </w:r>
            <w:r>
              <w:t>macht</w:t>
            </w:r>
            <w:r w:rsidRPr="001F612D">
              <w: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152071" w:rsidRDefault="000D7103" w:rsidP="00E331C6">
            <w:pPr>
              <w:numPr>
                <w:ilvl w:val="0"/>
                <w:numId w:val="28"/>
              </w:numPr>
              <w:tabs>
                <w:tab w:val="left" w:pos="2250"/>
              </w:tabs>
              <w:ind w:left="357" w:hanging="357"/>
              <w:rPr>
                <w:rFonts w:eastAsia="Times New Roman" w:cs="Times New Roman"/>
                <w:iCs/>
                <w:lang w:eastAsia="de-DE"/>
              </w:rPr>
            </w:pPr>
            <w:r w:rsidRPr="004A5DE6">
              <w:t>Ich habe aktiv mit meinen Mitschülern zusammengearbeitet.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0D7103" w:rsidP="00E331C6">
            <w:pPr>
              <w:numPr>
                <w:ilvl w:val="0"/>
                <w:numId w:val="28"/>
              </w:numPr>
              <w:tabs>
                <w:tab w:val="left" w:pos="2250"/>
              </w:tabs>
              <w:ind w:left="357" w:hanging="357"/>
              <w:rPr>
                <w:rFonts w:eastAsia="Times New Roman" w:cs="Times New Roman"/>
                <w:iCs/>
                <w:lang w:eastAsia="de-DE"/>
              </w:rPr>
            </w:pPr>
            <w:r w:rsidRPr="004A5DE6">
              <w:t>Ich habe mich mit meinen Mitschülern auf ein überlegtes Vorgehen gee</w:t>
            </w:r>
            <w:r w:rsidRPr="004A5DE6">
              <w:t>i</w:t>
            </w:r>
            <w:r w:rsidRPr="004A5DE6">
              <w:t>nigt.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t>Ich habe meine Spielideen mit den Spielideen meiner Mitschüler</w:t>
            </w:r>
            <w:r w:rsidR="00E2072F">
              <w:t>innen und Mitschüler</w:t>
            </w:r>
            <w:r w:rsidRPr="004A5DE6">
              <w:t xml:space="preserve"> zusammengebracht, um </w:t>
            </w:r>
            <w:r w:rsidR="00731DB7">
              <w:t xml:space="preserve">gemeinsam das Ziel der Aufgabe </w:t>
            </w:r>
            <w:r w:rsidRPr="004A5DE6">
              <w:t>erfü</w:t>
            </w:r>
            <w:r w:rsidRPr="004A5DE6">
              <w:t>l</w:t>
            </w:r>
            <w:r w:rsidRPr="004A5DE6">
              <w:t>len zu können.</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E2072F" w:rsidRDefault="00E2072F"/>
    <w:p w:rsidR="00E2072F" w:rsidRDefault="00E2072F" w:rsidP="00E2072F">
      <w:pPr>
        <w:pStyle w:val="Textkrpe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lastRenderedPageBreak/>
              <w:t>Ich habe meine eigenen Vorstellungen und Bedürfnisse zum Teil zugun</w:t>
            </w:r>
            <w:r w:rsidRPr="004A5DE6">
              <w:t>s</w:t>
            </w:r>
            <w:r w:rsidRPr="004A5DE6">
              <w:t>ten der Gruppe zurückgestellt.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t>Ich habe neue Lösungswege vorgeschlagen oder Lösungsvorschlägen meiner Mitschüler</w:t>
            </w:r>
            <w:r w:rsidR="00E2072F">
              <w:t>innen und Mitschüler</w:t>
            </w:r>
            <w:r w:rsidRPr="004A5DE6">
              <w:t xml:space="preserve"> zugestimmt, wenn sie mir hilfreich zur Zielerreichung vorkamen.</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t xml:space="preserve">Ich habe schwächere </w:t>
            </w:r>
            <w:r>
              <w:t>Schülerinnen und Schüler</w:t>
            </w:r>
            <w:r w:rsidRPr="004A5DE6">
              <w:t xml:space="preserve"> aktiv unterstützt und ve</w:t>
            </w:r>
            <w:r w:rsidRPr="004A5DE6">
              <w:t>r</w:t>
            </w:r>
            <w:r w:rsidRPr="004A5DE6">
              <w:t>sucht sie mit in die Gruppe einzubeziehen.</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t>Ich habe mit meinen Mitschülern planvoll auf das Gruppenziel hingearbe</w:t>
            </w:r>
            <w:r w:rsidRPr="004A5DE6">
              <w:t>i</w:t>
            </w:r>
            <w:r w:rsidRPr="004A5DE6">
              <w:t>tet.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4A5DE6" w:rsidRPr="004A5DE6" w:rsidRDefault="00FF45F5" w:rsidP="00FF45F5">
      <w:pPr>
        <w:pStyle w:val="berschrift4"/>
      </w:pPr>
      <w:r>
        <w:t xml:space="preserve">2) </w:t>
      </w:r>
      <w:r w:rsidR="00152071">
        <w:t>Arbeitsauftrag</w:t>
      </w:r>
      <w:r w:rsidR="004A5DE6" w:rsidRPr="004A5DE6">
        <w:t>:</w:t>
      </w:r>
      <w:r w:rsidR="004A5DE6" w:rsidRPr="004A5DE6">
        <w:rPr>
          <w:noProof/>
        </w:rPr>
        <w:drawing>
          <wp:anchor distT="0" distB="0" distL="114300" distR="114300" simplePos="0" relativeHeight="251810816" behindDoc="0" locked="0" layoutInCell="0" allowOverlap="1" wp14:anchorId="10AB2917" wp14:editId="1154043E">
            <wp:simplePos x="0" y="0"/>
            <wp:positionH relativeFrom="rightMargin">
              <wp:posOffset>107950</wp:posOffset>
            </wp:positionH>
            <wp:positionV relativeFrom="paragraph">
              <wp:posOffset>0</wp:posOffset>
            </wp:positionV>
            <wp:extent cx="658495" cy="323850"/>
            <wp:effectExtent l="0" t="0" r="8255" b="0"/>
            <wp:wrapNone/>
            <wp:docPr id="99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DE6" w:rsidRPr="004A5DE6" w:rsidRDefault="004A5DE6" w:rsidP="004A5DE6">
      <w:pPr>
        <w:spacing w:line="240" w:lineRule="exact"/>
      </w:pPr>
      <w:r w:rsidRPr="004A5DE6">
        <w:t xml:space="preserve">Suchen  Sie sich </w:t>
      </w:r>
      <w:r w:rsidR="00FF45F5">
        <w:t xml:space="preserve">eine Partnerin oder </w:t>
      </w:r>
      <w:r w:rsidRPr="004A5DE6">
        <w:t>einen Partner aus Ihrer Vierergruppe und bespr</w:t>
      </w:r>
      <w:r w:rsidRPr="004A5DE6">
        <w:t>e</w:t>
      </w:r>
      <w:r w:rsidRPr="004A5DE6">
        <w:t>chen Sie mit ihm, wie Sie Ihr Verhalten während dem Spiel eingeschätzt haben. Ta</w:t>
      </w:r>
      <w:r w:rsidRPr="004A5DE6">
        <w:t>u</w:t>
      </w:r>
      <w:r w:rsidRPr="004A5DE6">
        <w:t>schen Sie sich mit</w:t>
      </w:r>
      <w:r w:rsidR="00FF45F5">
        <w:t xml:space="preserve"> Ihrer Partnerin oder</w:t>
      </w:r>
      <w:r w:rsidRPr="004A5DE6">
        <w:t xml:space="preserve"> Ihrem Partner aus, ob er Sie genauso einschätzen würde. Wenn ja, warum? Wenn nein, warum nicht? Begründen Sie Ihre Meinung. Orie</w:t>
      </w:r>
      <w:r w:rsidRPr="004A5DE6">
        <w:t>n</w:t>
      </w:r>
      <w:r w:rsidRPr="004A5DE6">
        <w:t>tieren Sie sich an den oben aufgeführten Kompetenzen.</w:t>
      </w:r>
    </w:p>
    <w:p w:rsidR="004A5DE6" w:rsidRPr="004A5DE6" w:rsidRDefault="00FF45F5" w:rsidP="00FF45F5">
      <w:pPr>
        <w:pStyle w:val="berschrift4"/>
      </w:pPr>
      <w:r>
        <w:t xml:space="preserve">3) </w:t>
      </w:r>
      <w:r w:rsidR="00152071">
        <w:t>Arbeitsauftrag</w:t>
      </w:r>
      <w:r w:rsidR="004A5DE6" w:rsidRPr="004A5DE6">
        <w:t>:</w:t>
      </w:r>
      <w:r w:rsidR="004A5DE6" w:rsidRPr="004A5DE6">
        <w:rPr>
          <w:noProof/>
        </w:rPr>
        <w:drawing>
          <wp:anchor distT="0" distB="0" distL="114300" distR="114300" simplePos="0" relativeHeight="251812864" behindDoc="0" locked="0" layoutInCell="0" allowOverlap="1" wp14:anchorId="5F336A6E" wp14:editId="5286E8BC">
            <wp:simplePos x="0" y="0"/>
            <wp:positionH relativeFrom="rightMargin">
              <wp:posOffset>107950</wp:posOffset>
            </wp:positionH>
            <wp:positionV relativeFrom="paragraph">
              <wp:posOffset>0</wp:posOffset>
            </wp:positionV>
            <wp:extent cx="302701" cy="324000"/>
            <wp:effectExtent l="0" t="0" r="2540" b="0"/>
            <wp:wrapNone/>
            <wp:docPr id="9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DE6" w:rsidRPr="004A5DE6" w:rsidRDefault="00E67893" w:rsidP="004A5DE6">
      <w:pPr>
        <w:spacing w:line="240" w:lineRule="exact"/>
      </w:pPr>
      <w:r w:rsidRPr="00AA18D1">
        <w:rPr>
          <w:noProof/>
          <w:lang w:eastAsia="de-DE"/>
        </w:rPr>
        <w:drawing>
          <wp:anchor distT="0" distB="0" distL="114300" distR="114300" simplePos="0" relativeHeight="251910144" behindDoc="0" locked="0" layoutInCell="1" allowOverlap="1" wp14:anchorId="1C9B47EB" wp14:editId="0C22D120">
            <wp:simplePos x="0" y="0"/>
            <wp:positionH relativeFrom="column">
              <wp:posOffset>4786630</wp:posOffset>
            </wp:positionH>
            <wp:positionV relativeFrom="paragraph">
              <wp:posOffset>253365</wp:posOffset>
            </wp:positionV>
            <wp:extent cx="314325" cy="314325"/>
            <wp:effectExtent l="0" t="0" r="9525" b="9525"/>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A5DE6" w:rsidRPr="004A5DE6">
        <w:t>Überlegen Sie sich, welche Strategien gut und zielführend waren und welche Strategien Sie beim nächsten Mal noch zusätzlich anwenden würden.</w:t>
      </w:r>
      <w:r w:rsidR="00152071">
        <w:t xml:space="preserve"> </w:t>
      </w:r>
      <w:r w:rsidR="004A5DE6" w:rsidRPr="004A5DE6">
        <w:t>Halten Sie diese Strategien mit einigen Stichworten fest.</w:t>
      </w:r>
      <w:r w:rsidRPr="00E67893">
        <w:rPr>
          <w:noProof/>
        </w:rPr>
        <w:t xml:space="preserve"> </w:t>
      </w:r>
    </w:p>
    <w:p w:rsidR="004A5DE6" w:rsidRPr="004A5DE6" w:rsidRDefault="004A5DE6" w:rsidP="004A5DE6">
      <w:pPr>
        <w:spacing w:line="240" w:lineRule="exact"/>
      </w:pPr>
    </w:p>
    <w:p w:rsidR="004A5DE6" w:rsidRPr="004A5DE6" w:rsidRDefault="004A5DE6" w:rsidP="004A5DE6">
      <w:pPr>
        <w:spacing w:line="240" w:lineRule="exact"/>
      </w:pPr>
      <w:r w:rsidRPr="004A5DE6">
        <w:t>Stichworte:</w:t>
      </w:r>
    </w:p>
    <w:p w:rsidR="007A6690" w:rsidRDefault="004A5DE6" w:rsidP="00152071">
      <w:pPr>
        <w:pStyle w:val="AufgabeLinie"/>
        <w:rPr>
          <w:lang w:eastAsia="de-DE"/>
        </w:rPr>
      </w:pPr>
      <w:r w:rsidRPr="004A5DE6">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w:t>
      </w:r>
      <w:r w:rsidR="00152071">
        <w:t>________</w:t>
      </w:r>
      <w:r w:rsidR="007A6690">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A6690" w:rsidRPr="007A6690" w:rsidTr="00FF45F5">
        <w:trPr>
          <w:trHeight w:val="523"/>
        </w:trPr>
        <w:tc>
          <w:tcPr>
            <w:tcW w:w="2268" w:type="dxa"/>
            <w:tcBorders>
              <w:left w:val="single" w:sz="4" w:space="0" w:color="auto"/>
              <w:bottom w:val="single" w:sz="4" w:space="0" w:color="auto"/>
              <w:right w:val="single" w:sz="4" w:space="0" w:color="auto"/>
            </w:tcBorders>
            <w:shd w:val="clear" w:color="auto" w:fill="D9D9D9"/>
            <w:hideMark/>
          </w:tcPr>
          <w:p w:rsidR="007A6690" w:rsidRPr="00F34941" w:rsidRDefault="007A6690" w:rsidP="007A6690">
            <w:pPr>
              <w:pStyle w:val="Textkrper"/>
              <w:rPr>
                <w:sz w:val="12"/>
                <w:szCs w:val="12"/>
              </w:rPr>
            </w:pPr>
            <w:r w:rsidRPr="00F34941">
              <w:rPr>
                <w:sz w:val="12"/>
                <w:szCs w:val="12"/>
              </w:rPr>
              <w:lastRenderedPageBreak/>
              <w:t>Kompetenzbereich</w:t>
            </w:r>
          </w:p>
          <w:p w:rsidR="007A6690" w:rsidRPr="007A6690" w:rsidRDefault="007A6690" w:rsidP="007A6690">
            <w:pPr>
              <w:pStyle w:val="Textkrper"/>
            </w:pPr>
            <w:r w:rsidRPr="007A6690">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7A6690" w:rsidRPr="00F34941" w:rsidRDefault="007A6690" w:rsidP="007A6690">
            <w:pPr>
              <w:pStyle w:val="Textkrper"/>
              <w:rPr>
                <w:sz w:val="12"/>
                <w:szCs w:val="12"/>
              </w:rPr>
            </w:pPr>
            <w:r w:rsidRPr="00F34941">
              <w:rPr>
                <w:sz w:val="12"/>
                <w:szCs w:val="12"/>
              </w:rPr>
              <w:t>Lernfortschritt</w:t>
            </w:r>
          </w:p>
          <w:p w:rsidR="007A6690" w:rsidRPr="007A6690" w:rsidRDefault="007A6690" w:rsidP="007A6690">
            <w:pPr>
              <w:pStyle w:val="Textkrper"/>
              <w:rPr>
                <w:b/>
              </w:rPr>
            </w:pPr>
            <w:r w:rsidRPr="007A6690">
              <w:rPr>
                <w:b/>
              </w:rPr>
              <w:t>LFS 1-6</w:t>
            </w:r>
          </w:p>
        </w:tc>
        <w:tc>
          <w:tcPr>
            <w:tcW w:w="4229" w:type="dxa"/>
            <w:tcBorders>
              <w:left w:val="single" w:sz="4" w:space="0" w:color="auto"/>
              <w:bottom w:val="single" w:sz="4" w:space="0" w:color="auto"/>
              <w:right w:val="single" w:sz="4" w:space="0" w:color="auto"/>
            </w:tcBorders>
            <w:shd w:val="clear" w:color="auto" w:fill="D9D9D9"/>
            <w:hideMark/>
          </w:tcPr>
          <w:p w:rsidR="007A6690" w:rsidRPr="00F34941" w:rsidRDefault="007A6690" w:rsidP="007A6690">
            <w:pPr>
              <w:pStyle w:val="Textkrper"/>
              <w:rPr>
                <w:sz w:val="12"/>
                <w:szCs w:val="12"/>
              </w:rPr>
            </w:pPr>
            <w:r w:rsidRPr="00F34941">
              <w:rPr>
                <w:sz w:val="12"/>
                <w:szCs w:val="12"/>
              </w:rPr>
              <w:t>Materialien/Titel</w:t>
            </w:r>
          </w:p>
          <w:p w:rsidR="007A6690" w:rsidRPr="007A6690" w:rsidRDefault="00A0073B" w:rsidP="007A6690">
            <w:pPr>
              <w:pStyle w:val="Textkrper"/>
              <w:rPr>
                <w:b/>
              </w:rPr>
            </w:pPr>
            <w:r>
              <w:rPr>
                <w:b/>
              </w:rPr>
              <w:t xml:space="preserve">Kooperativer </w:t>
            </w:r>
            <w:r w:rsidR="007A6690" w:rsidRPr="007A6690">
              <w:rPr>
                <w:b/>
              </w:rPr>
              <w:t>Weg durch das Labyrinth</w:t>
            </w:r>
          </w:p>
        </w:tc>
        <w:tc>
          <w:tcPr>
            <w:tcW w:w="188" w:type="dxa"/>
            <w:vMerge w:val="restart"/>
            <w:tcBorders>
              <w:top w:val="nil"/>
              <w:left w:val="single" w:sz="4" w:space="0" w:color="auto"/>
              <w:bottom w:val="nil"/>
              <w:right w:val="single" w:sz="4" w:space="0" w:color="auto"/>
            </w:tcBorders>
            <w:shd w:val="clear" w:color="auto" w:fill="FFFFFF"/>
          </w:tcPr>
          <w:p w:rsidR="007A6690" w:rsidRPr="007A6690" w:rsidRDefault="007A6690" w:rsidP="007A6690">
            <w:pPr>
              <w:pStyle w:val="Textkrper"/>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7A6690" w:rsidRPr="007A6690" w:rsidRDefault="00CF3EC3" w:rsidP="00FF45F5">
            <w:pPr>
              <w:pStyle w:val="Textkrper"/>
              <w:jc w:val="center"/>
              <w:rPr>
                <w:b/>
              </w:rPr>
            </w:pPr>
            <w:r>
              <w:rPr>
                <w:b/>
              </w:rPr>
              <w:t>Sp</w:t>
            </w:r>
            <w:r w:rsidR="00180115">
              <w:rPr>
                <w:b/>
              </w:rPr>
              <w:t>4</w:t>
            </w:r>
            <w:r>
              <w:rPr>
                <w:b/>
              </w:rPr>
              <w:t>.</w:t>
            </w:r>
            <w:r w:rsidR="00E2072F">
              <w:rPr>
                <w:b/>
              </w:rPr>
              <w:t>0</w:t>
            </w:r>
            <w:r>
              <w:rPr>
                <w:b/>
              </w:rPr>
              <w:t>1-6.</w:t>
            </w:r>
            <w:r w:rsidR="007A6690" w:rsidRPr="007A6690">
              <w:rPr>
                <w:b/>
              </w:rPr>
              <w:t>03</w:t>
            </w:r>
          </w:p>
        </w:tc>
      </w:tr>
      <w:tr w:rsidR="007A6690" w:rsidRPr="007A6690" w:rsidTr="007A6690">
        <w:tc>
          <w:tcPr>
            <w:tcW w:w="7348" w:type="dxa"/>
            <w:gridSpan w:val="3"/>
            <w:tcBorders>
              <w:left w:val="single" w:sz="4" w:space="0" w:color="auto"/>
              <w:right w:val="single" w:sz="4" w:space="0" w:color="auto"/>
            </w:tcBorders>
            <w:hideMark/>
          </w:tcPr>
          <w:p w:rsidR="007A6690" w:rsidRPr="00F34941" w:rsidRDefault="007A6690" w:rsidP="007A6690">
            <w:pPr>
              <w:pStyle w:val="Textkrper"/>
              <w:rPr>
                <w:sz w:val="12"/>
              </w:rPr>
            </w:pPr>
            <w:r w:rsidRPr="00F34941">
              <w:rPr>
                <w:sz w:val="12"/>
              </w:rPr>
              <w:t>Kompetenz:</w:t>
            </w:r>
          </w:p>
          <w:p w:rsidR="007A6690" w:rsidRPr="007A6690" w:rsidRDefault="007A6690" w:rsidP="00F34941">
            <w:pPr>
              <w:pStyle w:val="Kopf8ptafz"/>
              <w:numPr>
                <w:ilvl w:val="0"/>
                <w:numId w:val="6"/>
              </w:numPr>
              <w:ind w:left="227" w:hanging="170"/>
            </w:pPr>
            <w:r w:rsidRPr="007A6690">
              <w:t>Kommunikation</w:t>
            </w:r>
          </w:p>
          <w:p w:rsidR="007A6690" w:rsidRPr="007A6690" w:rsidRDefault="007A6690" w:rsidP="00F34941">
            <w:pPr>
              <w:pStyle w:val="Kopf8ptafz"/>
              <w:numPr>
                <w:ilvl w:val="0"/>
                <w:numId w:val="6"/>
              </w:numPr>
              <w:ind w:left="227" w:hanging="170"/>
            </w:pPr>
            <w:r w:rsidRPr="007A6690">
              <w:t>Kooperation</w:t>
            </w:r>
          </w:p>
          <w:p w:rsidR="007A6690" w:rsidRPr="007A6690" w:rsidRDefault="007A6690" w:rsidP="00F34941">
            <w:pPr>
              <w:pStyle w:val="Kopf8ptafz"/>
              <w:numPr>
                <w:ilvl w:val="0"/>
                <w:numId w:val="6"/>
              </w:numPr>
              <w:ind w:left="227" w:hanging="170"/>
            </w:pPr>
            <w:r w:rsidRPr="007A6690">
              <w:t>Arbeitsweise</w:t>
            </w:r>
          </w:p>
          <w:p w:rsidR="007A6690" w:rsidRPr="007A6690" w:rsidRDefault="007A6690" w:rsidP="00F34941">
            <w:pPr>
              <w:pStyle w:val="Kopf8ptafz"/>
              <w:numPr>
                <w:ilvl w:val="0"/>
                <w:numId w:val="6"/>
              </w:numPr>
              <w:ind w:left="227" w:hanging="170"/>
            </w:pPr>
            <w:r w:rsidRPr="007A6690">
              <w:t>Verantwortungsbewusstsein</w:t>
            </w:r>
          </w:p>
          <w:p w:rsidR="007A6690" w:rsidRPr="007A6690" w:rsidRDefault="007A6690" w:rsidP="00F34941">
            <w:pPr>
              <w:pStyle w:val="Kopf8ptafz"/>
              <w:numPr>
                <w:ilvl w:val="0"/>
                <w:numId w:val="6"/>
              </w:numPr>
              <w:ind w:left="227" w:hanging="170"/>
            </w:pPr>
            <w:r w:rsidRPr="007A6690">
              <w:t>Selbststeuerung</w:t>
            </w:r>
          </w:p>
        </w:tc>
        <w:tc>
          <w:tcPr>
            <w:tcW w:w="188" w:type="dxa"/>
            <w:vMerge/>
            <w:tcBorders>
              <w:left w:val="single" w:sz="4" w:space="0" w:color="auto"/>
              <w:bottom w:val="nil"/>
              <w:right w:val="nil"/>
            </w:tcBorders>
            <w:vAlign w:val="center"/>
            <w:hideMark/>
          </w:tcPr>
          <w:p w:rsidR="007A6690" w:rsidRPr="007A6690" w:rsidRDefault="007A6690" w:rsidP="007A6690">
            <w:pPr>
              <w:pStyle w:val="Textkrpe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A6690" w:rsidRPr="007A6690" w:rsidTr="007A6690">
              <w:trPr>
                <w:trHeight w:val="284"/>
              </w:trPr>
              <w:tc>
                <w:tcPr>
                  <w:tcW w:w="2090" w:type="dxa"/>
                  <w:shd w:val="clear" w:color="auto" w:fill="auto"/>
                </w:tcPr>
                <w:p w:rsidR="007A6690" w:rsidRPr="007A6690" w:rsidRDefault="007A6690" w:rsidP="007A6690">
                  <w:pPr>
                    <w:pStyle w:val="Textkrper"/>
                    <w:rPr>
                      <w:rFonts w:eastAsiaTheme="minorHAnsi"/>
                    </w:rPr>
                  </w:pPr>
                  <w:proofErr w:type="spellStart"/>
                  <w:r w:rsidRPr="007A6690">
                    <w:rPr>
                      <w:rFonts w:eastAsiaTheme="minorHAnsi"/>
                    </w:rPr>
                    <w:t>LernPROJEKT</w:t>
                  </w:r>
                  <w:proofErr w:type="spellEnd"/>
                </w:p>
              </w:tc>
            </w:tr>
            <w:tr w:rsidR="007A6690" w:rsidRPr="007A6690" w:rsidTr="007A6690">
              <w:trPr>
                <w:trHeight w:val="284"/>
              </w:trPr>
              <w:tc>
                <w:tcPr>
                  <w:tcW w:w="2090" w:type="dxa"/>
                  <w:shd w:val="clear" w:color="auto" w:fill="auto"/>
                </w:tcPr>
                <w:p w:rsidR="007A6690" w:rsidRPr="007A6690" w:rsidRDefault="007A6690" w:rsidP="007A6690">
                  <w:pPr>
                    <w:pStyle w:val="Textkrper"/>
                    <w:rPr>
                      <w:rFonts w:eastAsiaTheme="minorHAnsi"/>
                    </w:rPr>
                  </w:pPr>
                  <w:proofErr w:type="spellStart"/>
                  <w:r w:rsidRPr="007A6690">
                    <w:rPr>
                      <w:rFonts w:eastAsiaTheme="minorHAnsi"/>
                    </w:rPr>
                    <w:t>LernTHEMA</w:t>
                  </w:r>
                  <w:proofErr w:type="spellEnd"/>
                </w:p>
              </w:tc>
            </w:tr>
            <w:tr w:rsidR="007A6690" w:rsidRPr="007A6690" w:rsidTr="007A6690">
              <w:trPr>
                <w:trHeight w:val="284"/>
              </w:trPr>
              <w:tc>
                <w:tcPr>
                  <w:tcW w:w="2090" w:type="dxa"/>
                  <w:shd w:val="clear" w:color="auto" w:fill="D9D9D9" w:themeFill="background1" w:themeFillShade="D9"/>
                </w:tcPr>
                <w:p w:rsidR="007A6690" w:rsidRPr="007A6690" w:rsidRDefault="007A6690" w:rsidP="007A6690">
                  <w:pPr>
                    <w:pStyle w:val="Textkrper"/>
                    <w:rPr>
                      <w:rFonts w:eastAsiaTheme="minorHAnsi"/>
                      <w:b/>
                    </w:rPr>
                  </w:pPr>
                  <w:proofErr w:type="spellStart"/>
                  <w:r w:rsidRPr="007A6690">
                    <w:rPr>
                      <w:rFonts w:eastAsiaTheme="minorHAnsi"/>
                      <w:b/>
                    </w:rPr>
                    <w:t>LernSCHRITT</w:t>
                  </w:r>
                  <w:proofErr w:type="spellEnd"/>
                </w:p>
              </w:tc>
            </w:tr>
          </w:tbl>
          <w:p w:rsidR="007A6690" w:rsidRPr="007A6690" w:rsidRDefault="007A6690" w:rsidP="007A6690">
            <w:pPr>
              <w:pStyle w:val="Textkrper"/>
              <w:rPr>
                <w:b/>
              </w:rPr>
            </w:pPr>
          </w:p>
        </w:tc>
      </w:tr>
      <w:tr w:rsidR="007A6690" w:rsidRPr="007A6690" w:rsidTr="007A6690">
        <w:tc>
          <w:tcPr>
            <w:tcW w:w="7348" w:type="dxa"/>
            <w:gridSpan w:val="3"/>
            <w:tcBorders>
              <w:left w:val="single" w:sz="4" w:space="0" w:color="auto"/>
              <w:right w:val="single" w:sz="4" w:space="0" w:color="auto"/>
            </w:tcBorders>
            <w:hideMark/>
          </w:tcPr>
          <w:p w:rsidR="007A6690" w:rsidRPr="00F34941" w:rsidRDefault="007A6690" w:rsidP="007A6690">
            <w:pPr>
              <w:pStyle w:val="Textkrper"/>
              <w:rPr>
                <w:sz w:val="12"/>
              </w:rPr>
            </w:pPr>
            <w:r w:rsidRPr="00F34941">
              <w:rPr>
                <w:sz w:val="12"/>
              </w:rPr>
              <w:t>Hauptbezug:</w:t>
            </w:r>
          </w:p>
          <w:p w:rsidR="007A6690" w:rsidRPr="007A6690" w:rsidRDefault="007A6690" w:rsidP="00F34941">
            <w:pPr>
              <w:pStyle w:val="Kopf8ptafz"/>
              <w:numPr>
                <w:ilvl w:val="0"/>
                <w:numId w:val="6"/>
              </w:numPr>
              <w:ind w:left="227" w:hanging="170"/>
            </w:pPr>
            <w:r w:rsidRPr="007A6690">
              <w:t>Ich kann mich durchdacht sozial verantwortlich verhalten in Bezug auf mich und andere.</w:t>
            </w:r>
          </w:p>
        </w:tc>
        <w:tc>
          <w:tcPr>
            <w:tcW w:w="188" w:type="dxa"/>
            <w:vMerge/>
            <w:tcBorders>
              <w:left w:val="single" w:sz="4" w:space="0" w:color="auto"/>
              <w:bottom w:val="nil"/>
              <w:right w:val="nil"/>
            </w:tcBorders>
            <w:vAlign w:val="center"/>
            <w:hideMark/>
          </w:tcPr>
          <w:p w:rsidR="007A6690" w:rsidRPr="007A6690" w:rsidRDefault="007A6690" w:rsidP="007A6690">
            <w:pPr>
              <w:pStyle w:val="Textkrper"/>
            </w:pPr>
          </w:p>
        </w:tc>
        <w:tc>
          <w:tcPr>
            <w:tcW w:w="2103" w:type="dxa"/>
            <w:vMerge/>
            <w:tcBorders>
              <w:top w:val="nil"/>
              <w:left w:val="nil"/>
              <w:bottom w:val="single" w:sz="4" w:space="0" w:color="auto"/>
              <w:right w:val="nil"/>
            </w:tcBorders>
            <w:shd w:val="clear" w:color="auto" w:fill="FFFFFF"/>
          </w:tcPr>
          <w:p w:rsidR="007A6690" w:rsidRPr="007A6690" w:rsidRDefault="007A6690" w:rsidP="007A6690">
            <w:pPr>
              <w:pStyle w:val="Textkrper"/>
              <w:rPr>
                <w:b/>
              </w:rPr>
            </w:pPr>
          </w:p>
        </w:tc>
      </w:tr>
      <w:tr w:rsidR="007A6690" w:rsidRPr="007A6690" w:rsidTr="007A6690">
        <w:tc>
          <w:tcPr>
            <w:tcW w:w="7348" w:type="dxa"/>
            <w:gridSpan w:val="3"/>
            <w:tcBorders>
              <w:left w:val="single" w:sz="4" w:space="0" w:color="auto"/>
              <w:right w:val="single" w:sz="4" w:space="0" w:color="auto"/>
            </w:tcBorders>
            <w:tcMar>
              <w:bottom w:w="0" w:type="dxa"/>
            </w:tcMar>
            <w:hideMark/>
          </w:tcPr>
          <w:p w:rsidR="007A6690" w:rsidRPr="00F34941" w:rsidRDefault="007A6690" w:rsidP="007A6690">
            <w:pPr>
              <w:pStyle w:val="Textkrper"/>
              <w:rPr>
                <w:sz w:val="12"/>
              </w:rPr>
            </w:pPr>
            <w:r w:rsidRPr="00F34941">
              <w:rPr>
                <w:sz w:val="12"/>
              </w:rPr>
              <w:t>Weitere Bezüge:</w:t>
            </w:r>
          </w:p>
          <w:p w:rsidR="007A6690" w:rsidRPr="00F34941" w:rsidRDefault="007A6690" w:rsidP="00F34941">
            <w:pPr>
              <w:pStyle w:val="Kopf8ptafz"/>
              <w:numPr>
                <w:ilvl w:val="0"/>
                <w:numId w:val="6"/>
              </w:numPr>
              <w:ind w:left="227" w:hanging="170"/>
              <w:rPr>
                <w:szCs w:val="16"/>
              </w:rPr>
            </w:pPr>
            <w:r w:rsidRPr="00F34941">
              <w:t>Ich kann mein Handeln unter Einbeziehung des Kompetenzrasters  Beobachtung von Handlungskomp</w:t>
            </w:r>
            <w:r w:rsidRPr="00F34941">
              <w:t>e</w:t>
            </w:r>
            <w:r w:rsidRPr="00F34941">
              <w:t>tenz reflektieren.</w:t>
            </w:r>
          </w:p>
        </w:tc>
        <w:tc>
          <w:tcPr>
            <w:tcW w:w="188" w:type="dxa"/>
            <w:vMerge/>
            <w:tcBorders>
              <w:left w:val="single" w:sz="4" w:space="0" w:color="auto"/>
              <w:bottom w:val="nil"/>
              <w:right w:val="nil"/>
            </w:tcBorders>
            <w:vAlign w:val="center"/>
            <w:hideMark/>
          </w:tcPr>
          <w:p w:rsidR="007A6690" w:rsidRPr="007A6690" w:rsidRDefault="007A6690" w:rsidP="007A6690">
            <w:pPr>
              <w:pStyle w:val="Textkrper"/>
            </w:pPr>
          </w:p>
        </w:tc>
        <w:tc>
          <w:tcPr>
            <w:tcW w:w="2103" w:type="dxa"/>
            <w:vMerge/>
            <w:tcBorders>
              <w:top w:val="nil"/>
              <w:left w:val="nil"/>
              <w:bottom w:val="single" w:sz="4" w:space="0" w:color="auto"/>
              <w:right w:val="nil"/>
            </w:tcBorders>
            <w:shd w:val="clear" w:color="auto" w:fill="FFFFFF"/>
          </w:tcPr>
          <w:p w:rsidR="007A6690" w:rsidRPr="007A6690" w:rsidRDefault="007A6690" w:rsidP="007A6690">
            <w:pPr>
              <w:pStyle w:val="Textkrper"/>
              <w:rPr>
                <w:b/>
              </w:rPr>
            </w:pPr>
          </w:p>
        </w:tc>
      </w:tr>
    </w:tbl>
    <w:p w:rsidR="007A6690" w:rsidRPr="007A6690" w:rsidRDefault="007A6690" w:rsidP="00FF45F5">
      <w:pPr>
        <w:pStyle w:val="berschrift1"/>
      </w:pPr>
      <w:r w:rsidRPr="007A6690">
        <w:t>Kooperativer Weg durch das Labyrinth</w:t>
      </w:r>
      <w:r w:rsidR="00E331C6">
        <w:rPr>
          <w:noProof/>
          <w:sz w:val="24"/>
        </w:rPr>
        <w:drawing>
          <wp:anchor distT="0" distB="0" distL="114300" distR="114300" simplePos="0" relativeHeight="251898880" behindDoc="0" locked="0" layoutInCell="0" allowOverlap="1" wp14:anchorId="1507E4EE" wp14:editId="6AE64DE2">
            <wp:simplePos x="0" y="0"/>
            <wp:positionH relativeFrom="rightMargin">
              <wp:posOffset>828040</wp:posOffset>
            </wp:positionH>
            <wp:positionV relativeFrom="paragraph">
              <wp:posOffset>0</wp:posOffset>
            </wp:positionV>
            <wp:extent cx="349200" cy="320400"/>
            <wp:effectExtent l="0" t="0" r="0" b="3810"/>
            <wp:wrapNone/>
            <wp:docPr id="9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1C6">
        <w:rPr>
          <w:noProof/>
          <w:sz w:val="24"/>
        </w:rPr>
        <w:drawing>
          <wp:anchor distT="0" distB="0" distL="114300" distR="114300" simplePos="0" relativeHeight="251897856" behindDoc="0" locked="0" layoutInCell="0" allowOverlap="1" wp14:anchorId="2046C5A0" wp14:editId="56183B9A">
            <wp:simplePos x="0" y="0"/>
            <wp:positionH relativeFrom="rightMargin">
              <wp:posOffset>467995</wp:posOffset>
            </wp:positionH>
            <wp:positionV relativeFrom="paragraph">
              <wp:posOffset>0</wp:posOffset>
            </wp:positionV>
            <wp:extent cx="349885" cy="320675"/>
            <wp:effectExtent l="0" t="0" r="0" b="3175"/>
            <wp:wrapNone/>
            <wp:docPr id="97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331C6">
        <w:rPr>
          <w:noProof/>
          <w:sz w:val="24"/>
        </w:rPr>
        <w:drawing>
          <wp:anchor distT="0" distB="0" distL="114300" distR="114300" simplePos="0" relativeHeight="251896832" behindDoc="0" locked="0" layoutInCell="0" allowOverlap="1" wp14:anchorId="7AB370C9" wp14:editId="50FADA29">
            <wp:simplePos x="0" y="0"/>
            <wp:positionH relativeFrom="rightMargin">
              <wp:posOffset>107950</wp:posOffset>
            </wp:positionH>
            <wp:positionV relativeFrom="paragraph">
              <wp:posOffset>0</wp:posOffset>
            </wp:positionV>
            <wp:extent cx="349885" cy="320675"/>
            <wp:effectExtent l="0" t="0" r="0" b="3175"/>
            <wp:wrapNone/>
            <wp:docPr id="98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E331C6" w:rsidP="007A6690">
      <w:pPr>
        <w:pStyle w:val="Textkrper"/>
      </w:pPr>
      <w:r w:rsidRPr="007A6690">
        <w:rPr>
          <w:noProof/>
        </w:rPr>
        <w:drawing>
          <wp:anchor distT="0" distB="0" distL="114300" distR="114300" simplePos="0" relativeHeight="251744256" behindDoc="0" locked="0" layoutInCell="0" allowOverlap="1" wp14:anchorId="42903C93" wp14:editId="32709989">
            <wp:simplePos x="0" y="0"/>
            <wp:positionH relativeFrom="rightMargin">
              <wp:posOffset>108585</wp:posOffset>
            </wp:positionH>
            <wp:positionV relativeFrom="paragraph">
              <wp:posOffset>104775</wp:posOffset>
            </wp:positionV>
            <wp:extent cx="532765" cy="323850"/>
            <wp:effectExtent l="0" t="0" r="635" b="0"/>
            <wp:wrapNone/>
            <wp:docPr id="95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6690" w:rsidRPr="007A6690">
        <w:rPr>
          <w:b/>
        </w:rPr>
        <w:t>Anzahl Personen:</w:t>
      </w:r>
      <w:r w:rsidR="007A6690" w:rsidRPr="007A6690">
        <w:t xml:space="preserve"> 6-15 Teilnehmer pro Gruppe</w:t>
      </w:r>
    </w:p>
    <w:p w:rsidR="007A6690" w:rsidRPr="007A6690" w:rsidRDefault="007A6690" w:rsidP="007A6690">
      <w:pPr>
        <w:pStyle w:val="Textkrper"/>
        <w:rPr>
          <w:b/>
        </w:rPr>
      </w:pPr>
      <w:r w:rsidRPr="007A6690">
        <w:rPr>
          <w:b/>
        </w:rPr>
        <w:t xml:space="preserve">Ort: </w:t>
      </w:r>
      <w:r w:rsidRPr="007A6690">
        <w:t>Sporthalle, Freigelände, Klassenzimmer</w:t>
      </w:r>
    </w:p>
    <w:p w:rsidR="007A6690" w:rsidRPr="007A6690" w:rsidRDefault="007A6690" w:rsidP="007A6690">
      <w:pPr>
        <w:pStyle w:val="Textkrper"/>
      </w:pPr>
      <w:r w:rsidRPr="007A6690">
        <w:rPr>
          <w:b/>
        </w:rPr>
        <w:t xml:space="preserve">Zeit: </w:t>
      </w:r>
      <w:r w:rsidRPr="007A6690">
        <w:t>zwischen 40 und 60 Minuten,</w:t>
      </w:r>
    </w:p>
    <w:p w:rsidR="007A6690" w:rsidRPr="007A6690" w:rsidRDefault="007A6690" w:rsidP="007A6690">
      <w:pPr>
        <w:pStyle w:val="Textkrper"/>
        <w:rPr>
          <w:b/>
        </w:rPr>
      </w:pPr>
      <w:r w:rsidRPr="007A6690">
        <w:t>hängt von der Gruppengröße und der Gruppenzusammensetzung ab</w:t>
      </w:r>
    </w:p>
    <w:p w:rsidR="007A6690" w:rsidRPr="007A6690" w:rsidRDefault="007A6690" w:rsidP="007A6690">
      <w:pPr>
        <w:pStyle w:val="Textkrper"/>
      </w:pPr>
      <w:r w:rsidRPr="007A6690">
        <w:rPr>
          <w:b/>
        </w:rPr>
        <w:t>Material:</w:t>
      </w:r>
      <w:r w:rsidRPr="007A6690">
        <w:t xml:space="preserve"> Kreide oder Plane mit aufgezeichnetem Feld oder Fliesenboden (große Fli</w:t>
      </w:r>
      <w:r w:rsidRPr="007A6690">
        <w:t>e</w:t>
      </w:r>
      <w:r w:rsidRPr="007A6690">
        <w:t>sen)</w:t>
      </w:r>
      <w:r w:rsidR="00AA1D63">
        <w:t>,</w:t>
      </w:r>
      <w:r w:rsidRPr="007A6690">
        <w:t xml:space="preserve"> Stoppuhr,</w:t>
      </w:r>
      <w:r w:rsidR="00731DB7">
        <w:t xml:space="preserve"> eventuell Kreppband</w:t>
      </w:r>
    </w:p>
    <w:p w:rsidR="007A6690" w:rsidRPr="007A6690" w:rsidRDefault="007A6690" w:rsidP="007A6690">
      <w:pPr>
        <w:pStyle w:val="Textkrper"/>
      </w:pPr>
      <w:r w:rsidRPr="007A6690">
        <w:rPr>
          <w:b/>
        </w:rPr>
        <w:t>Methode:</w:t>
      </w:r>
      <w:r w:rsidRPr="007A6690">
        <w:t xml:space="preserve"> wachsende Gruppe</w:t>
      </w:r>
    </w:p>
    <w:p w:rsidR="007A6690" w:rsidRPr="007A6690" w:rsidRDefault="00E67893" w:rsidP="007A6690">
      <w:pPr>
        <w:pStyle w:val="Textkrper"/>
      </w:pPr>
      <w:r w:rsidRPr="00AA18D1">
        <w:rPr>
          <w:noProof/>
        </w:rPr>
        <w:drawing>
          <wp:anchor distT="0" distB="0" distL="114300" distR="114300" simplePos="0" relativeHeight="251911168" behindDoc="0" locked="0" layoutInCell="1" allowOverlap="1" wp14:anchorId="24BEF736" wp14:editId="4D1E8F4F">
            <wp:simplePos x="0" y="0"/>
            <wp:positionH relativeFrom="column">
              <wp:posOffset>4786630</wp:posOffset>
            </wp:positionH>
            <wp:positionV relativeFrom="paragraph">
              <wp:posOffset>18415</wp:posOffset>
            </wp:positionV>
            <wp:extent cx="314325" cy="314325"/>
            <wp:effectExtent l="0" t="0" r="9525" b="9525"/>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7A6690">
      <w:pPr>
        <w:pStyle w:val="Textkrper"/>
        <w:rPr>
          <w:b/>
        </w:rPr>
      </w:pPr>
      <w:r w:rsidRPr="007A6690">
        <w:rPr>
          <w:b/>
        </w:rPr>
        <w:t>Vorgehensweise:</w:t>
      </w:r>
    </w:p>
    <w:p w:rsidR="007A6690" w:rsidRPr="007A6690" w:rsidRDefault="007A6690" w:rsidP="007A6690">
      <w:pPr>
        <w:pStyle w:val="Textkrper"/>
        <w:rPr>
          <w:b/>
        </w:rPr>
      </w:pPr>
      <w:r w:rsidRPr="007A6690">
        <w:t xml:space="preserve">Vor Spielbeginn muss das Spielfeld vorbereitet werden. Ist die Gruppe größer als 15 </w:t>
      </w:r>
      <w:r w:rsidR="00B40D1D">
        <w:t>Schülerinnen und Schüler</w:t>
      </w:r>
      <w:r w:rsidRPr="007A6690">
        <w:t>, sollten zwei Spielfelder angelegt werden. Für eine Gruppe</w:t>
      </w:r>
      <w:r w:rsidRPr="007A6690">
        <w:t>n</w:t>
      </w:r>
      <w:r w:rsidRPr="007A6690">
        <w:t xml:space="preserve">größe bis ca. 15 </w:t>
      </w:r>
      <w:r w:rsidR="00B40D1D">
        <w:t>Schülerinnen und Schüler</w:t>
      </w:r>
      <w:r w:rsidRPr="007A6690">
        <w:t xml:space="preserve"> sollte ein Spielfeld mit 6</w:t>
      </w:r>
      <w:r w:rsidR="00FF45F5">
        <w:t>x</w:t>
      </w:r>
      <w:r w:rsidRPr="007A6690">
        <w:t>9 Feldern (siehe</w:t>
      </w:r>
      <w:r w:rsidR="00216121">
        <w:t xml:space="preserve"> </w:t>
      </w:r>
      <w:r w:rsidR="00216121" w:rsidRPr="00A20094">
        <w:rPr>
          <w:b/>
        </w:rPr>
        <w:t>Kopiervorlage leer</w:t>
      </w:r>
      <w:r w:rsidRPr="007A6690">
        <w:t>) vorbereitet werden.</w:t>
      </w:r>
      <w:r w:rsidRPr="007A6690">
        <w:rPr>
          <w:b/>
        </w:rPr>
        <w:t xml:space="preserve"> </w:t>
      </w:r>
      <w:r w:rsidRPr="007A6690">
        <w:t>Ziel dieser kooperativen Übung ist es,</w:t>
      </w:r>
      <w:r w:rsidRPr="007A6690">
        <w:rPr>
          <w:b/>
        </w:rPr>
        <w:t xml:space="preserve"> </w:t>
      </w:r>
      <w:r w:rsidRPr="007A6690">
        <w:t xml:space="preserve">dass alle </w:t>
      </w:r>
      <w:r w:rsidR="00B40D1D">
        <w:t>Schülerinnen und Schüler</w:t>
      </w:r>
      <w:r w:rsidRPr="007A6690">
        <w:t xml:space="preserve"> auf dem korrekten Weg durch das Labyrinth kommen (Start – Ziel). Die Gruppe soll eine </w:t>
      </w:r>
      <w:r w:rsidRPr="00216121">
        <w:rPr>
          <w:b/>
        </w:rPr>
        <w:t>realistische Zeitangabe</w:t>
      </w:r>
      <w:r w:rsidRPr="007A6690">
        <w:t xml:space="preserve"> machen, in der sie denkt, die Aufg</w:t>
      </w:r>
      <w:r w:rsidRPr="007A6690">
        <w:t>a</w:t>
      </w:r>
      <w:r w:rsidRPr="007A6690">
        <w:t xml:space="preserve">be lösen zu können. Diese Zeitangabe dient als Vorgabe dafür, wie lange die Gruppe Zeit hat, um durch das Labyrinth zu gelangen. Die </w:t>
      </w:r>
      <w:r w:rsidR="00D341BD">
        <w:t>Lehrkraft</w:t>
      </w:r>
      <w:r w:rsidRPr="007A6690">
        <w:t xml:space="preserve"> erklärt der Schülergruppe die erste Aufgabe und die allgemeinen Regeln. Der Weg durch das Labyrinth  sollte von der </w:t>
      </w:r>
      <w:r w:rsidR="00D341BD">
        <w:t>Lehrkraft</w:t>
      </w:r>
      <w:r w:rsidRPr="007A6690">
        <w:t xml:space="preserve"> vorher aufgezeichnet werden, damit der Weg nachvollziehbar ist. Die Au</w:t>
      </w:r>
      <w:r w:rsidRPr="007A6690">
        <w:t>f</w:t>
      </w:r>
      <w:r w:rsidRPr="007A6690">
        <w:t xml:space="preserve">zeichnung dient im Anschluss zur Kontrolle des korrekten Weges der </w:t>
      </w:r>
      <w:r w:rsidR="00B40D1D">
        <w:t>Schülerinnen und Schüler</w:t>
      </w:r>
      <w:r w:rsidRPr="007A6690">
        <w:t xml:space="preserve">. Die </w:t>
      </w:r>
      <w:r w:rsidR="00D341BD">
        <w:t>Lehrkraft</w:t>
      </w:r>
      <w:r w:rsidRPr="007A6690">
        <w:t xml:space="preserve"> muss darauf achten, dass der korrekte Weg eingehalten wird und die </w:t>
      </w:r>
      <w:r w:rsidRPr="00216121">
        <w:rPr>
          <w:b/>
        </w:rPr>
        <w:t>Zeitvorgabe nicht überschritten wird</w:t>
      </w:r>
      <w:r w:rsidRPr="007A6690">
        <w:t xml:space="preserve">. Müssen die </w:t>
      </w:r>
      <w:r w:rsidR="00B40D1D">
        <w:t>Schülerinnen und Schüler</w:t>
      </w:r>
      <w:r w:rsidRPr="007A6690">
        <w:t xml:space="preserve"> w</w:t>
      </w:r>
      <w:r w:rsidRPr="007A6690">
        <w:t>e</w:t>
      </w:r>
      <w:r w:rsidRPr="007A6690">
        <w:t xml:space="preserve">gen eines Fehlers wieder von vorne beginnen, läuft die Zeit dennoch weiter. </w:t>
      </w:r>
      <w:r w:rsidRPr="007A6690">
        <w:rPr>
          <w:b/>
        </w:rPr>
        <w:t>Ansonsten ist die Vorgehensweise wie in den Handlungsschritten eins bis fünf beschrieben.</w:t>
      </w:r>
    </w:p>
    <w:p w:rsidR="007A6690" w:rsidRPr="007A6690" w:rsidRDefault="007A6690" w:rsidP="007A6690">
      <w:pPr>
        <w:pStyle w:val="Textkrper"/>
      </w:pPr>
    </w:p>
    <w:p w:rsidR="007A6690" w:rsidRPr="007A6690" w:rsidRDefault="007A6690" w:rsidP="007A6690">
      <w:pPr>
        <w:pStyle w:val="Textkrper"/>
        <w:rPr>
          <w:b/>
        </w:rPr>
      </w:pPr>
      <w:r w:rsidRPr="007A6690">
        <w:rPr>
          <w:b/>
        </w:rPr>
        <w:t>Allgemeine Regeln:</w:t>
      </w:r>
    </w:p>
    <w:p w:rsidR="007A6690" w:rsidRPr="007A6690" w:rsidRDefault="007A6690" w:rsidP="007A6690">
      <w:pPr>
        <w:pStyle w:val="Textkrper"/>
      </w:pPr>
      <w:r w:rsidRPr="007A6690">
        <w:t xml:space="preserve">Alle </w:t>
      </w:r>
      <w:r w:rsidR="00B40D1D">
        <w:t>Schülerinnen und Schüler</w:t>
      </w:r>
      <w:r w:rsidRPr="007A6690">
        <w:t xml:space="preserve"> müssen die Aufgabe ohne Fehler erledigen. Wird ein Fe</w:t>
      </w:r>
      <w:r w:rsidRPr="007A6690">
        <w:t>h</w:t>
      </w:r>
      <w:r w:rsidR="00B40D1D">
        <w:t>ler von einer Schülerin oder einem Schüler</w:t>
      </w:r>
      <w:r w:rsidRPr="007A6690">
        <w:t xml:space="preserve"> gemacht, d.</w:t>
      </w:r>
      <w:r w:rsidR="00FF45F5">
        <w:t xml:space="preserve"> </w:t>
      </w:r>
      <w:r w:rsidRPr="007A6690">
        <w:t>h. betritt er ein falsches Feld, muss die gesamte Gruppe wieder von vorne beginnen. Die Schülergruppe soll einen realistischen Zeitvorschlag machen, der die Grundlage für die Dauer der Übung vorgibt. Wird ein Fehler gemacht und die Gruppe muss wieder von vorne beginnen, läuft die Zeit weiter. Es darf jeweils nur ein</w:t>
      </w:r>
      <w:r w:rsidR="00B40D1D">
        <w:t>e</w:t>
      </w:r>
      <w:r w:rsidRPr="007A6690">
        <w:t xml:space="preserve"> </w:t>
      </w:r>
      <w:r w:rsidR="00B40D1D">
        <w:t>Schülerinnen oder Schüler</w:t>
      </w:r>
      <w:r w:rsidRPr="007A6690">
        <w:t xml:space="preserve"> in einem Feld stehen.</w:t>
      </w:r>
    </w:p>
    <w:p w:rsidR="00FF45F5" w:rsidRDefault="007A6690" w:rsidP="007A6690">
      <w:pPr>
        <w:pStyle w:val="Textkrper"/>
      </w:pPr>
      <w:r w:rsidRPr="007A6690">
        <w:t xml:space="preserve">Ziel beim kooperativen Weg durch das Labyrinth ist es, dass alle </w:t>
      </w:r>
      <w:r w:rsidR="00B40D1D">
        <w:t>Schülerinnen und Sch</w:t>
      </w:r>
      <w:r w:rsidR="00B40D1D">
        <w:t>ü</w:t>
      </w:r>
      <w:r w:rsidR="00B40D1D">
        <w:t>ler</w:t>
      </w:r>
      <w:r w:rsidRPr="007A6690">
        <w:t xml:space="preserve"> gemeinsam dazu beitragen, dass die gesamte Gruppe die Aufgabe erfolgreich erl</w:t>
      </w:r>
      <w:r w:rsidRPr="007A6690">
        <w:t>e</w:t>
      </w:r>
      <w:r w:rsidRPr="007A6690">
        <w:t>digt. Absprachen sollten getroffen und Strategien überlegt werden</w:t>
      </w:r>
      <w:r w:rsidR="00731DB7">
        <w:t>.</w:t>
      </w:r>
    </w:p>
    <w:p w:rsidR="00FF45F5" w:rsidRDefault="00FF45F5" w:rsidP="00FF45F5">
      <w:pPr>
        <w:pStyle w:val="Textkrper"/>
      </w:pPr>
      <w:r>
        <w:br w:type="page"/>
      </w:r>
    </w:p>
    <w:p w:rsidR="00FF45F5" w:rsidRDefault="00FF45F5" w:rsidP="00FF45F5">
      <w:pPr>
        <w:pStyle w:val="berschrift4"/>
      </w:pPr>
      <w:r>
        <w:lastRenderedPageBreak/>
        <w:t xml:space="preserve">1) </w:t>
      </w:r>
      <w:r w:rsidR="007A6690" w:rsidRPr="00FF45F5">
        <w:rPr>
          <w:rStyle w:val="berschrift4Zchn"/>
        </w:rPr>
        <w:t>Arbeitsauftrag</w:t>
      </w:r>
    </w:p>
    <w:p w:rsidR="007A6690" w:rsidRPr="007A6690" w:rsidRDefault="007A6690" w:rsidP="00FF45F5">
      <w:pPr>
        <w:pStyle w:val="AufgabeEbene1"/>
        <w:numPr>
          <w:ilvl w:val="0"/>
          <w:numId w:val="0"/>
        </w:numPr>
        <w:ind w:left="284" w:hanging="284"/>
      </w:pPr>
      <w:r w:rsidRPr="007A6690">
        <w:t xml:space="preserve"> Variante 1 (leichteste Form):</w:t>
      </w:r>
      <w:r w:rsidRPr="007A6690">
        <w:rPr>
          <w:noProof/>
          <w:lang w:eastAsia="de-DE"/>
        </w:rPr>
        <w:drawing>
          <wp:anchor distT="0" distB="0" distL="114300" distR="114300" simplePos="0" relativeHeight="251745280" behindDoc="0" locked="0" layoutInCell="0" allowOverlap="1" wp14:anchorId="286CA87C" wp14:editId="6B886E44">
            <wp:simplePos x="0" y="0"/>
            <wp:positionH relativeFrom="rightMargin">
              <wp:posOffset>107950</wp:posOffset>
            </wp:positionH>
            <wp:positionV relativeFrom="paragraph">
              <wp:posOffset>0</wp:posOffset>
            </wp:positionV>
            <wp:extent cx="532800" cy="324000"/>
            <wp:effectExtent l="0" t="0" r="635" b="0"/>
            <wp:wrapNone/>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4F631C" w:rsidP="00E331C6">
      <w:pPr>
        <w:pStyle w:val="Textkrper"/>
        <w:numPr>
          <w:ilvl w:val="0"/>
          <w:numId w:val="15"/>
        </w:numPr>
      </w:pPr>
      <w:r>
        <w:t>Die</w:t>
      </w:r>
      <w:r w:rsidR="007A6690" w:rsidRPr="007A6690">
        <w:t xml:space="preserve"> </w:t>
      </w:r>
      <w:r>
        <w:t>Lehrkraft</w:t>
      </w:r>
      <w:r w:rsidR="007A6690" w:rsidRPr="007A6690">
        <w:t xml:space="preserve"> gibt einen Weg durch das Labyrinth vor.</w:t>
      </w:r>
    </w:p>
    <w:p w:rsidR="007A6690" w:rsidRPr="007A6690" w:rsidRDefault="007A6690" w:rsidP="007A6690">
      <w:pPr>
        <w:pStyle w:val="Textkrper"/>
      </w:pPr>
      <w:r w:rsidRPr="007A6690">
        <w:t xml:space="preserve">Bei dieser Variante sollte der Weg nur Schritte </w:t>
      </w:r>
      <w:r w:rsidRPr="007A6690">
        <w:rPr>
          <w:b/>
        </w:rPr>
        <w:t>nach vorne und zur Seite</w:t>
      </w:r>
      <w:r w:rsidRPr="007A6690">
        <w:t xml:space="preserve"> beinhalten.</w:t>
      </w:r>
    </w:p>
    <w:p w:rsidR="007A6690" w:rsidRPr="007A6690" w:rsidRDefault="007A6690" w:rsidP="00E331C6">
      <w:pPr>
        <w:pStyle w:val="Textkrper"/>
        <w:numPr>
          <w:ilvl w:val="0"/>
          <w:numId w:val="15"/>
        </w:numPr>
      </w:pPr>
      <w:r w:rsidRPr="007A6690">
        <w:t xml:space="preserve">Die </w:t>
      </w:r>
      <w:r w:rsidR="00B40D1D">
        <w:t>Schülerinnen und Schüler</w:t>
      </w:r>
      <w:r w:rsidRPr="007A6690">
        <w:t xml:space="preserve"> prägen sich diesen Weg ein und sollen ihn dann nachgehen (Start- Ziel).</w:t>
      </w:r>
    </w:p>
    <w:p w:rsidR="007A6690" w:rsidRPr="007A6690" w:rsidRDefault="007A6690" w:rsidP="00E331C6">
      <w:pPr>
        <w:pStyle w:val="Textkrper"/>
        <w:numPr>
          <w:ilvl w:val="0"/>
          <w:numId w:val="15"/>
        </w:numPr>
      </w:pPr>
      <w:r w:rsidRPr="007A6690">
        <w:t xml:space="preserve">Zeitvorgabe der </w:t>
      </w:r>
      <w:r w:rsidR="00B40D1D">
        <w:t>Schülerinnen und Schüler</w:t>
      </w:r>
      <w:r w:rsidRPr="007A6690">
        <w:t xml:space="preserve"> einholen</w:t>
      </w:r>
      <w:r w:rsidRPr="007A6690">
        <w:rPr>
          <w:noProof/>
        </w:rPr>
        <w:drawing>
          <wp:anchor distT="0" distB="0" distL="114300" distR="114300" simplePos="0" relativeHeight="251750400" behindDoc="0" locked="0" layoutInCell="0" allowOverlap="1" wp14:anchorId="6BFB2302" wp14:editId="1C7AEAC1">
            <wp:simplePos x="0" y="0"/>
            <wp:positionH relativeFrom="rightMargin">
              <wp:posOffset>107950</wp:posOffset>
            </wp:positionH>
            <wp:positionV relativeFrom="paragraph">
              <wp:posOffset>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E331C6">
      <w:pPr>
        <w:pStyle w:val="Textkrper"/>
        <w:numPr>
          <w:ilvl w:val="0"/>
          <w:numId w:val="15"/>
        </w:numPr>
      </w:pPr>
      <w:r w:rsidRPr="007A6690">
        <w:t xml:space="preserve">Bei einem Fehler müssen alle </w:t>
      </w:r>
      <w:r w:rsidR="00B40D1D">
        <w:t>Schülerinnen und Schüler</w:t>
      </w:r>
      <w:r w:rsidRPr="007A6690">
        <w:t xml:space="preserve"> wieder von vorne b</w:t>
      </w:r>
      <w:r w:rsidRPr="007A6690">
        <w:t>e</w:t>
      </w:r>
      <w:r w:rsidRPr="007A6690">
        <w:t>ginnen.</w:t>
      </w:r>
    </w:p>
    <w:p w:rsidR="007A6690" w:rsidRPr="007A6690" w:rsidRDefault="007A6690" w:rsidP="00E331C6">
      <w:pPr>
        <w:pStyle w:val="Textkrper"/>
        <w:numPr>
          <w:ilvl w:val="0"/>
          <w:numId w:val="15"/>
        </w:numPr>
      </w:pPr>
      <w:r w:rsidRPr="007A6690">
        <w:t>Zeit läuft auch bei Neubeginn der Übung weiter</w:t>
      </w:r>
    </w:p>
    <w:p w:rsidR="007A6690" w:rsidRPr="007A6690" w:rsidRDefault="00FF45F5" w:rsidP="00E331C6">
      <w:pPr>
        <w:pStyle w:val="Textkrper"/>
        <w:numPr>
          <w:ilvl w:val="0"/>
          <w:numId w:val="15"/>
        </w:numPr>
      </w:pPr>
      <w:r>
        <w:t>n</w:t>
      </w:r>
      <w:r w:rsidR="007A6690" w:rsidRPr="007A6690">
        <w:t>ur ein</w:t>
      </w:r>
      <w:r w:rsidR="00B40D1D">
        <w:t>e</w:t>
      </w:r>
      <w:r w:rsidR="007A6690" w:rsidRPr="007A6690">
        <w:t xml:space="preserve"> </w:t>
      </w:r>
      <w:r w:rsidR="00B40D1D">
        <w:t>Schülerinnen und Schüler</w:t>
      </w:r>
      <w:r>
        <w:t xml:space="preserve"> pro Feld</w:t>
      </w:r>
    </w:p>
    <w:p w:rsidR="00FF45F5" w:rsidRDefault="00FF45F5" w:rsidP="00FF45F5">
      <w:pPr>
        <w:pStyle w:val="berschrift4"/>
      </w:pPr>
      <w:r>
        <w:t xml:space="preserve">2) </w:t>
      </w:r>
      <w:r w:rsidR="007A6690" w:rsidRPr="007A6690">
        <w:t xml:space="preserve">Arbeitsauftrag </w:t>
      </w:r>
    </w:p>
    <w:p w:rsidR="007A6690" w:rsidRPr="007A6690" w:rsidRDefault="007A6690" w:rsidP="00FF45F5">
      <w:pPr>
        <w:pStyle w:val="AufgabeEbene1"/>
        <w:numPr>
          <w:ilvl w:val="0"/>
          <w:numId w:val="0"/>
        </w:numPr>
      </w:pPr>
      <w:r w:rsidRPr="007A6690">
        <w:t>Variante 2 (schwerere Form)</w:t>
      </w:r>
      <w:r w:rsidRPr="007A6690">
        <w:rPr>
          <w:noProof/>
          <w:lang w:eastAsia="de-DE"/>
        </w:rPr>
        <w:drawing>
          <wp:anchor distT="0" distB="0" distL="114300" distR="114300" simplePos="0" relativeHeight="251746304" behindDoc="0" locked="0" layoutInCell="0" allowOverlap="1" wp14:anchorId="328CBEAA" wp14:editId="5C7B3D59">
            <wp:simplePos x="0" y="0"/>
            <wp:positionH relativeFrom="rightMargin">
              <wp:posOffset>107950</wp:posOffset>
            </wp:positionH>
            <wp:positionV relativeFrom="paragraph">
              <wp:posOffset>0</wp:posOffset>
            </wp:positionV>
            <wp:extent cx="532800" cy="324000"/>
            <wp:effectExtent l="0" t="0" r="635" b="0"/>
            <wp:wrapNone/>
            <wp:docPr id="118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4F631C" w:rsidP="00E331C6">
      <w:pPr>
        <w:pStyle w:val="Textkrper"/>
        <w:numPr>
          <w:ilvl w:val="0"/>
          <w:numId w:val="15"/>
        </w:numPr>
      </w:pPr>
      <w:r>
        <w:t>Die</w:t>
      </w:r>
      <w:r w:rsidR="007A6690" w:rsidRPr="007A6690">
        <w:t xml:space="preserve"> </w:t>
      </w:r>
      <w:r>
        <w:t>Lehrkraft</w:t>
      </w:r>
      <w:r w:rsidR="007A6690" w:rsidRPr="007A6690">
        <w:t xml:space="preserve"> gibt einen Weg durch das Labyrinth vor.</w:t>
      </w:r>
    </w:p>
    <w:p w:rsidR="007A6690" w:rsidRPr="007A6690" w:rsidRDefault="007A6690" w:rsidP="007A6690">
      <w:pPr>
        <w:pStyle w:val="Textkrper"/>
      </w:pPr>
      <w:r w:rsidRPr="007A6690">
        <w:t xml:space="preserve">Bei dieser Variante sollte der Weg Schritte </w:t>
      </w:r>
      <w:r w:rsidRPr="007A6690">
        <w:rPr>
          <w:b/>
        </w:rPr>
        <w:t>nach</w:t>
      </w:r>
      <w:r w:rsidRPr="007A6690">
        <w:t xml:space="preserve"> </w:t>
      </w:r>
      <w:r w:rsidRPr="007A6690">
        <w:rPr>
          <w:b/>
        </w:rPr>
        <w:t>vorne</w:t>
      </w:r>
      <w:r w:rsidRPr="007A6690">
        <w:t xml:space="preserve">, </w:t>
      </w:r>
      <w:r w:rsidRPr="007A6690">
        <w:rPr>
          <w:b/>
        </w:rPr>
        <w:t xml:space="preserve">zur Seite </w:t>
      </w:r>
      <w:r w:rsidRPr="007A6690">
        <w:t xml:space="preserve">und </w:t>
      </w:r>
      <w:r w:rsidRPr="007A6690">
        <w:rPr>
          <w:b/>
        </w:rPr>
        <w:t>diagonale Schri</w:t>
      </w:r>
      <w:r w:rsidRPr="007A6690">
        <w:rPr>
          <w:b/>
        </w:rPr>
        <w:t>t</w:t>
      </w:r>
      <w:r w:rsidRPr="007A6690">
        <w:rPr>
          <w:b/>
        </w:rPr>
        <w:t xml:space="preserve">te </w:t>
      </w:r>
      <w:r w:rsidRPr="007A6690">
        <w:t>beinhalten.</w:t>
      </w:r>
    </w:p>
    <w:p w:rsidR="007A6690" w:rsidRPr="007A6690" w:rsidRDefault="007A6690" w:rsidP="00E331C6">
      <w:pPr>
        <w:pStyle w:val="Textkrper"/>
        <w:numPr>
          <w:ilvl w:val="0"/>
          <w:numId w:val="15"/>
        </w:numPr>
      </w:pPr>
      <w:r w:rsidRPr="007A6690">
        <w:t xml:space="preserve">Die </w:t>
      </w:r>
      <w:r w:rsidR="00B40D1D">
        <w:t>Schülerinnen und Schüler</w:t>
      </w:r>
      <w:r w:rsidRPr="007A6690">
        <w:t xml:space="preserve"> prägen sich diesen Weg ein und sollen ihn dann </w:t>
      </w:r>
      <w:r w:rsidRPr="007A6690">
        <w:rPr>
          <w:b/>
        </w:rPr>
        <w:t>nachgehen</w:t>
      </w:r>
      <w:r w:rsidRPr="007A6690">
        <w:t xml:space="preserve"> (Start- Ziel).</w:t>
      </w:r>
    </w:p>
    <w:p w:rsidR="007A6690" w:rsidRPr="007A6690" w:rsidRDefault="007A6690" w:rsidP="00E331C6">
      <w:pPr>
        <w:pStyle w:val="Textkrper"/>
        <w:numPr>
          <w:ilvl w:val="0"/>
          <w:numId w:val="15"/>
        </w:numPr>
      </w:pPr>
      <w:r w:rsidRPr="007A6690">
        <w:rPr>
          <w:b/>
        </w:rPr>
        <w:t>Zeitvorgabe</w:t>
      </w:r>
      <w:r w:rsidRPr="007A6690">
        <w:t xml:space="preserve"> der </w:t>
      </w:r>
      <w:r w:rsidR="00B40D1D">
        <w:t>Schülerinnen und Schüler</w:t>
      </w:r>
      <w:r w:rsidR="00FF45F5">
        <w:t xml:space="preserve"> einholen</w:t>
      </w:r>
      <w:r w:rsidRPr="007A6690">
        <w:rPr>
          <w:noProof/>
        </w:rPr>
        <w:drawing>
          <wp:anchor distT="0" distB="0" distL="114300" distR="114300" simplePos="0" relativeHeight="251751424" behindDoc="0" locked="0" layoutInCell="0" allowOverlap="1" wp14:anchorId="7EED6502" wp14:editId="7448EA38">
            <wp:simplePos x="0" y="0"/>
            <wp:positionH relativeFrom="rightMargin">
              <wp:posOffset>107950</wp:posOffset>
            </wp:positionH>
            <wp:positionV relativeFrom="paragraph">
              <wp:posOffset>0</wp:posOffset>
            </wp:positionV>
            <wp:extent cx="345440" cy="323850"/>
            <wp:effectExtent l="0" t="0" r="0" b="0"/>
            <wp:wrapNone/>
            <wp:docPr id="9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6690">
        <w:rPr>
          <w:noProof/>
        </w:rPr>
        <w:drawing>
          <wp:anchor distT="0" distB="0" distL="114300" distR="114300" simplePos="0" relativeHeight="251752448" behindDoc="0" locked="0" layoutInCell="0" allowOverlap="1" wp14:anchorId="2C4E6726" wp14:editId="56D7D992">
            <wp:simplePos x="0" y="0"/>
            <wp:positionH relativeFrom="rightMargin">
              <wp:posOffset>467995</wp:posOffset>
            </wp:positionH>
            <wp:positionV relativeFrom="paragraph">
              <wp:posOffset>0</wp:posOffset>
            </wp:positionV>
            <wp:extent cx="345440" cy="323850"/>
            <wp:effectExtent l="0" t="0" r="0" b="0"/>
            <wp:wrapNone/>
            <wp:docPr id="9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E331C6">
      <w:pPr>
        <w:pStyle w:val="Textkrper"/>
        <w:numPr>
          <w:ilvl w:val="0"/>
          <w:numId w:val="15"/>
        </w:numPr>
      </w:pPr>
      <w:r w:rsidRPr="007A6690">
        <w:t xml:space="preserve">Bei einem </w:t>
      </w:r>
      <w:r w:rsidRPr="007A6690">
        <w:rPr>
          <w:b/>
        </w:rPr>
        <w:t>Fehler</w:t>
      </w:r>
      <w:r w:rsidRPr="007A6690">
        <w:t xml:space="preserve"> müssen alle </w:t>
      </w:r>
      <w:r w:rsidR="00B40D1D">
        <w:t>Schülerinnen und Schüler</w:t>
      </w:r>
      <w:r w:rsidRPr="007A6690">
        <w:t xml:space="preserve"> wieder von vorne b</w:t>
      </w:r>
      <w:r w:rsidRPr="007A6690">
        <w:t>e</w:t>
      </w:r>
      <w:r w:rsidRPr="007A6690">
        <w:t>ginnen.</w:t>
      </w:r>
    </w:p>
    <w:p w:rsidR="007A6690" w:rsidRPr="007A6690" w:rsidRDefault="007A6690" w:rsidP="00E331C6">
      <w:pPr>
        <w:pStyle w:val="Textkrper"/>
        <w:numPr>
          <w:ilvl w:val="0"/>
          <w:numId w:val="15"/>
        </w:numPr>
      </w:pPr>
      <w:r w:rsidRPr="007A6690">
        <w:rPr>
          <w:b/>
        </w:rPr>
        <w:t>Zeit</w:t>
      </w:r>
      <w:r w:rsidRPr="007A6690">
        <w:t xml:space="preserve"> läuft auch bei </w:t>
      </w:r>
      <w:r w:rsidRPr="007A6690">
        <w:rPr>
          <w:b/>
        </w:rPr>
        <w:t>Neubeginn der Übung weiter</w:t>
      </w:r>
    </w:p>
    <w:p w:rsidR="007A6690" w:rsidRPr="007A6690" w:rsidRDefault="00FF45F5" w:rsidP="00E331C6">
      <w:pPr>
        <w:pStyle w:val="Textkrper"/>
        <w:numPr>
          <w:ilvl w:val="0"/>
          <w:numId w:val="15"/>
        </w:numPr>
      </w:pPr>
      <w:r>
        <w:t>n</w:t>
      </w:r>
      <w:r w:rsidR="007A6690" w:rsidRPr="007A6690">
        <w:t xml:space="preserve">ur </w:t>
      </w:r>
      <w:r w:rsidR="007A6690" w:rsidRPr="00E331C6">
        <w:rPr>
          <w:b/>
        </w:rPr>
        <w:t>ein</w:t>
      </w:r>
      <w:r w:rsidR="00B40D1D" w:rsidRPr="00E331C6">
        <w:rPr>
          <w:b/>
        </w:rPr>
        <w:t>e</w:t>
      </w:r>
      <w:r w:rsidR="007A6690" w:rsidRPr="00E331C6">
        <w:rPr>
          <w:b/>
        </w:rPr>
        <w:t xml:space="preserve"> </w:t>
      </w:r>
      <w:r w:rsidR="00B40D1D" w:rsidRPr="00E331C6">
        <w:rPr>
          <w:b/>
        </w:rPr>
        <w:t>Schülerinnen oder ein Schüler</w:t>
      </w:r>
      <w:r w:rsidR="007A6690" w:rsidRPr="00E331C6">
        <w:rPr>
          <w:b/>
        </w:rPr>
        <w:t xml:space="preserve"> pro Feld</w:t>
      </w:r>
    </w:p>
    <w:p w:rsidR="00FF45F5" w:rsidRDefault="00FF45F5" w:rsidP="00FF45F5">
      <w:pPr>
        <w:pStyle w:val="berschrift4"/>
      </w:pPr>
      <w:r>
        <w:t xml:space="preserve">3) </w:t>
      </w:r>
      <w:r w:rsidR="007A6690" w:rsidRPr="007A6690">
        <w:t xml:space="preserve">Arbeitsauftrag </w:t>
      </w:r>
    </w:p>
    <w:p w:rsidR="007A6690" w:rsidRPr="007A6690" w:rsidRDefault="007A6690" w:rsidP="00FF45F5">
      <w:pPr>
        <w:pStyle w:val="AufgabeEbene1"/>
        <w:numPr>
          <w:ilvl w:val="0"/>
          <w:numId w:val="0"/>
        </w:numPr>
      </w:pPr>
      <w:r w:rsidRPr="007A6690">
        <w:t>Variante 3 (schwerste Form)</w:t>
      </w:r>
      <w:r w:rsidRPr="007A6690">
        <w:rPr>
          <w:noProof/>
          <w:lang w:eastAsia="de-DE"/>
        </w:rPr>
        <w:drawing>
          <wp:anchor distT="0" distB="0" distL="114300" distR="114300" simplePos="0" relativeHeight="251747328" behindDoc="0" locked="0" layoutInCell="0" allowOverlap="1" wp14:anchorId="31C29BCB" wp14:editId="11DF87DA">
            <wp:simplePos x="0" y="0"/>
            <wp:positionH relativeFrom="rightMargin">
              <wp:posOffset>107950</wp:posOffset>
            </wp:positionH>
            <wp:positionV relativeFrom="paragraph">
              <wp:posOffset>0</wp:posOffset>
            </wp:positionV>
            <wp:extent cx="532800" cy="324000"/>
            <wp:effectExtent l="0" t="0" r="635" b="0"/>
            <wp:wrapNone/>
            <wp:docPr id="118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Default="007A6690" w:rsidP="007A6690">
      <w:pPr>
        <w:pStyle w:val="Textkrper"/>
        <w:rPr>
          <w:b/>
        </w:rPr>
      </w:pPr>
      <w:r w:rsidRPr="007A6690">
        <w:rPr>
          <w:b/>
        </w:rPr>
        <w:t>Vorgehen nach dem Prinzip: Versuch und Irrtum</w:t>
      </w:r>
    </w:p>
    <w:p w:rsidR="000E7980" w:rsidRPr="007A6690" w:rsidRDefault="000E7980" w:rsidP="007A6690">
      <w:pPr>
        <w:pStyle w:val="Textkrper"/>
        <w:rPr>
          <w:b/>
        </w:rPr>
      </w:pPr>
    </w:p>
    <w:p w:rsidR="007A6690" w:rsidRPr="007A6690" w:rsidRDefault="004F631C" w:rsidP="00E331C6">
      <w:pPr>
        <w:pStyle w:val="Textkrper"/>
        <w:numPr>
          <w:ilvl w:val="0"/>
          <w:numId w:val="15"/>
        </w:numPr>
      </w:pPr>
      <w:r>
        <w:t>Die</w:t>
      </w:r>
      <w:r w:rsidR="007A6690" w:rsidRPr="007A6690">
        <w:t xml:space="preserve"> </w:t>
      </w:r>
      <w:r>
        <w:t>Lehrkraft</w:t>
      </w:r>
      <w:r w:rsidR="007A6690" w:rsidRPr="007A6690">
        <w:t xml:space="preserve"> gibt </w:t>
      </w:r>
      <w:r w:rsidR="007A6690" w:rsidRPr="007A6690">
        <w:rPr>
          <w:b/>
        </w:rPr>
        <w:t>keinen</w:t>
      </w:r>
      <w:r w:rsidR="007A6690" w:rsidRPr="007A6690">
        <w:t xml:space="preserve"> Weg durch das Labyrinth vor.</w:t>
      </w:r>
    </w:p>
    <w:p w:rsidR="007A6690" w:rsidRPr="007A6690" w:rsidRDefault="007A6690" w:rsidP="00E331C6">
      <w:pPr>
        <w:pStyle w:val="Textkrper"/>
        <w:numPr>
          <w:ilvl w:val="0"/>
          <w:numId w:val="15"/>
        </w:numPr>
      </w:pPr>
      <w:r w:rsidRPr="007A6690">
        <w:t xml:space="preserve">Die Schülergruppe muss versuchen den </w:t>
      </w:r>
      <w:r w:rsidRPr="007A6690">
        <w:rPr>
          <w:b/>
        </w:rPr>
        <w:t>unbekannten Weg</w:t>
      </w:r>
      <w:r w:rsidRPr="007A6690">
        <w:t xml:space="preserve"> herauszufinden. </w:t>
      </w:r>
    </w:p>
    <w:p w:rsidR="007A6690" w:rsidRPr="007A6690" w:rsidRDefault="007A6690" w:rsidP="00E331C6">
      <w:pPr>
        <w:pStyle w:val="Textkrper"/>
        <w:numPr>
          <w:ilvl w:val="0"/>
          <w:numId w:val="15"/>
        </w:numPr>
      </w:pPr>
      <w:r w:rsidRPr="007A6690">
        <w:rPr>
          <w:b/>
        </w:rPr>
        <w:t>Zeitvorgabe</w:t>
      </w:r>
      <w:r w:rsidRPr="007A6690">
        <w:t xml:space="preserve"> der </w:t>
      </w:r>
      <w:r w:rsidR="00B40D1D">
        <w:t>Schülerinnen und Schüler</w:t>
      </w:r>
      <w:r w:rsidRPr="007A6690">
        <w:t xml:space="preserve"> einholen </w:t>
      </w:r>
    </w:p>
    <w:p w:rsidR="007A6690" w:rsidRPr="007A6690" w:rsidRDefault="007A6690" w:rsidP="00E331C6">
      <w:pPr>
        <w:pStyle w:val="Textkrper"/>
        <w:numPr>
          <w:ilvl w:val="0"/>
          <w:numId w:val="15"/>
        </w:numPr>
      </w:pPr>
      <w:r w:rsidRPr="007A6690">
        <w:t>Jeder Irrtum darf nur einmal gemacht werden. Wird</w:t>
      </w:r>
      <w:r w:rsidR="000E7980">
        <w:t xml:space="preserve"> der</w:t>
      </w:r>
      <w:r w:rsidRPr="007A6690">
        <w:t xml:space="preserve"> gleiche Fehler meh</w:t>
      </w:r>
      <w:r w:rsidRPr="007A6690">
        <w:t>r</w:t>
      </w:r>
      <w:r w:rsidRPr="007A6690">
        <w:t xml:space="preserve">mals gemacht, gibt es für jeden Fehler </w:t>
      </w:r>
      <w:r w:rsidRPr="007A6690">
        <w:rPr>
          <w:b/>
        </w:rPr>
        <w:t xml:space="preserve">Zeitabzug </w:t>
      </w:r>
      <w:r w:rsidRPr="007A6690">
        <w:t>(z.</w:t>
      </w:r>
      <w:r w:rsidR="000E7980">
        <w:t xml:space="preserve"> </w:t>
      </w:r>
      <w:r w:rsidRPr="007A6690">
        <w:t>B. 30 Sekunden), der vo</w:t>
      </w:r>
      <w:r w:rsidRPr="007A6690">
        <w:t>r</w:t>
      </w:r>
      <w:r w:rsidRPr="007A6690">
        <w:t>her festgelegt werden muss.</w:t>
      </w:r>
      <w:r w:rsidRPr="007A6690">
        <w:rPr>
          <w:noProof/>
        </w:rPr>
        <w:drawing>
          <wp:anchor distT="0" distB="0" distL="114300" distR="114300" simplePos="0" relativeHeight="251754496" behindDoc="0" locked="0" layoutInCell="0" allowOverlap="1" wp14:anchorId="476B6626" wp14:editId="7E3AA33B">
            <wp:simplePos x="0" y="0"/>
            <wp:positionH relativeFrom="rightMargin">
              <wp:posOffset>467995</wp:posOffset>
            </wp:positionH>
            <wp:positionV relativeFrom="paragraph">
              <wp:posOffset>0</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6690">
        <w:rPr>
          <w:noProof/>
        </w:rPr>
        <w:drawing>
          <wp:anchor distT="0" distB="0" distL="114300" distR="114300" simplePos="0" relativeHeight="251753472" behindDoc="0" locked="0" layoutInCell="0" allowOverlap="1" wp14:anchorId="2A951010" wp14:editId="3395F26E">
            <wp:simplePos x="0" y="0"/>
            <wp:positionH relativeFrom="rightMargin">
              <wp:posOffset>107950</wp:posOffset>
            </wp:positionH>
            <wp:positionV relativeFrom="paragraph">
              <wp:posOffset>0</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B40D1D" w:rsidP="00E331C6">
      <w:pPr>
        <w:pStyle w:val="Textkrper"/>
        <w:numPr>
          <w:ilvl w:val="0"/>
          <w:numId w:val="15"/>
        </w:numPr>
      </w:pPr>
      <w:r>
        <w:t>Macht eine Schülerin oder ein Schüler</w:t>
      </w:r>
      <w:r w:rsidR="007A6690" w:rsidRPr="007A6690">
        <w:t xml:space="preserve"> einen Fehler, muss entweder </w:t>
      </w:r>
      <w:r w:rsidR="000E7980">
        <w:rPr>
          <w:b/>
        </w:rPr>
        <w:t>die</w:t>
      </w:r>
      <w:r w:rsidR="007A6690" w:rsidRPr="007A6690">
        <w:rPr>
          <w:b/>
        </w:rPr>
        <w:t xml:space="preserve"> </w:t>
      </w:r>
      <w:r>
        <w:rPr>
          <w:b/>
        </w:rPr>
        <w:t>Schül</w:t>
      </w:r>
      <w:r>
        <w:rPr>
          <w:b/>
        </w:rPr>
        <w:t>e</w:t>
      </w:r>
      <w:r>
        <w:rPr>
          <w:b/>
        </w:rPr>
        <w:t>rin</w:t>
      </w:r>
      <w:r w:rsidR="000E7980">
        <w:rPr>
          <w:b/>
        </w:rPr>
        <w:t xml:space="preserve"> oder</w:t>
      </w:r>
      <w:r>
        <w:rPr>
          <w:b/>
        </w:rPr>
        <w:t xml:space="preserve"> </w:t>
      </w:r>
      <w:r w:rsidR="000E7980">
        <w:rPr>
          <w:b/>
        </w:rPr>
        <w:t xml:space="preserve">der </w:t>
      </w:r>
      <w:r>
        <w:rPr>
          <w:b/>
        </w:rPr>
        <w:t>Schüler</w:t>
      </w:r>
      <w:r w:rsidR="007A6690" w:rsidRPr="007A6690">
        <w:t xml:space="preserve"> das Spielfeld verlassen oder die </w:t>
      </w:r>
      <w:r w:rsidR="007A6690" w:rsidRPr="007A6690">
        <w:rPr>
          <w:b/>
        </w:rPr>
        <w:t>gesamte Gruppe</w:t>
      </w:r>
      <w:r w:rsidR="007A6690" w:rsidRPr="007A6690">
        <w:t xml:space="preserve"> (muss vorher festgelegt werden). Außerdem kann man sich überlegen, ob </w:t>
      </w:r>
      <w:r>
        <w:t>Schüleri</w:t>
      </w:r>
      <w:r>
        <w:t>n</w:t>
      </w:r>
      <w:r>
        <w:t>nen und Schüler</w:t>
      </w:r>
      <w:r w:rsidR="007A6690" w:rsidRPr="007A6690">
        <w:t>, die schon korrekt durchgekommen sind, auch wieder von vorne beginnen müssen oder nicht.</w:t>
      </w:r>
    </w:p>
    <w:p w:rsidR="007A6690" w:rsidRPr="007A6690" w:rsidRDefault="007A6690" w:rsidP="00E331C6">
      <w:pPr>
        <w:pStyle w:val="Textkrper"/>
        <w:numPr>
          <w:ilvl w:val="0"/>
          <w:numId w:val="15"/>
        </w:numPr>
      </w:pPr>
      <w:r w:rsidRPr="007A6690">
        <w:t xml:space="preserve">Der Weg zurück muss aber auch auf dem korrekten Wegerfolgen, sonst gibt es auch hierfür </w:t>
      </w:r>
      <w:r w:rsidRPr="007A6690">
        <w:rPr>
          <w:b/>
        </w:rPr>
        <w:t>Zeitabzug</w:t>
      </w:r>
      <w:r w:rsidRPr="007A6690">
        <w:t xml:space="preserve"> (auch dieser Zeitabzug muss</w:t>
      </w:r>
      <w:r w:rsidR="000E7980">
        <w:t xml:space="preserve"> </w:t>
      </w:r>
      <w:r w:rsidRPr="007A6690">
        <w:t>vorher festgelegt werden).</w:t>
      </w:r>
    </w:p>
    <w:p w:rsidR="007A6690" w:rsidRPr="007A6690" w:rsidRDefault="000E7980" w:rsidP="00E331C6">
      <w:pPr>
        <w:pStyle w:val="Textkrper"/>
        <w:numPr>
          <w:ilvl w:val="0"/>
          <w:numId w:val="15"/>
        </w:numPr>
      </w:pPr>
      <w:r>
        <w:t>n</w:t>
      </w:r>
      <w:r w:rsidR="007A6690" w:rsidRPr="007A6690">
        <w:t xml:space="preserve">ur </w:t>
      </w:r>
      <w:r w:rsidR="007A6690" w:rsidRPr="007A6690">
        <w:rPr>
          <w:b/>
        </w:rPr>
        <w:t xml:space="preserve">ein </w:t>
      </w:r>
      <w:r w:rsidR="00B40D1D">
        <w:rPr>
          <w:b/>
        </w:rPr>
        <w:t>Schülerinnen und Schüler</w:t>
      </w:r>
      <w:r w:rsidR="007A6690" w:rsidRPr="007A6690">
        <w:rPr>
          <w:b/>
        </w:rPr>
        <w:t xml:space="preserve"> pro Feld</w:t>
      </w:r>
    </w:p>
    <w:p w:rsidR="007A6690" w:rsidRPr="007A6690" w:rsidRDefault="007A6690" w:rsidP="00E331C6">
      <w:pPr>
        <w:pStyle w:val="Textkrper"/>
        <w:numPr>
          <w:ilvl w:val="0"/>
          <w:numId w:val="15"/>
        </w:numPr>
      </w:pPr>
      <w:r w:rsidRPr="007A6690">
        <w:rPr>
          <w:b/>
        </w:rPr>
        <w:t>Felder</w:t>
      </w:r>
      <w:r w:rsidRPr="007A6690">
        <w:t xml:space="preserve"> dürfen </w:t>
      </w:r>
      <w:r w:rsidRPr="007A6690">
        <w:rPr>
          <w:b/>
        </w:rPr>
        <w:t>nicht markiert</w:t>
      </w:r>
      <w:r w:rsidRPr="007A6690">
        <w:t xml:space="preserve"> werden.</w:t>
      </w:r>
    </w:p>
    <w:p w:rsidR="007A6690" w:rsidRPr="007A6690" w:rsidRDefault="007A6690" w:rsidP="007A6690">
      <w:pPr>
        <w:pStyle w:val="Textkrper"/>
      </w:pPr>
    </w:p>
    <w:p w:rsidR="007A6690" w:rsidRDefault="00E67893" w:rsidP="007A6690">
      <w:pPr>
        <w:pStyle w:val="Textkrper"/>
      </w:pPr>
      <w:r w:rsidRPr="00AA18D1">
        <w:rPr>
          <w:noProof/>
        </w:rPr>
        <w:drawing>
          <wp:anchor distT="0" distB="0" distL="114300" distR="114300" simplePos="0" relativeHeight="251913216" behindDoc="0" locked="0" layoutInCell="1" allowOverlap="1" wp14:anchorId="1A823DC8" wp14:editId="1188D0A4">
            <wp:simplePos x="0" y="0"/>
            <wp:positionH relativeFrom="column">
              <wp:posOffset>4788535</wp:posOffset>
            </wp:positionH>
            <wp:positionV relativeFrom="paragraph">
              <wp:posOffset>39370</wp:posOffset>
            </wp:positionV>
            <wp:extent cx="314325" cy="314325"/>
            <wp:effectExtent l="0" t="0" r="9525" b="9525"/>
            <wp:wrapNone/>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A6690" w:rsidRPr="007A6690">
        <w:t xml:space="preserve">Anschließend findet die Reflexionsphase satt.  </w:t>
      </w:r>
      <w:r w:rsidR="007A6690" w:rsidRPr="007A6690">
        <w:rPr>
          <w:b/>
        </w:rPr>
        <w:t xml:space="preserve">Die Vorgehensweise läuft ab, wie in den Handlungsschritten eins bis fünf beschrieben. </w:t>
      </w:r>
      <w:r w:rsidR="007A6690" w:rsidRPr="007A6690">
        <w:t>Der Schwerpunkt der Kompetenzen</w:t>
      </w:r>
      <w:r w:rsidR="007A6690" w:rsidRPr="007A6690">
        <w:t>t</w:t>
      </w:r>
      <w:r w:rsidR="007A6690" w:rsidRPr="007A6690">
        <w:t>wicklung muss vorher im Team festgelegt worden sein. Welche Kompetenzentwicklung im Fokus stehen soll, hängt davon ab.</w:t>
      </w:r>
    </w:p>
    <w:p w:rsidR="00F34941" w:rsidRDefault="00F34941">
      <w:pPr>
        <w:spacing w:line="240" w:lineRule="exact"/>
        <w:rPr>
          <w:lang w:eastAsia="de-DE"/>
        </w:rPr>
      </w:pPr>
      <w:r>
        <w:br w:type="page"/>
      </w:r>
    </w:p>
    <w:p w:rsidR="007A6690" w:rsidRPr="007A6690" w:rsidRDefault="007A6690" w:rsidP="00F34941">
      <w:pPr>
        <w:pStyle w:val="berschrift3"/>
      </w:pPr>
      <w:r w:rsidRPr="007A6690">
        <w:lastRenderedPageBreak/>
        <w:t>Kopiervorlage: leer</w:t>
      </w:r>
      <w:r w:rsidR="00191A88">
        <w:rPr>
          <w:noProof/>
          <w:sz w:val="24"/>
        </w:rPr>
        <w:drawing>
          <wp:anchor distT="0" distB="0" distL="114300" distR="114300" simplePos="0" relativeHeight="251880448" behindDoc="0" locked="0" layoutInCell="0" allowOverlap="1" wp14:anchorId="48B8D2C8" wp14:editId="757B2D20">
            <wp:simplePos x="0" y="0"/>
            <wp:positionH relativeFrom="rightMargin">
              <wp:posOffset>828040</wp:posOffset>
            </wp:positionH>
            <wp:positionV relativeFrom="paragraph">
              <wp:posOffset>0</wp:posOffset>
            </wp:positionV>
            <wp:extent cx="349200" cy="320400"/>
            <wp:effectExtent l="0" t="0" r="0" b="3810"/>
            <wp:wrapNone/>
            <wp:docPr id="4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191A88">
        <w:rPr>
          <w:noProof/>
          <w:sz w:val="24"/>
        </w:rPr>
        <w:drawing>
          <wp:anchor distT="0" distB="0" distL="114300" distR="114300" simplePos="0" relativeHeight="251879424" behindDoc="0" locked="0" layoutInCell="0" allowOverlap="1" wp14:anchorId="117F291A" wp14:editId="56588351">
            <wp:simplePos x="0" y="0"/>
            <wp:positionH relativeFrom="rightMargin">
              <wp:posOffset>467995</wp:posOffset>
            </wp:positionH>
            <wp:positionV relativeFrom="paragraph">
              <wp:posOffset>0</wp:posOffset>
            </wp:positionV>
            <wp:extent cx="349885" cy="320675"/>
            <wp:effectExtent l="0" t="0" r="0" b="3175"/>
            <wp:wrapNone/>
            <wp:docPr id="5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91A88">
        <w:rPr>
          <w:noProof/>
          <w:sz w:val="24"/>
        </w:rPr>
        <w:drawing>
          <wp:anchor distT="0" distB="0" distL="114300" distR="114300" simplePos="0" relativeHeight="251878400" behindDoc="0" locked="0" layoutInCell="0" allowOverlap="1" wp14:anchorId="1CB28F19" wp14:editId="09286F4D">
            <wp:simplePos x="0" y="0"/>
            <wp:positionH relativeFrom="rightMargin">
              <wp:posOffset>107950</wp:posOffset>
            </wp:positionH>
            <wp:positionV relativeFrom="paragraph">
              <wp:posOffset>0</wp:posOffset>
            </wp:positionV>
            <wp:extent cx="349200" cy="320400"/>
            <wp:effectExtent l="0" t="0" r="0" b="3810"/>
            <wp:wrapNone/>
            <wp:docPr id="5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7A6690">
      <w:pPr>
        <w:pStyle w:val="Textkrper"/>
      </w:pPr>
    </w:p>
    <w:tbl>
      <w:tblPr>
        <w:tblStyle w:val="Tabellenraster"/>
        <w:tblW w:w="0" w:type="auto"/>
        <w:tblInd w:w="514" w:type="dxa"/>
        <w:tblLook w:val="04A0" w:firstRow="1" w:lastRow="0" w:firstColumn="1" w:lastColumn="0" w:noHBand="0" w:noVBand="1"/>
      </w:tblPr>
      <w:tblGrid>
        <w:gridCol w:w="763"/>
        <w:gridCol w:w="763"/>
        <w:gridCol w:w="763"/>
        <w:gridCol w:w="763"/>
        <w:gridCol w:w="762"/>
        <w:gridCol w:w="763"/>
        <w:gridCol w:w="763"/>
        <w:gridCol w:w="763"/>
        <w:gridCol w:w="763"/>
      </w:tblGrid>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bl>
    <w:p w:rsidR="007A6690" w:rsidRPr="007A6690" w:rsidRDefault="007A6690" w:rsidP="007A6690">
      <w:pPr>
        <w:pStyle w:val="Textkrper"/>
      </w:pPr>
    </w:p>
    <w:p w:rsidR="007A6690" w:rsidRPr="007A6690" w:rsidRDefault="007A6690" w:rsidP="00F34941">
      <w:pPr>
        <w:pStyle w:val="berschrift3"/>
      </w:pPr>
      <w:r w:rsidRPr="007A6690">
        <w:t>Kopiervorlage: Vorschlag Variante 1</w:t>
      </w:r>
      <w:r w:rsidR="00191A88">
        <w:rPr>
          <w:noProof/>
          <w:sz w:val="24"/>
        </w:rPr>
        <w:drawing>
          <wp:anchor distT="0" distB="0" distL="114300" distR="114300" simplePos="0" relativeHeight="251876352" behindDoc="0" locked="0" layoutInCell="0" allowOverlap="1" wp14:anchorId="6F429FCE" wp14:editId="69F9A2EF">
            <wp:simplePos x="0" y="0"/>
            <wp:positionH relativeFrom="rightMargin">
              <wp:posOffset>107950</wp:posOffset>
            </wp:positionH>
            <wp:positionV relativeFrom="paragraph">
              <wp:posOffset>0</wp:posOffset>
            </wp:positionV>
            <wp:extent cx="345600" cy="324000"/>
            <wp:effectExtent l="0" t="0" r="0" b="0"/>
            <wp:wrapNone/>
            <wp:docPr id="47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191A88" w:rsidP="007A6690">
      <w:pPr>
        <w:pStyle w:val="Textkrper"/>
        <w:rPr>
          <w:b/>
        </w:rPr>
      </w:pPr>
      <w:r w:rsidRPr="007A6690">
        <w:rPr>
          <w:noProof/>
        </w:rPr>
        <w:drawing>
          <wp:anchor distT="0" distB="0" distL="114300" distR="114300" simplePos="0" relativeHeight="251748352" behindDoc="0" locked="0" layoutInCell="0" allowOverlap="1" wp14:anchorId="28ECA9D4" wp14:editId="1A3BFF49">
            <wp:simplePos x="0" y="0"/>
            <wp:positionH relativeFrom="rightMargin">
              <wp:posOffset>118583</wp:posOffset>
            </wp:positionH>
            <wp:positionV relativeFrom="paragraph">
              <wp:posOffset>104140</wp:posOffset>
            </wp:positionV>
            <wp:extent cx="324000" cy="324000"/>
            <wp:effectExtent l="0" t="0" r="0" b="0"/>
            <wp:wrapNone/>
            <wp:docPr id="118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514" w:type="dxa"/>
        <w:tblLook w:val="04A0" w:firstRow="1" w:lastRow="0" w:firstColumn="1" w:lastColumn="0" w:noHBand="0" w:noVBand="1"/>
      </w:tblPr>
      <w:tblGrid>
        <w:gridCol w:w="763"/>
        <w:gridCol w:w="763"/>
        <w:gridCol w:w="763"/>
        <w:gridCol w:w="763"/>
        <w:gridCol w:w="762"/>
        <w:gridCol w:w="763"/>
        <w:gridCol w:w="763"/>
        <w:gridCol w:w="763"/>
        <w:gridCol w:w="763"/>
      </w:tblGrid>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01248" behindDoc="0" locked="0" layoutInCell="1" allowOverlap="1" wp14:anchorId="0ABD621F" wp14:editId="1E6A077F">
                      <wp:simplePos x="0" y="0"/>
                      <wp:positionH relativeFrom="column">
                        <wp:posOffset>47498</wp:posOffset>
                      </wp:positionH>
                      <wp:positionV relativeFrom="paragraph">
                        <wp:posOffset>190500</wp:posOffset>
                      </wp:positionV>
                      <wp:extent cx="188976" cy="231648"/>
                      <wp:effectExtent l="19050" t="0" r="40005" b="16510"/>
                      <wp:wrapNone/>
                      <wp:docPr id="38" name="Herz 38"/>
                      <wp:cNvGraphicFramePr/>
                      <a:graphic xmlns:a="http://schemas.openxmlformats.org/drawingml/2006/main">
                        <a:graphicData uri="http://schemas.microsoft.com/office/word/2010/wordprocessingShape">
                          <wps:wsp>
                            <wps:cNvSpPr/>
                            <wps:spPr>
                              <a:xfrm>
                                <a:off x="0" y="0"/>
                                <a:ext cx="188976" cy="231648"/>
                              </a:xfrm>
                              <a:prstGeom prst="hear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Herz 38" o:spid="_x0000_s1026" style="position:absolute;margin-left:3.75pt;margin-top:15pt;width:14.9pt;height:18.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8976,231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" path="m94488,57912v39370,-135128,192913,,,173736c-98425,57912,55118,-77216,94488,57912xe" fillcolor="#4f81bd [3204]" strokecolor="#243f60 [1604]" strokeweight="2pt">
                      <v:path arrowok="t" o:connecttype="custom" o:connectlocs="94488,57912;94488,231648;94488,57912" o:connectangles="0,0,0"/>
                    </v:shape>
                  </w:pict>
                </mc:Fallback>
              </mc:AlternateContent>
            </w:r>
            <w:r w:rsidRPr="007A6690">
              <w:rPr>
                <w:rFonts w:eastAsiaTheme="minorHAnsi"/>
              </w:rPr>
              <w:t>Ziel</w: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2512" behindDoc="0" locked="0" layoutInCell="1" allowOverlap="1" wp14:anchorId="64AE4A82" wp14:editId="0D6D3FFC">
                      <wp:simplePos x="0" y="0"/>
                      <wp:positionH relativeFrom="column">
                        <wp:posOffset>16510</wp:posOffset>
                      </wp:positionH>
                      <wp:positionV relativeFrom="paragraph">
                        <wp:posOffset>95885</wp:posOffset>
                      </wp:positionV>
                      <wp:extent cx="261620" cy="249555"/>
                      <wp:effectExtent l="0" t="0" r="24130" b="17145"/>
                      <wp:wrapNone/>
                      <wp:docPr id="39" name="Smiley 39"/>
                      <wp:cNvGraphicFramePr/>
                      <a:graphic xmlns:a="http://schemas.openxmlformats.org/drawingml/2006/main">
                        <a:graphicData uri="http://schemas.microsoft.com/office/word/2010/wordprocessingShape">
                          <wps:wsp>
                            <wps:cNvSpPr/>
                            <wps:spPr>
                              <a:xfrm>
                                <a:off x="0" y="0"/>
                                <a:ext cx="261620" cy="249555"/>
                              </a:xfrm>
                              <a:prstGeom prst="smileyFace">
                                <a:avLst>
                                  <a:gd name="adj" fmla="val 4653"/>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39" o:spid="_x0000_s1026" type="#_x0000_t96" style="position:absolute;margin-left:1.3pt;margin-top:7.55pt;width:20.6pt;height:19.6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" fillcolor="#4f81bd" strokecolor="#385d8a" strokeweight="2pt"/>
                  </w:pict>
                </mc:Fallback>
              </mc:AlternateContent>
            </w:r>
            <w:r w:rsidRPr="007A6690">
              <w:rPr>
                <w:noProof/>
              </w:rPr>
              <mc:AlternateContent>
                <mc:Choice Requires="wps">
                  <w:drawing>
                    <wp:anchor distT="0" distB="0" distL="114300" distR="114300" simplePos="0" relativeHeight="251723776" behindDoc="0" locked="0" layoutInCell="1" allowOverlap="1" wp14:anchorId="333C6975" wp14:editId="2FA68F36">
                      <wp:simplePos x="0" y="0"/>
                      <wp:positionH relativeFrom="column">
                        <wp:posOffset>365125</wp:posOffset>
                      </wp:positionH>
                      <wp:positionV relativeFrom="paragraph">
                        <wp:posOffset>59055</wp:posOffset>
                      </wp:positionV>
                      <wp:extent cx="0" cy="286385"/>
                      <wp:effectExtent l="95250" t="38100" r="57150" b="18415"/>
                      <wp:wrapNone/>
                      <wp:docPr id="41" name="Gerade Verbindung mit Pfeil 41"/>
                      <wp:cNvGraphicFramePr/>
                      <a:graphic xmlns:a="http://schemas.openxmlformats.org/drawingml/2006/main">
                        <a:graphicData uri="http://schemas.microsoft.com/office/word/2010/wordprocessingShape">
                          <wps:wsp>
                            <wps:cNvCnPr/>
                            <wps:spPr>
                              <a:xfrm flipV="1">
                                <a:off x="0" y="0"/>
                                <a:ext cx="0" cy="28638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41" o:spid="_x0000_s1026" type="#_x0000_t32" style="position:absolute;margin-left:28.75pt;margin-top:4.65pt;width:0;height:22.55pt;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" strokecolor="#00b050">
                      <v:stroke endarrow="open"/>
                    </v:shape>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2752" behindDoc="0" locked="0" layoutInCell="1" allowOverlap="1" wp14:anchorId="23D0DF10" wp14:editId="1F0A377D">
                      <wp:simplePos x="0" y="0"/>
                      <wp:positionH relativeFrom="column">
                        <wp:posOffset>23241</wp:posOffset>
                      </wp:positionH>
                      <wp:positionV relativeFrom="paragraph">
                        <wp:posOffset>56388</wp:posOffset>
                      </wp:positionV>
                      <wp:extent cx="299720" cy="0"/>
                      <wp:effectExtent l="38100" t="76200" r="0" b="114300"/>
                      <wp:wrapNone/>
                      <wp:docPr id="45" name="Gerade Verbindung mit Pfeil 45"/>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5" o:spid="_x0000_s1026" type="#_x0000_t32" style="position:absolute;margin-left:1.85pt;margin-top:4.45pt;width:23.6pt;height:0;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11488" behindDoc="0" locked="0" layoutInCell="1" allowOverlap="1" wp14:anchorId="65FF859B" wp14:editId="16B58B4A">
                      <wp:simplePos x="0" y="0"/>
                      <wp:positionH relativeFrom="column">
                        <wp:posOffset>55880</wp:posOffset>
                      </wp:positionH>
                      <wp:positionV relativeFrom="paragraph">
                        <wp:posOffset>126365</wp:posOffset>
                      </wp:positionV>
                      <wp:extent cx="261620" cy="249555"/>
                      <wp:effectExtent l="0" t="0" r="24130" b="17145"/>
                      <wp:wrapNone/>
                      <wp:docPr id="47" name="Smiley 47"/>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47" o:spid="_x0000_s1026" type="#_x0000_t96" style="position:absolute;margin-left:4.4pt;margin-top:9.95pt;width:20.6pt;height:19.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1728" behindDoc="0" locked="0" layoutInCell="1" allowOverlap="1" wp14:anchorId="4DAD52A6" wp14:editId="0D489010">
                      <wp:simplePos x="0" y="0"/>
                      <wp:positionH relativeFrom="column">
                        <wp:posOffset>7620</wp:posOffset>
                      </wp:positionH>
                      <wp:positionV relativeFrom="paragraph">
                        <wp:posOffset>55880</wp:posOffset>
                      </wp:positionV>
                      <wp:extent cx="299720" cy="0"/>
                      <wp:effectExtent l="38100" t="76200" r="0" b="114300"/>
                      <wp:wrapNone/>
                      <wp:docPr id="49" name="Gerade Verbindung mit Pfeil 49"/>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9" o:spid="_x0000_s1026" type="#_x0000_t32" style="position:absolute;margin-left:.6pt;margin-top:4.4pt;width:23.6pt;height:0;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" strokecolor="#00b050">
                      <v:stroke endarrow="open"/>
                    </v:shape>
                  </w:pict>
                </mc:Fallback>
              </mc:AlternateContent>
            </w:r>
            <w:r w:rsidRPr="007A6690">
              <w:rPr>
                <w:noProof/>
              </w:rPr>
              <mc:AlternateContent>
                <mc:Choice Requires="wps">
                  <w:drawing>
                    <wp:anchor distT="0" distB="0" distL="114300" distR="114300" simplePos="0" relativeHeight="251709440" behindDoc="0" locked="0" layoutInCell="1" allowOverlap="1" wp14:anchorId="33CB5C8D" wp14:editId="1BAA638B">
                      <wp:simplePos x="0" y="0"/>
                      <wp:positionH relativeFrom="column">
                        <wp:posOffset>41275</wp:posOffset>
                      </wp:positionH>
                      <wp:positionV relativeFrom="paragraph">
                        <wp:posOffset>127000</wp:posOffset>
                      </wp:positionV>
                      <wp:extent cx="261620" cy="249555"/>
                      <wp:effectExtent l="0" t="0" r="24130" b="17145"/>
                      <wp:wrapNone/>
                      <wp:docPr id="52" name="Smiley 52"/>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52" o:spid="_x0000_s1026" type="#_x0000_t96" style="position:absolute;margin-left:3.25pt;margin-top:10pt;width:20.6pt;height:19.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" fillcolor="#4f81bd" strokecolor="#385d8a" strokeweight="2pt"/>
                  </w:pict>
                </mc:Fallback>
              </mc:AlternateContent>
            </w: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0704" behindDoc="0" locked="0" layoutInCell="1" allowOverlap="1" wp14:anchorId="72B9888F" wp14:editId="52B8D793">
                      <wp:simplePos x="0" y="0"/>
                      <wp:positionH relativeFrom="column">
                        <wp:posOffset>-13335</wp:posOffset>
                      </wp:positionH>
                      <wp:positionV relativeFrom="paragraph">
                        <wp:posOffset>68580</wp:posOffset>
                      </wp:positionV>
                      <wp:extent cx="299720" cy="0"/>
                      <wp:effectExtent l="38100" t="76200" r="0" b="114300"/>
                      <wp:wrapNone/>
                      <wp:docPr id="53" name="Gerade Verbindung mit Pfeil 53"/>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53" o:spid="_x0000_s1026" type="#_x0000_t32" style="position:absolute;margin-left:-1.05pt;margin-top:5.4pt;width:23.6pt;height:0;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" strokecolor="#00b050">
                      <v:stroke endarrow="open"/>
                    </v:shape>
                  </w:pict>
                </mc:Fallback>
              </mc:AlternateContent>
            </w:r>
            <w:r w:rsidRPr="007A6690">
              <w:rPr>
                <w:noProof/>
              </w:rPr>
              <mc:AlternateContent>
                <mc:Choice Requires="wps">
                  <w:drawing>
                    <wp:anchor distT="0" distB="0" distL="114300" distR="114300" simplePos="0" relativeHeight="251708416" behindDoc="0" locked="0" layoutInCell="1" allowOverlap="1" wp14:anchorId="18330563" wp14:editId="7862586A">
                      <wp:simplePos x="0" y="0"/>
                      <wp:positionH relativeFrom="column">
                        <wp:posOffset>20828</wp:posOffset>
                      </wp:positionH>
                      <wp:positionV relativeFrom="paragraph">
                        <wp:posOffset>127000</wp:posOffset>
                      </wp:positionV>
                      <wp:extent cx="261620" cy="249555"/>
                      <wp:effectExtent l="0" t="0" r="24130" b="17145"/>
                      <wp:wrapNone/>
                      <wp:docPr id="57" name="Smiley 57"/>
                      <wp:cNvGraphicFramePr/>
                      <a:graphic xmlns:a="http://schemas.openxmlformats.org/drawingml/2006/main">
                        <a:graphicData uri="http://schemas.microsoft.com/office/word/2010/wordprocessingShape">
                          <wps:wsp>
                            <wps:cNvSpPr/>
                            <wps:spPr>
                              <a:xfrm>
                                <a:off x="0" y="0"/>
                                <a:ext cx="261620" cy="249555"/>
                              </a:xfrm>
                              <a:prstGeom prst="smileyFace">
                                <a:avLst>
                                  <a:gd name="adj" fmla="val 4653"/>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57" o:spid="_x0000_s1026" type="#_x0000_t96" style="position:absolute;margin-left:1.65pt;margin-top:10pt;width:20.6pt;height:19.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8656" behindDoc="0" locked="0" layoutInCell="1" allowOverlap="1" wp14:anchorId="6FE6D636" wp14:editId="05B4D1A1">
                      <wp:simplePos x="0" y="0"/>
                      <wp:positionH relativeFrom="column">
                        <wp:posOffset>362585</wp:posOffset>
                      </wp:positionH>
                      <wp:positionV relativeFrom="paragraph">
                        <wp:posOffset>117475</wp:posOffset>
                      </wp:positionV>
                      <wp:extent cx="0" cy="255270"/>
                      <wp:effectExtent l="95250" t="38100" r="57150" b="11430"/>
                      <wp:wrapNone/>
                      <wp:docPr id="60" name="Gerade Verbindung mit Pfeil 60"/>
                      <wp:cNvGraphicFramePr/>
                      <a:graphic xmlns:a="http://schemas.openxmlformats.org/drawingml/2006/main">
                        <a:graphicData uri="http://schemas.microsoft.com/office/word/2010/wordprocessingShape">
                          <wps:wsp>
                            <wps:cNvCnPr/>
                            <wps:spPr>
                              <a:xfrm flipV="1">
                                <a:off x="0" y="0"/>
                                <a:ext cx="0" cy="25527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60" o:spid="_x0000_s1026" type="#_x0000_t32" style="position:absolute;margin-left:28.55pt;margin-top:9.25pt;width:0;height:20.1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" strokecolor="#00b050">
                      <v:stroke endarrow="open"/>
                    </v:shape>
                  </w:pict>
                </mc:Fallback>
              </mc:AlternateContent>
            </w:r>
            <w:r w:rsidRPr="007A6690">
              <w:rPr>
                <w:noProof/>
              </w:rPr>
              <mc:AlternateContent>
                <mc:Choice Requires="wps">
                  <w:drawing>
                    <wp:anchor distT="0" distB="0" distL="114300" distR="114300" simplePos="0" relativeHeight="251707392" behindDoc="0" locked="0" layoutInCell="1" allowOverlap="1" wp14:anchorId="04DAB248" wp14:editId="54F62EC0">
                      <wp:simplePos x="0" y="0"/>
                      <wp:positionH relativeFrom="column">
                        <wp:posOffset>19558</wp:posOffset>
                      </wp:positionH>
                      <wp:positionV relativeFrom="paragraph">
                        <wp:posOffset>123444</wp:posOffset>
                      </wp:positionV>
                      <wp:extent cx="262128" cy="249936"/>
                      <wp:effectExtent l="0" t="0" r="24130" b="17145"/>
                      <wp:wrapNone/>
                      <wp:docPr id="62" name="Smiley 62"/>
                      <wp:cNvGraphicFramePr/>
                      <a:graphic xmlns:a="http://schemas.openxmlformats.org/drawingml/2006/main">
                        <a:graphicData uri="http://schemas.microsoft.com/office/word/2010/wordprocessingShape">
                          <wps:wsp>
                            <wps:cNvSpPr/>
                            <wps:spPr>
                              <a:xfrm>
                                <a:off x="0" y="0"/>
                                <a:ext cx="262128" cy="249936"/>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62" o:spid="_x0000_s1026" type="#_x0000_t96" style="position:absolute;margin-left:1.55pt;margin-top:9.7pt;width:20.65pt;height:19.7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7632" behindDoc="0" locked="0" layoutInCell="1" allowOverlap="1" wp14:anchorId="036C573E" wp14:editId="6E5B90AE">
                      <wp:simplePos x="0" y="0"/>
                      <wp:positionH relativeFrom="column">
                        <wp:posOffset>362585</wp:posOffset>
                      </wp:positionH>
                      <wp:positionV relativeFrom="paragraph">
                        <wp:posOffset>85725</wp:posOffset>
                      </wp:positionV>
                      <wp:extent cx="0" cy="255270"/>
                      <wp:effectExtent l="95250" t="38100" r="57150" b="11430"/>
                      <wp:wrapNone/>
                      <wp:docPr id="928" name="Gerade Verbindung mit Pfeil 928"/>
                      <wp:cNvGraphicFramePr/>
                      <a:graphic xmlns:a="http://schemas.openxmlformats.org/drawingml/2006/main">
                        <a:graphicData uri="http://schemas.microsoft.com/office/word/2010/wordprocessingShape">
                          <wps:wsp>
                            <wps:cNvCnPr/>
                            <wps:spPr>
                              <a:xfrm flipV="1">
                                <a:off x="0" y="0"/>
                                <a:ext cx="0" cy="25527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28" o:spid="_x0000_s1026" type="#_x0000_t32" style="position:absolute;margin-left:28.55pt;margin-top:6.75pt;width:0;height:20.1pt;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" strokecolor="#00b050">
                      <v:stroke endarrow="open"/>
                    </v:shape>
                  </w:pict>
                </mc:Fallback>
              </mc:AlternateContent>
            </w:r>
            <w:r w:rsidRPr="007A6690">
              <w:rPr>
                <w:noProof/>
              </w:rPr>
              <mc:AlternateContent>
                <mc:Choice Requires="wps">
                  <w:drawing>
                    <wp:anchor distT="0" distB="0" distL="114300" distR="114300" simplePos="0" relativeHeight="251706368" behindDoc="0" locked="0" layoutInCell="1" allowOverlap="1" wp14:anchorId="49CA5507" wp14:editId="722CC415">
                      <wp:simplePos x="0" y="0"/>
                      <wp:positionH relativeFrom="column">
                        <wp:posOffset>44450</wp:posOffset>
                      </wp:positionH>
                      <wp:positionV relativeFrom="paragraph">
                        <wp:posOffset>132080</wp:posOffset>
                      </wp:positionV>
                      <wp:extent cx="261620" cy="249555"/>
                      <wp:effectExtent l="0" t="0" r="24130" b="17145"/>
                      <wp:wrapNone/>
                      <wp:docPr id="929" name="Smiley 929"/>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29" o:spid="_x0000_s1026" type="#_x0000_t96" style="position:absolute;margin-left:3.5pt;margin-top:10.4pt;width:20.6pt;height:19.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3536" behindDoc="0" locked="0" layoutInCell="1" allowOverlap="1" wp14:anchorId="3A6B51F7" wp14:editId="42343FA1">
                      <wp:simplePos x="0" y="0"/>
                      <wp:positionH relativeFrom="column">
                        <wp:posOffset>34925</wp:posOffset>
                      </wp:positionH>
                      <wp:positionV relativeFrom="paragraph">
                        <wp:posOffset>43180</wp:posOffset>
                      </wp:positionV>
                      <wp:extent cx="299720" cy="0"/>
                      <wp:effectExtent l="38100" t="76200" r="0" b="114300"/>
                      <wp:wrapNone/>
                      <wp:docPr id="930" name="Gerade Verbindung mit Pfeil 930"/>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ln>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30" o:spid="_x0000_s1026" type="#_x0000_t32" style="position:absolute;margin-left:2.75pt;margin-top:3.4pt;width:23.6pt;height:0;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" strokecolor="#00b050">
                      <v:stroke endarrow="open"/>
                    </v:shape>
                  </w:pict>
                </mc:Fallback>
              </mc:AlternateContent>
            </w:r>
            <w:r w:rsidRPr="007A6690">
              <w:rPr>
                <w:noProof/>
              </w:rPr>
              <mc:AlternateContent>
                <mc:Choice Requires="wps">
                  <w:drawing>
                    <wp:anchor distT="0" distB="0" distL="114300" distR="114300" simplePos="0" relativeHeight="251705344" behindDoc="0" locked="0" layoutInCell="1" allowOverlap="1" wp14:anchorId="6979E797" wp14:editId="04B67F79">
                      <wp:simplePos x="0" y="0"/>
                      <wp:positionH relativeFrom="column">
                        <wp:posOffset>29972</wp:posOffset>
                      </wp:positionH>
                      <wp:positionV relativeFrom="paragraph">
                        <wp:posOffset>132080</wp:posOffset>
                      </wp:positionV>
                      <wp:extent cx="262128" cy="249936"/>
                      <wp:effectExtent l="0" t="0" r="24130" b="17145"/>
                      <wp:wrapNone/>
                      <wp:docPr id="931" name="Smiley 931"/>
                      <wp:cNvGraphicFramePr/>
                      <a:graphic xmlns:a="http://schemas.openxmlformats.org/drawingml/2006/main">
                        <a:graphicData uri="http://schemas.microsoft.com/office/word/2010/wordprocessingShape">
                          <wps:wsp>
                            <wps:cNvSpPr/>
                            <wps:spPr>
                              <a:xfrm>
                                <a:off x="0" y="0"/>
                                <a:ext cx="262128" cy="249936"/>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31" o:spid="_x0000_s1026" type="#_x0000_t96" style="position:absolute;margin-left:2.35pt;margin-top:10.4pt;width:20.65pt;height:19.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6608" behindDoc="0" locked="0" layoutInCell="1" allowOverlap="1" wp14:anchorId="684502D8" wp14:editId="3A8B1A05">
                      <wp:simplePos x="0" y="0"/>
                      <wp:positionH relativeFrom="column">
                        <wp:posOffset>342646</wp:posOffset>
                      </wp:positionH>
                      <wp:positionV relativeFrom="paragraph">
                        <wp:posOffset>97790</wp:posOffset>
                      </wp:positionV>
                      <wp:extent cx="0" cy="255270"/>
                      <wp:effectExtent l="95250" t="38100" r="57150" b="11430"/>
                      <wp:wrapNone/>
                      <wp:docPr id="933" name="Gerade Verbindung mit Pfeil 933"/>
                      <wp:cNvGraphicFramePr/>
                      <a:graphic xmlns:a="http://schemas.openxmlformats.org/drawingml/2006/main">
                        <a:graphicData uri="http://schemas.microsoft.com/office/word/2010/wordprocessingShape">
                          <wps:wsp>
                            <wps:cNvCnPr/>
                            <wps:spPr>
                              <a:xfrm flipV="1">
                                <a:off x="0" y="0"/>
                                <a:ext cx="0" cy="25527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33" o:spid="_x0000_s1026" type="#_x0000_t32" style="position:absolute;margin-left:27pt;margin-top:7.7pt;width:0;height:20.1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" strokecolor="#00b050">
                      <v:stroke endarrow="open"/>
                    </v:shape>
                  </w:pict>
                </mc:Fallback>
              </mc:AlternateContent>
            </w:r>
            <w:r w:rsidRPr="007A6690">
              <w:rPr>
                <w:noProof/>
              </w:rPr>
              <mc:AlternateContent>
                <mc:Choice Requires="wps">
                  <w:drawing>
                    <wp:anchor distT="0" distB="0" distL="114300" distR="114300" simplePos="0" relativeHeight="251704320" behindDoc="0" locked="0" layoutInCell="1" allowOverlap="1" wp14:anchorId="05720DD5" wp14:editId="038959F5">
                      <wp:simplePos x="0" y="0"/>
                      <wp:positionH relativeFrom="column">
                        <wp:posOffset>29845</wp:posOffset>
                      </wp:positionH>
                      <wp:positionV relativeFrom="paragraph">
                        <wp:posOffset>104140</wp:posOffset>
                      </wp:positionV>
                      <wp:extent cx="261620" cy="249555"/>
                      <wp:effectExtent l="0" t="0" r="24130" b="17145"/>
                      <wp:wrapNone/>
                      <wp:docPr id="934" name="Smiley 934"/>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34" o:spid="_x0000_s1026" type="#_x0000_t96" style="position:absolute;margin-left:2.35pt;margin-top:8.2pt;width:20.6pt;height:19.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5584" behindDoc="0" locked="0" layoutInCell="1" allowOverlap="1" wp14:anchorId="474CBA9C" wp14:editId="659FCBC2">
                      <wp:simplePos x="0" y="0"/>
                      <wp:positionH relativeFrom="column">
                        <wp:posOffset>31750</wp:posOffset>
                      </wp:positionH>
                      <wp:positionV relativeFrom="paragraph">
                        <wp:posOffset>42545</wp:posOffset>
                      </wp:positionV>
                      <wp:extent cx="299720" cy="0"/>
                      <wp:effectExtent l="38100" t="76200" r="0" b="114300"/>
                      <wp:wrapNone/>
                      <wp:docPr id="935" name="Gerade Verbindung mit Pfeil 935"/>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35" o:spid="_x0000_s1026" type="#_x0000_t32" style="position:absolute;margin-left:2.5pt;margin-top:3.35pt;width:23.6pt;height:0;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" strokecolor="#00b050">
                      <v:stroke endarrow="open"/>
                    </v:shape>
                  </w:pict>
                </mc:Fallback>
              </mc:AlternateContent>
            </w:r>
            <w:r w:rsidRPr="007A6690">
              <w:rPr>
                <w:noProof/>
              </w:rPr>
              <mc:AlternateContent>
                <mc:Choice Requires="wps">
                  <w:drawing>
                    <wp:anchor distT="0" distB="0" distL="114300" distR="114300" simplePos="0" relativeHeight="251710464" behindDoc="0" locked="0" layoutInCell="1" allowOverlap="1" wp14:anchorId="3E58D08E" wp14:editId="7045B3D2">
                      <wp:simplePos x="0" y="0"/>
                      <wp:positionH relativeFrom="column">
                        <wp:posOffset>26797</wp:posOffset>
                      </wp:positionH>
                      <wp:positionV relativeFrom="paragraph">
                        <wp:posOffset>103930</wp:posOffset>
                      </wp:positionV>
                      <wp:extent cx="262128" cy="249936"/>
                      <wp:effectExtent l="0" t="0" r="24130" b="17145"/>
                      <wp:wrapNone/>
                      <wp:docPr id="936" name="Smiley 936"/>
                      <wp:cNvGraphicFramePr/>
                      <a:graphic xmlns:a="http://schemas.openxmlformats.org/drawingml/2006/main">
                        <a:graphicData uri="http://schemas.microsoft.com/office/word/2010/wordprocessingShape">
                          <wps:wsp>
                            <wps:cNvSpPr/>
                            <wps:spPr>
                              <a:xfrm>
                                <a:off x="0" y="0"/>
                                <a:ext cx="262128" cy="249936"/>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36" o:spid="_x0000_s1026" type="#_x0000_t96" style="position:absolute;margin-left:2.1pt;margin-top:8.2pt;width:20.65pt;height:19.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9680" behindDoc="0" locked="0" layoutInCell="1" allowOverlap="1" wp14:anchorId="3D107022" wp14:editId="3AAA90F5">
                      <wp:simplePos x="0" y="0"/>
                      <wp:positionH relativeFrom="column">
                        <wp:posOffset>-11049</wp:posOffset>
                      </wp:positionH>
                      <wp:positionV relativeFrom="paragraph">
                        <wp:posOffset>48641</wp:posOffset>
                      </wp:positionV>
                      <wp:extent cx="299720" cy="0"/>
                      <wp:effectExtent l="38100" t="76200" r="0" b="114300"/>
                      <wp:wrapNone/>
                      <wp:docPr id="937" name="Gerade Verbindung mit Pfeil 937"/>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37" o:spid="_x0000_s1026" type="#_x0000_t32" style="position:absolute;margin-left:-.85pt;margin-top:3.85pt;width:23.6pt;height:0;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" strokecolor="#00b050">
                      <v:stroke endarrow="open"/>
                    </v:shape>
                  </w:pict>
                </mc:Fallback>
              </mc:AlternateContent>
            </w:r>
            <w:r w:rsidRPr="007A6690">
              <w:rPr>
                <w:noProof/>
              </w:rPr>
              <mc:AlternateContent>
                <mc:Choice Requires="wps">
                  <w:drawing>
                    <wp:anchor distT="0" distB="0" distL="114300" distR="114300" simplePos="0" relativeHeight="251703296" behindDoc="0" locked="0" layoutInCell="1" allowOverlap="1" wp14:anchorId="3C87E138" wp14:editId="43D7EF7E">
                      <wp:simplePos x="0" y="0"/>
                      <wp:positionH relativeFrom="column">
                        <wp:posOffset>-12065</wp:posOffset>
                      </wp:positionH>
                      <wp:positionV relativeFrom="paragraph">
                        <wp:posOffset>104184</wp:posOffset>
                      </wp:positionV>
                      <wp:extent cx="262128" cy="249936"/>
                      <wp:effectExtent l="0" t="0" r="24130" b="17145"/>
                      <wp:wrapNone/>
                      <wp:docPr id="938" name="Smiley 938"/>
                      <wp:cNvGraphicFramePr/>
                      <a:graphic xmlns:a="http://schemas.openxmlformats.org/drawingml/2006/main">
                        <a:graphicData uri="http://schemas.microsoft.com/office/word/2010/wordprocessingShape">
                          <wps:wsp>
                            <wps:cNvSpPr/>
                            <wps:spPr>
                              <a:xfrm>
                                <a:off x="0" y="0"/>
                                <a:ext cx="262128" cy="249936"/>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38" o:spid="_x0000_s1026" type="#_x0000_t96" style="position:absolute;margin-left:-.95pt;margin-top:8.2pt;width:20.65pt;height:19.7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4560" behindDoc="0" locked="0" layoutInCell="1" allowOverlap="1" wp14:anchorId="4E0B9FEC" wp14:editId="2F02F0D6">
                      <wp:simplePos x="0" y="0"/>
                      <wp:positionH relativeFrom="column">
                        <wp:posOffset>341503</wp:posOffset>
                      </wp:positionH>
                      <wp:positionV relativeFrom="paragraph">
                        <wp:posOffset>111760</wp:posOffset>
                      </wp:positionV>
                      <wp:extent cx="0" cy="255651"/>
                      <wp:effectExtent l="95250" t="38100" r="57150" b="11430"/>
                      <wp:wrapNone/>
                      <wp:docPr id="939" name="Gerade Verbindung mit Pfeil 939"/>
                      <wp:cNvGraphicFramePr/>
                      <a:graphic xmlns:a="http://schemas.openxmlformats.org/drawingml/2006/main">
                        <a:graphicData uri="http://schemas.microsoft.com/office/word/2010/wordprocessingShape">
                          <wps:wsp>
                            <wps:cNvCnPr/>
                            <wps:spPr>
                              <a:xfrm flipV="1">
                                <a:off x="0" y="0"/>
                                <a:ext cx="0" cy="255651"/>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39" o:spid="_x0000_s1026" type="#_x0000_t32" style="position:absolute;margin-left:26.9pt;margin-top:8.8pt;width:0;height:20.15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02272" behindDoc="0" locked="0" layoutInCell="1" allowOverlap="1" wp14:anchorId="1EDDFBE4" wp14:editId="45150B81">
                      <wp:simplePos x="0" y="0"/>
                      <wp:positionH relativeFrom="column">
                        <wp:posOffset>-12065</wp:posOffset>
                      </wp:positionH>
                      <wp:positionV relativeFrom="paragraph">
                        <wp:posOffset>148717</wp:posOffset>
                      </wp:positionV>
                      <wp:extent cx="262128" cy="249936"/>
                      <wp:effectExtent l="0" t="0" r="24130" b="17145"/>
                      <wp:wrapNone/>
                      <wp:docPr id="940" name="Smiley 940"/>
                      <wp:cNvGraphicFramePr/>
                      <a:graphic xmlns:a="http://schemas.openxmlformats.org/drawingml/2006/main">
                        <a:graphicData uri="http://schemas.microsoft.com/office/word/2010/wordprocessingShape">
                          <wps:wsp>
                            <wps:cNvSpPr/>
                            <wps:spPr>
                              <a:xfrm>
                                <a:off x="0" y="0"/>
                                <a:ext cx="262128" cy="249936"/>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40" o:spid="_x0000_s1026" type="#_x0000_t96" style="position:absolute;margin-left:-.95pt;margin-top:11.7pt;width:20.65pt;height:19.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" fillcolor="#4f81bd [3204]" strokecolor="#243f60 [1604]" strokeweight="2pt"/>
                  </w:pict>
                </mc:Fallback>
              </mc:AlternateContent>
            </w:r>
            <w:r w:rsidRPr="007A6690">
              <w:rPr>
                <w:rFonts w:eastAsiaTheme="minorHAnsi"/>
              </w:rPr>
              <w:t>Start</w:t>
            </w:r>
          </w:p>
        </w:tc>
        <w:tc>
          <w:tcPr>
            <w:tcW w:w="763" w:type="dxa"/>
          </w:tcPr>
          <w:p w:rsidR="007A6690" w:rsidRPr="007A6690" w:rsidRDefault="007A6690" w:rsidP="007A6690">
            <w:pPr>
              <w:pStyle w:val="Textkrper"/>
              <w:rPr>
                <w:rFonts w:eastAsiaTheme="minorHAnsi"/>
              </w:rPr>
            </w:pPr>
          </w:p>
        </w:tc>
      </w:tr>
    </w:tbl>
    <w:p w:rsidR="007A6690" w:rsidRPr="007A6690" w:rsidRDefault="007A6690" w:rsidP="007A6690">
      <w:pPr>
        <w:pStyle w:val="Textkrper"/>
        <w:rPr>
          <w:b/>
        </w:rPr>
      </w:pPr>
    </w:p>
    <w:p w:rsidR="007A6690" w:rsidRPr="007A6690" w:rsidRDefault="007A6690" w:rsidP="007A6690">
      <w:pPr>
        <w:pStyle w:val="Textkrper"/>
        <w:rPr>
          <w:b/>
        </w:rPr>
      </w:pPr>
    </w:p>
    <w:p w:rsidR="007A6690" w:rsidRPr="006F471F" w:rsidRDefault="006F471F" w:rsidP="006F471F">
      <w:pPr>
        <w:pStyle w:val="Marginaliegrau"/>
        <w:framePr w:wrap="around"/>
      </w:pPr>
      <w:r w:rsidRPr="006F471F">
        <w:t>Grafik</w:t>
      </w:r>
      <w:r>
        <w:t>en</w:t>
      </w:r>
      <w:r w:rsidRPr="006F471F">
        <w:t xml:space="preserve"> der Autorin</w:t>
      </w: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Pr="007A6690" w:rsidRDefault="007A6690" w:rsidP="007A6690">
      <w:pPr>
        <w:pStyle w:val="Textkrper"/>
        <w:rPr>
          <w:b/>
        </w:rPr>
      </w:pPr>
    </w:p>
    <w:p w:rsidR="007A6690" w:rsidRPr="007A6690" w:rsidRDefault="007A6690" w:rsidP="00F34941">
      <w:pPr>
        <w:pStyle w:val="berschrift3"/>
      </w:pPr>
      <w:r w:rsidRPr="007A6690">
        <w:lastRenderedPageBreak/>
        <w:t>Kopiervorlage: Vorschlag  Variante 2</w:t>
      </w:r>
      <w:r w:rsidR="00191A88">
        <w:rPr>
          <w:noProof/>
          <w:sz w:val="24"/>
        </w:rPr>
        <w:drawing>
          <wp:anchor distT="0" distB="0" distL="114300" distR="114300" simplePos="0" relativeHeight="251873280" behindDoc="0" locked="0" layoutInCell="0" allowOverlap="1" wp14:anchorId="53673E1C" wp14:editId="3AC6A7BE">
            <wp:simplePos x="0" y="0"/>
            <wp:positionH relativeFrom="rightMargin">
              <wp:posOffset>107950</wp:posOffset>
            </wp:positionH>
            <wp:positionV relativeFrom="paragraph">
              <wp:posOffset>0</wp:posOffset>
            </wp:positionV>
            <wp:extent cx="345440" cy="323850"/>
            <wp:effectExtent l="0" t="0" r="0" b="0"/>
            <wp:wrapNone/>
            <wp:docPr id="47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91A88">
        <w:rPr>
          <w:noProof/>
          <w:sz w:val="24"/>
        </w:rPr>
        <w:drawing>
          <wp:anchor distT="0" distB="0" distL="114300" distR="114300" simplePos="0" relativeHeight="251874304" behindDoc="0" locked="0" layoutInCell="0" allowOverlap="1" wp14:anchorId="721DE941" wp14:editId="008A5C87">
            <wp:simplePos x="0" y="0"/>
            <wp:positionH relativeFrom="rightMargin">
              <wp:posOffset>467995</wp:posOffset>
            </wp:positionH>
            <wp:positionV relativeFrom="paragraph">
              <wp:posOffset>0</wp:posOffset>
            </wp:positionV>
            <wp:extent cx="345440" cy="323850"/>
            <wp:effectExtent l="0" t="0" r="0" b="0"/>
            <wp:wrapNone/>
            <wp:docPr id="47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7A6690">
      <w:pPr>
        <w:pStyle w:val="Textkrper"/>
        <w:rPr>
          <w:b/>
        </w:rPr>
      </w:pPr>
    </w:p>
    <w:tbl>
      <w:tblPr>
        <w:tblStyle w:val="Tabellenraster"/>
        <w:tblW w:w="0" w:type="auto"/>
        <w:tblInd w:w="514" w:type="dxa"/>
        <w:tblLook w:val="04A0" w:firstRow="1" w:lastRow="0" w:firstColumn="1" w:lastColumn="0" w:noHBand="0" w:noVBand="1"/>
      </w:tblPr>
      <w:tblGrid>
        <w:gridCol w:w="763"/>
        <w:gridCol w:w="763"/>
        <w:gridCol w:w="763"/>
        <w:gridCol w:w="763"/>
        <w:gridCol w:w="762"/>
        <w:gridCol w:w="763"/>
        <w:gridCol w:w="763"/>
        <w:gridCol w:w="763"/>
        <w:gridCol w:w="763"/>
      </w:tblGrid>
      <w:tr w:rsidR="007A6690" w:rsidRPr="007A6690" w:rsidTr="007A6690">
        <w:tc>
          <w:tcPr>
            <w:tcW w:w="763" w:type="dxa"/>
          </w:tcPr>
          <w:p w:rsidR="007A6690" w:rsidRPr="007A6690" w:rsidRDefault="00191A88" w:rsidP="007A6690">
            <w:pPr>
              <w:pStyle w:val="Textkrper"/>
              <w:rPr>
                <w:rFonts w:eastAsiaTheme="minorHAnsi"/>
              </w:rPr>
            </w:pPr>
            <w:r w:rsidRPr="007A6690">
              <w:rPr>
                <w:noProof/>
              </w:rPr>
              <w:drawing>
                <wp:anchor distT="0" distB="0" distL="114300" distR="114300" simplePos="0" relativeHeight="251749376" behindDoc="0" locked="0" layoutInCell="0" allowOverlap="1" wp14:anchorId="570C4889" wp14:editId="0D479108">
                  <wp:simplePos x="0" y="0"/>
                  <wp:positionH relativeFrom="rightMargin">
                    <wp:posOffset>117313</wp:posOffset>
                  </wp:positionH>
                  <wp:positionV relativeFrom="paragraph">
                    <wp:posOffset>19685</wp:posOffset>
                  </wp:positionV>
                  <wp:extent cx="323850" cy="323850"/>
                  <wp:effectExtent l="0" t="0" r="0" b="0"/>
                  <wp:wrapNone/>
                  <wp:docPr id="1190"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4800" behindDoc="0" locked="0" layoutInCell="1" allowOverlap="1" wp14:anchorId="0D939602" wp14:editId="71EE83BF">
                      <wp:simplePos x="0" y="0"/>
                      <wp:positionH relativeFrom="column">
                        <wp:posOffset>3810</wp:posOffset>
                      </wp:positionH>
                      <wp:positionV relativeFrom="paragraph">
                        <wp:posOffset>174625</wp:posOffset>
                      </wp:positionV>
                      <wp:extent cx="188595" cy="231140"/>
                      <wp:effectExtent l="19050" t="0" r="40005" b="16510"/>
                      <wp:wrapNone/>
                      <wp:docPr id="941" name="Herz 941"/>
                      <wp:cNvGraphicFramePr/>
                      <a:graphic xmlns:a="http://schemas.openxmlformats.org/drawingml/2006/main">
                        <a:graphicData uri="http://schemas.microsoft.com/office/word/2010/wordprocessingShape">
                          <wps:wsp>
                            <wps:cNvSpPr/>
                            <wps:spPr>
                              <a:xfrm>
                                <a:off x="0" y="0"/>
                                <a:ext cx="188595" cy="231140"/>
                              </a:xfrm>
                              <a:prstGeom prst="hear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Herz 941" o:spid="_x0000_s1026" style="position:absolute;margin-left:.3pt;margin-top:13.75pt;width:14.85pt;height:18.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8595,23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" path="m94298,57785v39290,-134832,192524,,,173355c-98227,57785,55007,-77047,94298,57785xe" fillcolor="#4f81bd" strokecolor="#385d8a" strokeweight="2pt">
                      <v:path arrowok="t" o:connecttype="custom" o:connectlocs="94298,57785;94298,231140;94298,57785" o:connectangles="0,0,0"/>
                    </v:shape>
                  </w:pict>
                </mc:Fallback>
              </mc:AlternateContent>
            </w:r>
            <w:r w:rsidRPr="007A6690">
              <w:rPr>
                <w:rFonts w:eastAsiaTheme="minorHAnsi"/>
              </w:rPr>
              <w:t>Ziel</w:t>
            </w: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40160" behindDoc="0" locked="0" layoutInCell="1" allowOverlap="1" wp14:anchorId="664118FE" wp14:editId="6A68A39C">
                      <wp:simplePos x="0" y="0"/>
                      <wp:positionH relativeFrom="column">
                        <wp:posOffset>368300</wp:posOffset>
                      </wp:positionH>
                      <wp:positionV relativeFrom="paragraph">
                        <wp:posOffset>468503</wp:posOffset>
                      </wp:positionV>
                      <wp:extent cx="170688" cy="158115"/>
                      <wp:effectExtent l="38100" t="0" r="20320" b="51435"/>
                      <wp:wrapNone/>
                      <wp:docPr id="942" name="Gerade Verbindung mit Pfeil 942"/>
                      <wp:cNvGraphicFramePr/>
                      <a:graphic xmlns:a="http://schemas.openxmlformats.org/drawingml/2006/main">
                        <a:graphicData uri="http://schemas.microsoft.com/office/word/2010/wordprocessingShape">
                          <wps:wsp>
                            <wps:cNvCnPr/>
                            <wps:spPr>
                              <a:xfrm flipH="1">
                                <a:off x="0" y="0"/>
                                <a:ext cx="170688" cy="15811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42" o:spid="_x0000_s1026" type="#_x0000_t32" style="position:absolute;margin-left:29pt;margin-top:36.9pt;width:13.45pt;height:12.45pt;flip:x;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" strokecolor="#00b050">
                      <v:stroke endarrow="open"/>
                    </v:shape>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9136" behindDoc="0" locked="0" layoutInCell="1" allowOverlap="1" wp14:anchorId="4B59819F" wp14:editId="43CE8475">
                      <wp:simplePos x="0" y="0"/>
                      <wp:positionH relativeFrom="column">
                        <wp:posOffset>316230</wp:posOffset>
                      </wp:positionH>
                      <wp:positionV relativeFrom="paragraph">
                        <wp:posOffset>425450</wp:posOffset>
                      </wp:positionV>
                      <wp:extent cx="195580" cy="201295"/>
                      <wp:effectExtent l="38100" t="38100" r="33020" b="27305"/>
                      <wp:wrapNone/>
                      <wp:docPr id="943" name="Gerade Verbindung mit Pfeil 943"/>
                      <wp:cNvGraphicFramePr/>
                      <a:graphic xmlns:a="http://schemas.openxmlformats.org/drawingml/2006/main">
                        <a:graphicData uri="http://schemas.microsoft.com/office/word/2010/wordprocessingShape">
                          <wps:wsp>
                            <wps:cNvCnPr/>
                            <wps:spPr>
                              <a:xfrm flipH="1" flipV="1">
                                <a:off x="0" y="0"/>
                                <a:ext cx="195580" cy="20129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43" o:spid="_x0000_s1026" type="#_x0000_t32" style="position:absolute;margin-left:24.9pt;margin-top:33.5pt;width:15.4pt;height:15.85pt;flip:x 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" strokecolor="#00b050">
                      <v:stroke endarrow="open"/>
                    </v:shape>
                  </w:pict>
                </mc:Fallback>
              </mc:AlternateContent>
            </w:r>
            <w:r w:rsidRPr="007A6690">
              <w:rPr>
                <w:noProof/>
              </w:rPr>
              <mc:AlternateContent>
                <mc:Choice Requires="wps">
                  <w:drawing>
                    <wp:anchor distT="0" distB="0" distL="114300" distR="114300" simplePos="0" relativeHeight="251731968" behindDoc="0" locked="0" layoutInCell="1" allowOverlap="1" wp14:anchorId="64BC5238" wp14:editId="27AB26C1">
                      <wp:simplePos x="0" y="0"/>
                      <wp:positionH relativeFrom="column">
                        <wp:posOffset>53848</wp:posOffset>
                      </wp:positionH>
                      <wp:positionV relativeFrom="paragraph">
                        <wp:posOffset>175133</wp:posOffset>
                      </wp:positionV>
                      <wp:extent cx="261620" cy="249555"/>
                      <wp:effectExtent l="0" t="0" r="24130" b="17145"/>
                      <wp:wrapNone/>
                      <wp:docPr id="944" name="Smiley 944"/>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44" o:spid="_x0000_s1026" type="#_x0000_t96" style="position:absolute;margin-left:4.25pt;margin-top:13.8pt;width:20.6pt;height:19.6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43232" behindDoc="0" locked="0" layoutInCell="1" allowOverlap="1" wp14:anchorId="6BFA8FFB" wp14:editId="0672702C">
                      <wp:simplePos x="0" y="0"/>
                      <wp:positionH relativeFrom="column">
                        <wp:posOffset>339725</wp:posOffset>
                      </wp:positionH>
                      <wp:positionV relativeFrom="paragraph">
                        <wp:posOffset>134620</wp:posOffset>
                      </wp:positionV>
                      <wp:extent cx="0" cy="255905"/>
                      <wp:effectExtent l="95250" t="38100" r="57150" b="10795"/>
                      <wp:wrapNone/>
                      <wp:docPr id="945" name="Gerade Verbindung mit Pfeil 945"/>
                      <wp:cNvGraphicFramePr/>
                      <a:graphic xmlns:a="http://schemas.openxmlformats.org/drawingml/2006/main">
                        <a:graphicData uri="http://schemas.microsoft.com/office/word/2010/wordprocessingShape">
                          <wps:wsp>
                            <wps:cNvCnPr/>
                            <wps:spPr>
                              <a:xfrm flipV="1">
                                <a:off x="0" y="0"/>
                                <a:ext cx="0" cy="25590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45" o:spid="_x0000_s1026" type="#_x0000_t32" style="position:absolute;margin-left:26.75pt;margin-top:10.6pt;width:0;height:20.15pt;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34016" behindDoc="0" locked="0" layoutInCell="1" allowOverlap="1" wp14:anchorId="6F45EF52" wp14:editId="68FB047D">
                      <wp:simplePos x="0" y="0"/>
                      <wp:positionH relativeFrom="column">
                        <wp:posOffset>3810</wp:posOffset>
                      </wp:positionH>
                      <wp:positionV relativeFrom="paragraph">
                        <wp:posOffset>140970</wp:posOffset>
                      </wp:positionV>
                      <wp:extent cx="261620" cy="249555"/>
                      <wp:effectExtent l="0" t="0" r="24130" b="17145"/>
                      <wp:wrapNone/>
                      <wp:docPr id="460" name="Smiley 460"/>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460" o:spid="_x0000_s1026" type="#_x0000_t96" style="position:absolute;margin-left:.3pt;margin-top:11.1pt;width:20.6pt;height:19.6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" fillcolor="#4f81bd" strokecolor="#385d8a" strokeweight="2pt"/>
                  </w:pict>
                </mc:Fallback>
              </mc:AlternateContent>
            </w: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42208" behindDoc="0" locked="0" layoutInCell="1" allowOverlap="1" wp14:anchorId="00E8183D" wp14:editId="62F6940E">
                      <wp:simplePos x="0" y="0"/>
                      <wp:positionH relativeFrom="column">
                        <wp:posOffset>50800</wp:posOffset>
                      </wp:positionH>
                      <wp:positionV relativeFrom="paragraph">
                        <wp:posOffset>74295</wp:posOffset>
                      </wp:positionV>
                      <wp:extent cx="194945" cy="0"/>
                      <wp:effectExtent l="38100" t="76200" r="0" b="114300"/>
                      <wp:wrapNone/>
                      <wp:docPr id="946" name="Gerade Verbindung mit Pfeil 946"/>
                      <wp:cNvGraphicFramePr/>
                      <a:graphic xmlns:a="http://schemas.openxmlformats.org/drawingml/2006/main">
                        <a:graphicData uri="http://schemas.microsoft.com/office/word/2010/wordprocessingShape">
                          <wps:wsp>
                            <wps:cNvCnPr/>
                            <wps:spPr>
                              <a:xfrm flipH="1">
                                <a:off x="0" y="0"/>
                                <a:ext cx="194945"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46" o:spid="_x0000_s1026" type="#_x0000_t32" style="position:absolute;margin-left:4pt;margin-top:5.85pt;width:15.35pt;height:0;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32992" behindDoc="0" locked="0" layoutInCell="1" allowOverlap="1" wp14:anchorId="289ACA42" wp14:editId="554E1DDE">
                      <wp:simplePos x="0" y="0"/>
                      <wp:positionH relativeFrom="column">
                        <wp:posOffset>50038</wp:posOffset>
                      </wp:positionH>
                      <wp:positionV relativeFrom="paragraph">
                        <wp:posOffset>141097</wp:posOffset>
                      </wp:positionV>
                      <wp:extent cx="261620" cy="249555"/>
                      <wp:effectExtent l="0" t="0" r="24130" b="17145"/>
                      <wp:wrapNone/>
                      <wp:docPr id="459" name="Smiley 459"/>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459" o:spid="_x0000_s1026" type="#_x0000_t96" style="position:absolute;margin-left:3.95pt;margin-top:11.1pt;width:20.6pt;height:19.6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0944" behindDoc="0" locked="0" layoutInCell="1" allowOverlap="1" wp14:anchorId="30DCA9F6" wp14:editId="1C7113D1">
                      <wp:simplePos x="0" y="0"/>
                      <wp:positionH relativeFrom="column">
                        <wp:posOffset>13970</wp:posOffset>
                      </wp:positionH>
                      <wp:positionV relativeFrom="paragraph">
                        <wp:posOffset>140970</wp:posOffset>
                      </wp:positionV>
                      <wp:extent cx="261620" cy="249555"/>
                      <wp:effectExtent l="0" t="0" r="24130" b="17145"/>
                      <wp:wrapNone/>
                      <wp:docPr id="947" name="Smiley 947"/>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47" o:spid="_x0000_s1026" type="#_x0000_t96" style="position:absolute;margin-left:1.1pt;margin-top:11.1pt;width:20.6pt;height:19.6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5040" behindDoc="0" locked="0" layoutInCell="1" allowOverlap="1" wp14:anchorId="3911FD69" wp14:editId="02337FBD">
                      <wp:simplePos x="0" y="0"/>
                      <wp:positionH relativeFrom="column">
                        <wp:posOffset>274066</wp:posOffset>
                      </wp:positionH>
                      <wp:positionV relativeFrom="paragraph">
                        <wp:posOffset>424815</wp:posOffset>
                      </wp:positionV>
                      <wp:extent cx="225679" cy="256032"/>
                      <wp:effectExtent l="0" t="38100" r="60325" b="29845"/>
                      <wp:wrapNone/>
                      <wp:docPr id="948" name="Gerade Verbindung mit Pfeil 948"/>
                      <wp:cNvGraphicFramePr/>
                      <a:graphic xmlns:a="http://schemas.openxmlformats.org/drawingml/2006/main">
                        <a:graphicData uri="http://schemas.microsoft.com/office/word/2010/wordprocessingShape">
                          <wps:wsp>
                            <wps:cNvCnPr/>
                            <wps:spPr>
                              <a:xfrm flipV="1">
                                <a:off x="0" y="0"/>
                                <a:ext cx="225679" cy="256032"/>
                              </a:xfrm>
                              <a:prstGeom prst="straightConnector1">
                                <a:avLst/>
                              </a:prstGeom>
                              <a:ln>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48" o:spid="_x0000_s1026" type="#_x0000_t32" style="position:absolute;margin-left:21.6pt;margin-top:33.45pt;width:17.75pt;height:20.15pt;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" strokecolor="#00b050">
                      <v:stroke endarrow="open"/>
                    </v:shape>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8112" behindDoc="0" locked="0" layoutInCell="1" allowOverlap="1" wp14:anchorId="0CB819EE" wp14:editId="0DC76FA5">
                      <wp:simplePos x="0" y="0"/>
                      <wp:positionH relativeFrom="column">
                        <wp:posOffset>356870</wp:posOffset>
                      </wp:positionH>
                      <wp:positionV relativeFrom="paragraph">
                        <wp:posOffset>76835</wp:posOffset>
                      </wp:positionV>
                      <wp:extent cx="0" cy="255905"/>
                      <wp:effectExtent l="95250" t="38100" r="57150" b="10795"/>
                      <wp:wrapNone/>
                      <wp:docPr id="466" name="Gerade Verbindung mit Pfeil 466"/>
                      <wp:cNvGraphicFramePr/>
                      <a:graphic xmlns:a="http://schemas.openxmlformats.org/drawingml/2006/main">
                        <a:graphicData uri="http://schemas.microsoft.com/office/word/2010/wordprocessingShape">
                          <wps:wsp>
                            <wps:cNvCnPr/>
                            <wps:spPr>
                              <a:xfrm flipV="1">
                                <a:off x="0" y="0"/>
                                <a:ext cx="0" cy="25590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66" o:spid="_x0000_s1026" type="#_x0000_t32" style="position:absolute;margin-left:28.1pt;margin-top:6.05pt;width:0;height:20.15pt;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29920" behindDoc="0" locked="0" layoutInCell="1" allowOverlap="1" wp14:anchorId="3712CF8B" wp14:editId="67B0E471">
                      <wp:simplePos x="0" y="0"/>
                      <wp:positionH relativeFrom="column">
                        <wp:posOffset>14351</wp:posOffset>
                      </wp:positionH>
                      <wp:positionV relativeFrom="paragraph">
                        <wp:posOffset>131445</wp:posOffset>
                      </wp:positionV>
                      <wp:extent cx="261620" cy="249555"/>
                      <wp:effectExtent l="0" t="0" r="24130" b="17145"/>
                      <wp:wrapNone/>
                      <wp:docPr id="951" name="Smiley 951"/>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51" o:spid="_x0000_s1026" type="#_x0000_t96" style="position:absolute;margin-left:1.15pt;margin-top:10.35pt;width:20.6pt;height:19.6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41184" behindDoc="0" locked="0" layoutInCell="1" allowOverlap="1" wp14:anchorId="0838BC97" wp14:editId="03A791CD">
                      <wp:simplePos x="0" y="0"/>
                      <wp:positionH relativeFrom="column">
                        <wp:posOffset>51308</wp:posOffset>
                      </wp:positionH>
                      <wp:positionV relativeFrom="paragraph">
                        <wp:posOffset>104267</wp:posOffset>
                      </wp:positionV>
                      <wp:extent cx="303784" cy="1"/>
                      <wp:effectExtent l="0" t="76200" r="20320" b="114300"/>
                      <wp:wrapNone/>
                      <wp:docPr id="952" name="Gerade Verbindung mit Pfeil 952"/>
                      <wp:cNvGraphicFramePr/>
                      <a:graphic xmlns:a="http://schemas.openxmlformats.org/drawingml/2006/main">
                        <a:graphicData uri="http://schemas.microsoft.com/office/word/2010/wordprocessingShape">
                          <wps:wsp>
                            <wps:cNvCnPr/>
                            <wps:spPr>
                              <a:xfrm>
                                <a:off x="0" y="0"/>
                                <a:ext cx="303784" cy="1"/>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52" o:spid="_x0000_s1026" type="#_x0000_t32" style="position:absolute;margin-left:4.05pt;margin-top:8.2pt;width:23.9pt;height:0;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" strokecolor="#00b050">
                      <v:stroke endarrow="open"/>
                    </v:shape>
                  </w:pict>
                </mc:Fallback>
              </mc:AlternateContent>
            </w:r>
            <w:r w:rsidRPr="007A6690">
              <w:rPr>
                <w:noProof/>
              </w:rPr>
              <mc:AlternateContent>
                <mc:Choice Requires="wps">
                  <w:drawing>
                    <wp:anchor distT="0" distB="0" distL="114300" distR="114300" simplePos="0" relativeHeight="251736064" behindDoc="0" locked="0" layoutInCell="1" allowOverlap="1" wp14:anchorId="4E9107A4" wp14:editId="2CDEF1D3">
                      <wp:simplePos x="0" y="0"/>
                      <wp:positionH relativeFrom="column">
                        <wp:posOffset>356108</wp:posOffset>
                      </wp:positionH>
                      <wp:positionV relativeFrom="paragraph">
                        <wp:posOffset>445644</wp:posOffset>
                      </wp:positionV>
                      <wp:extent cx="140208" cy="158495"/>
                      <wp:effectExtent l="38100" t="38100" r="31750" b="32385"/>
                      <wp:wrapNone/>
                      <wp:docPr id="464" name="Gerade Verbindung mit Pfeil 464"/>
                      <wp:cNvGraphicFramePr/>
                      <a:graphic xmlns:a="http://schemas.openxmlformats.org/drawingml/2006/main">
                        <a:graphicData uri="http://schemas.microsoft.com/office/word/2010/wordprocessingShape">
                          <wps:wsp>
                            <wps:cNvCnPr/>
                            <wps:spPr>
                              <a:xfrm flipH="1" flipV="1">
                                <a:off x="0" y="0"/>
                                <a:ext cx="140208" cy="15849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64" o:spid="_x0000_s1026" type="#_x0000_t32" style="position:absolute;margin-left:28.05pt;margin-top:35.1pt;width:11.05pt;height:12.5pt;flip:x 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" strokecolor="#00b050">
                      <v:stroke endarrow="open"/>
                    </v:shape>
                  </w:pict>
                </mc:Fallback>
              </mc:AlternateContent>
            </w:r>
            <w:r w:rsidRPr="007A6690">
              <w:rPr>
                <w:noProof/>
              </w:rPr>
              <mc:AlternateContent>
                <mc:Choice Requires="wps">
                  <w:drawing>
                    <wp:anchor distT="0" distB="0" distL="114300" distR="114300" simplePos="0" relativeHeight="251727872" behindDoc="0" locked="0" layoutInCell="1" allowOverlap="1" wp14:anchorId="7FEFFDEC" wp14:editId="34ED3182">
                      <wp:simplePos x="0" y="0"/>
                      <wp:positionH relativeFrom="column">
                        <wp:posOffset>92710</wp:posOffset>
                      </wp:positionH>
                      <wp:positionV relativeFrom="paragraph">
                        <wp:posOffset>194945</wp:posOffset>
                      </wp:positionV>
                      <wp:extent cx="261620" cy="249555"/>
                      <wp:effectExtent l="0" t="0" r="24130" b="17145"/>
                      <wp:wrapNone/>
                      <wp:docPr id="953" name="Smiley 953"/>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53" o:spid="_x0000_s1026" type="#_x0000_t96" style="position:absolute;margin-left:7.3pt;margin-top:15.35pt;width:20.6pt;height:19.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8896" behindDoc="0" locked="0" layoutInCell="1" allowOverlap="1" wp14:anchorId="0A911BED" wp14:editId="7BE90273">
                      <wp:simplePos x="0" y="0"/>
                      <wp:positionH relativeFrom="column">
                        <wp:posOffset>10160</wp:posOffset>
                      </wp:positionH>
                      <wp:positionV relativeFrom="paragraph">
                        <wp:posOffset>194945</wp:posOffset>
                      </wp:positionV>
                      <wp:extent cx="261620" cy="249555"/>
                      <wp:effectExtent l="0" t="0" r="24130" b="17145"/>
                      <wp:wrapNone/>
                      <wp:docPr id="955" name="Smiley 955"/>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55" o:spid="_x0000_s1026" type="#_x0000_t96" style="position:absolute;margin-left:.8pt;margin-top:15.35pt;width:20.6pt;height:19.6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7088" behindDoc="0" locked="0" layoutInCell="1" allowOverlap="1" wp14:anchorId="350FEE30" wp14:editId="3F317D61">
                      <wp:simplePos x="0" y="0"/>
                      <wp:positionH relativeFrom="column">
                        <wp:posOffset>313436</wp:posOffset>
                      </wp:positionH>
                      <wp:positionV relativeFrom="paragraph">
                        <wp:posOffset>410972</wp:posOffset>
                      </wp:positionV>
                      <wp:extent cx="164592" cy="255906"/>
                      <wp:effectExtent l="0" t="38100" r="64135" b="29845"/>
                      <wp:wrapNone/>
                      <wp:docPr id="465" name="Gerade Verbindung mit Pfeil 465"/>
                      <wp:cNvGraphicFramePr/>
                      <a:graphic xmlns:a="http://schemas.openxmlformats.org/drawingml/2006/main">
                        <a:graphicData uri="http://schemas.microsoft.com/office/word/2010/wordprocessingShape">
                          <wps:wsp>
                            <wps:cNvCnPr/>
                            <wps:spPr>
                              <a:xfrm flipV="1">
                                <a:off x="0" y="0"/>
                                <a:ext cx="164592" cy="255906"/>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65" o:spid="_x0000_s1026" type="#_x0000_t32" style="position:absolute;margin-left:24.7pt;margin-top:32.35pt;width:12.95pt;height:20.15pt;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" strokecolor="#00b050">
                      <v:stroke endarrow="open"/>
                    </v:shape>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6848" behindDoc="0" locked="0" layoutInCell="1" allowOverlap="1" wp14:anchorId="68A3D930" wp14:editId="70CFF64E">
                      <wp:simplePos x="0" y="0"/>
                      <wp:positionH relativeFrom="column">
                        <wp:posOffset>-7493</wp:posOffset>
                      </wp:positionH>
                      <wp:positionV relativeFrom="paragraph">
                        <wp:posOffset>160655</wp:posOffset>
                      </wp:positionV>
                      <wp:extent cx="261620" cy="249555"/>
                      <wp:effectExtent l="0" t="0" r="24130" b="17145"/>
                      <wp:wrapNone/>
                      <wp:docPr id="450" name="Smiley 450"/>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450" o:spid="_x0000_s1026" type="#_x0000_t96" style="position:absolute;margin-left:-.6pt;margin-top:12.65pt;width:20.6pt;height:19.6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5824" behindDoc="0" locked="0" layoutInCell="1" allowOverlap="1" wp14:anchorId="7528EF71" wp14:editId="3E76AB7A">
                      <wp:simplePos x="0" y="0"/>
                      <wp:positionH relativeFrom="column">
                        <wp:posOffset>6985</wp:posOffset>
                      </wp:positionH>
                      <wp:positionV relativeFrom="paragraph">
                        <wp:posOffset>163195</wp:posOffset>
                      </wp:positionV>
                      <wp:extent cx="261620" cy="249555"/>
                      <wp:effectExtent l="0" t="0" r="24130" b="17145"/>
                      <wp:wrapNone/>
                      <wp:docPr id="956" name="Smiley 956"/>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56" o:spid="_x0000_s1026" type="#_x0000_t96" style="position:absolute;margin-left:.55pt;margin-top:12.85pt;width:20.6pt;height:19.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" fillcolor="#4f81bd" strokecolor="#385d8a" strokeweight="2pt"/>
                  </w:pict>
                </mc:Fallback>
              </mc:AlternateContent>
            </w:r>
            <w:r w:rsidRPr="007A6690">
              <w:rPr>
                <w:rFonts w:eastAsiaTheme="minorHAnsi"/>
              </w:rPr>
              <w:t>Start</w: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bl>
    <w:p w:rsidR="002A4C0F" w:rsidRDefault="002A4C0F" w:rsidP="00566650">
      <w:pPr>
        <w:pStyle w:val="Textkrper"/>
      </w:pPr>
    </w:p>
    <w:p w:rsidR="00B7145A" w:rsidRDefault="00B7145A">
      <w:pPr>
        <w:spacing w:line="240" w:lineRule="exact"/>
      </w:pPr>
    </w:p>
    <w:p w:rsidR="00B7145A" w:rsidRDefault="00B7145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B7145A" w:rsidRPr="00B7145A" w:rsidTr="000E7980">
        <w:trPr>
          <w:trHeight w:val="523"/>
        </w:trPr>
        <w:tc>
          <w:tcPr>
            <w:tcW w:w="2268" w:type="dxa"/>
            <w:tcBorders>
              <w:left w:val="single" w:sz="4" w:space="0" w:color="auto"/>
              <w:bottom w:val="single" w:sz="4" w:space="0" w:color="auto"/>
              <w:right w:val="single" w:sz="4" w:space="0" w:color="auto"/>
            </w:tcBorders>
            <w:shd w:val="clear" w:color="auto" w:fill="D9D9D9"/>
            <w:hideMark/>
          </w:tcPr>
          <w:p w:rsidR="00B7145A" w:rsidRPr="00F34941" w:rsidRDefault="00B7145A" w:rsidP="00B7145A">
            <w:pPr>
              <w:spacing w:line="240" w:lineRule="exact"/>
              <w:rPr>
                <w:sz w:val="12"/>
                <w:szCs w:val="12"/>
              </w:rPr>
            </w:pPr>
            <w:r w:rsidRPr="00F34941">
              <w:rPr>
                <w:sz w:val="12"/>
                <w:szCs w:val="12"/>
              </w:rPr>
              <w:lastRenderedPageBreak/>
              <w:t>Kompetenzbereich</w:t>
            </w:r>
          </w:p>
          <w:p w:rsidR="00B7145A" w:rsidRPr="00B7145A" w:rsidRDefault="00B7145A" w:rsidP="00B7145A">
            <w:pPr>
              <w:spacing w:line="240" w:lineRule="exact"/>
              <w:rPr>
                <w:b/>
              </w:rPr>
            </w:pPr>
            <w:r w:rsidRPr="00B7145A">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B7145A" w:rsidRPr="00B7145A" w:rsidRDefault="00B7145A" w:rsidP="00B7145A">
            <w:pPr>
              <w:spacing w:line="240" w:lineRule="exact"/>
            </w:pPr>
            <w:r w:rsidRPr="00F34941">
              <w:rPr>
                <w:sz w:val="12"/>
                <w:szCs w:val="12"/>
              </w:rPr>
              <w:t>Lernfortschritt</w:t>
            </w:r>
          </w:p>
          <w:p w:rsidR="00B7145A" w:rsidRPr="00B7145A" w:rsidRDefault="00B7145A" w:rsidP="00B7145A">
            <w:pPr>
              <w:spacing w:line="240" w:lineRule="exact"/>
              <w:rPr>
                <w:b/>
              </w:rPr>
            </w:pPr>
            <w:r w:rsidRPr="00B7145A">
              <w:rPr>
                <w:b/>
              </w:rPr>
              <w:t>LFS 1-6</w:t>
            </w:r>
          </w:p>
        </w:tc>
        <w:tc>
          <w:tcPr>
            <w:tcW w:w="4229" w:type="dxa"/>
            <w:tcBorders>
              <w:left w:val="single" w:sz="4" w:space="0" w:color="auto"/>
              <w:bottom w:val="single" w:sz="4" w:space="0" w:color="auto"/>
              <w:right w:val="single" w:sz="4" w:space="0" w:color="auto"/>
            </w:tcBorders>
            <w:shd w:val="clear" w:color="auto" w:fill="D9D9D9"/>
            <w:hideMark/>
          </w:tcPr>
          <w:p w:rsidR="00B7145A" w:rsidRPr="00F34941" w:rsidRDefault="00B7145A" w:rsidP="00B7145A">
            <w:pPr>
              <w:spacing w:line="240" w:lineRule="exact"/>
              <w:rPr>
                <w:sz w:val="12"/>
                <w:szCs w:val="12"/>
              </w:rPr>
            </w:pPr>
            <w:r w:rsidRPr="00F34941">
              <w:rPr>
                <w:sz w:val="12"/>
                <w:szCs w:val="12"/>
              </w:rPr>
              <w:t>Materialien/Titel</w:t>
            </w:r>
          </w:p>
          <w:p w:rsidR="00A0073B" w:rsidRDefault="00B7145A" w:rsidP="00A0073B">
            <w:pPr>
              <w:spacing w:line="240" w:lineRule="exact"/>
              <w:rPr>
                <w:b/>
              </w:rPr>
            </w:pPr>
            <w:r w:rsidRPr="00B7145A">
              <w:rPr>
                <w:b/>
              </w:rPr>
              <w:t>Selbstreflexion Schüler</w:t>
            </w:r>
            <w:r w:rsidR="007C3C7D">
              <w:rPr>
                <w:b/>
              </w:rPr>
              <w:t>innen und Schüler:</w:t>
            </w:r>
          </w:p>
          <w:p w:rsidR="00B7145A" w:rsidRPr="00B7145A" w:rsidRDefault="00B7145A" w:rsidP="00A0073B">
            <w:pPr>
              <w:spacing w:line="240" w:lineRule="exact"/>
              <w:rPr>
                <w:b/>
              </w:rPr>
            </w:pPr>
            <w:r w:rsidRPr="00B7145A">
              <w:rPr>
                <w:b/>
              </w:rPr>
              <w:t>Kooperativer Weg durch das Labyrinth</w:t>
            </w:r>
          </w:p>
        </w:tc>
        <w:tc>
          <w:tcPr>
            <w:tcW w:w="188" w:type="dxa"/>
            <w:vMerge w:val="restart"/>
            <w:tcBorders>
              <w:top w:val="nil"/>
              <w:left w:val="single" w:sz="4" w:space="0" w:color="auto"/>
              <w:bottom w:val="nil"/>
              <w:right w:val="single" w:sz="4" w:space="0" w:color="auto"/>
            </w:tcBorders>
            <w:shd w:val="clear" w:color="auto" w:fill="FFFFFF"/>
          </w:tcPr>
          <w:p w:rsidR="00B7145A" w:rsidRPr="00B7145A" w:rsidRDefault="00B7145A" w:rsidP="00B7145A">
            <w:pPr>
              <w:spacing w:line="240" w:lineRule="exac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B7145A" w:rsidRPr="00B7145A" w:rsidRDefault="00CF3EC3" w:rsidP="000E7980">
            <w:pPr>
              <w:spacing w:line="240" w:lineRule="exact"/>
              <w:jc w:val="center"/>
              <w:rPr>
                <w:b/>
              </w:rPr>
            </w:pPr>
            <w:r>
              <w:rPr>
                <w:b/>
              </w:rPr>
              <w:t>S</w:t>
            </w:r>
            <w:r w:rsidR="000E7980">
              <w:rPr>
                <w:b/>
              </w:rPr>
              <w:t>p</w:t>
            </w:r>
            <w:r>
              <w:rPr>
                <w:b/>
              </w:rPr>
              <w:t>4.</w:t>
            </w:r>
            <w:r w:rsidR="00E2072F">
              <w:rPr>
                <w:b/>
              </w:rPr>
              <w:t>0</w:t>
            </w:r>
            <w:r>
              <w:rPr>
                <w:b/>
              </w:rPr>
              <w:t>1-6.</w:t>
            </w:r>
            <w:r w:rsidR="00B7145A" w:rsidRPr="00B7145A">
              <w:rPr>
                <w:b/>
              </w:rPr>
              <w:t>03.</w:t>
            </w:r>
            <w:r w:rsidR="00E2072F">
              <w:rPr>
                <w:b/>
              </w:rPr>
              <w:t>0</w:t>
            </w:r>
            <w:r w:rsidR="00B7145A" w:rsidRPr="00B7145A">
              <w:rPr>
                <w:b/>
              </w:rPr>
              <w:t>1</w:t>
            </w:r>
          </w:p>
        </w:tc>
      </w:tr>
      <w:tr w:rsidR="00B7145A" w:rsidRPr="00B7145A" w:rsidTr="005D2153">
        <w:tc>
          <w:tcPr>
            <w:tcW w:w="7348" w:type="dxa"/>
            <w:gridSpan w:val="3"/>
            <w:tcBorders>
              <w:left w:val="single" w:sz="4" w:space="0" w:color="auto"/>
              <w:right w:val="single" w:sz="4" w:space="0" w:color="auto"/>
            </w:tcBorders>
            <w:hideMark/>
          </w:tcPr>
          <w:p w:rsidR="00B7145A" w:rsidRPr="00F34941" w:rsidRDefault="00B7145A" w:rsidP="00B7145A">
            <w:pPr>
              <w:spacing w:line="240" w:lineRule="exact"/>
              <w:rPr>
                <w:sz w:val="12"/>
                <w:szCs w:val="12"/>
              </w:rPr>
            </w:pPr>
            <w:r w:rsidRPr="00F34941">
              <w:rPr>
                <w:sz w:val="12"/>
                <w:szCs w:val="12"/>
              </w:rPr>
              <w:t>Kompetenz:</w:t>
            </w:r>
          </w:p>
          <w:p w:rsidR="00B7145A" w:rsidRPr="00B7145A" w:rsidRDefault="00B7145A" w:rsidP="00F34941">
            <w:pPr>
              <w:pStyle w:val="Kopf8ptafz"/>
              <w:numPr>
                <w:ilvl w:val="0"/>
                <w:numId w:val="6"/>
              </w:numPr>
              <w:ind w:left="227" w:hanging="170"/>
            </w:pPr>
            <w:r w:rsidRPr="00B7145A">
              <w:t>Ich kann</w:t>
            </w:r>
            <w:r w:rsidR="0059778A">
              <w:t xml:space="preserve"> mich an Gesprächen beteiligen </w:t>
            </w:r>
            <w:r w:rsidRPr="00B7145A">
              <w:t>und höre meinen Mitmenschen zu.</w:t>
            </w:r>
          </w:p>
          <w:p w:rsidR="00B7145A" w:rsidRPr="00B7145A" w:rsidRDefault="00B7145A" w:rsidP="00F34941">
            <w:pPr>
              <w:pStyle w:val="Kopf8ptafz"/>
              <w:numPr>
                <w:ilvl w:val="0"/>
                <w:numId w:val="6"/>
              </w:numPr>
              <w:ind w:left="227" w:hanging="170"/>
            </w:pPr>
            <w:r w:rsidRPr="00B7145A">
              <w:t>Ich kann meinen eigenen Standpunkt überdenken.</w:t>
            </w:r>
          </w:p>
          <w:p w:rsidR="00B7145A" w:rsidRPr="00B7145A" w:rsidRDefault="00B7145A" w:rsidP="00F34941">
            <w:pPr>
              <w:pStyle w:val="Kopf8ptafz"/>
              <w:numPr>
                <w:ilvl w:val="0"/>
                <w:numId w:val="6"/>
              </w:numPr>
              <w:ind w:left="227" w:hanging="170"/>
            </w:pPr>
            <w:r w:rsidRPr="00B7145A">
              <w:t>Ich kann meine Arbeit zeitlich planen.</w:t>
            </w:r>
          </w:p>
          <w:p w:rsidR="00B7145A" w:rsidRPr="00B7145A" w:rsidRDefault="00B7145A" w:rsidP="00F34941">
            <w:pPr>
              <w:pStyle w:val="Kopf8ptafz"/>
              <w:numPr>
                <w:ilvl w:val="0"/>
                <w:numId w:val="6"/>
              </w:numPr>
              <w:ind w:left="227" w:hanging="170"/>
            </w:pPr>
            <w:r w:rsidRPr="00B7145A">
              <w:t>Ich kann mich an Regeln halten.</w:t>
            </w:r>
          </w:p>
          <w:p w:rsidR="00B7145A" w:rsidRPr="00B7145A" w:rsidRDefault="00B7145A" w:rsidP="00F34941">
            <w:pPr>
              <w:pStyle w:val="Kopf8ptafz"/>
              <w:numPr>
                <w:ilvl w:val="0"/>
                <w:numId w:val="6"/>
              </w:numPr>
              <w:ind w:left="227" w:hanging="170"/>
            </w:pPr>
            <w:r w:rsidRPr="00B7145A">
              <w:t>Ich kann Konsequenzen meines Handelns tragen.</w:t>
            </w:r>
          </w:p>
          <w:p w:rsidR="00B7145A" w:rsidRPr="00B7145A" w:rsidRDefault="00B7145A" w:rsidP="00F34941">
            <w:pPr>
              <w:pStyle w:val="Kopf8ptafz"/>
              <w:numPr>
                <w:ilvl w:val="0"/>
                <w:numId w:val="6"/>
              </w:numPr>
              <w:ind w:left="227" w:hanging="170"/>
            </w:pPr>
            <w:r w:rsidRPr="00B7145A">
              <w:t>Ich kann Anspruch an meine Leistung stellen.</w:t>
            </w:r>
          </w:p>
          <w:p w:rsidR="00B7145A" w:rsidRPr="00B7145A" w:rsidRDefault="00B7145A" w:rsidP="00F34941">
            <w:pPr>
              <w:pStyle w:val="Kopf8ptafz"/>
              <w:numPr>
                <w:ilvl w:val="0"/>
                <w:numId w:val="6"/>
              </w:numPr>
              <w:ind w:left="227" w:hanging="170"/>
            </w:pPr>
            <w:r w:rsidRPr="00B7145A">
              <w:t>Ich kann Möglichkeiten entwickeln, um meine Leistung zu verbessern.</w:t>
            </w:r>
          </w:p>
          <w:p w:rsidR="00B7145A" w:rsidRPr="00B7145A" w:rsidRDefault="00B7145A" w:rsidP="00F34941">
            <w:pPr>
              <w:pStyle w:val="Kopf8ptafz"/>
              <w:numPr>
                <w:ilvl w:val="0"/>
                <w:numId w:val="6"/>
              </w:numPr>
              <w:ind w:left="227" w:hanging="170"/>
            </w:pPr>
            <w:r w:rsidRPr="00B7145A">
              <w:t>Ich kann auf meine Mitmenschen zugehen, diese unterstützen und mein erarbeitetes Wissen weitergeben.</w:t>
            </w:r>
          </w:p>
          <w:p w:rsidR="00B7145A" w:rsidRPr="00B7145A" w:rsidRDefault="00B7145A" w:rsidP="00F34941">
            <w:pPr>
              <w:pStyle w:val="Kopf8ptafz"/>
              <w:numPr>
                <w:ilvl w:val="0"/>
                <w:numId w:val="6"/>
              </w:numPr>
              <w:ind w:left="227" w:hanging="170"/>
            </w:pPr>
            <w:r w:rsidRPr="00B7145A">
              <w:t>Ich kann an Entscheidungsprozessen mitwirken.</w:t>
            </w:r>
          </w:p>
          <w:p w:rsidR="00B7145A" w:rsidRPr="00B7145A" w:rsidRDefault="00B7145A" w:rsidP="00F34941">
            <w:pPr>
              <w:pStyle w:val="Kopf8ptafz"/>
              <w:numPr>
                <w:ilvl w:val="0"/>
                <w:numId w:val="6"/>
              </w:numPr>
              <w:ind w:left="227" w:hanging="170"/>
            </w:pPr>
            <w:r w:rsidRPr="00B7145A">
              <w:t>Ich kann mit anderen auf ein Ziel hinarbeiten.</w:t>
            </w:r>
          </w:p>
          <w:p w:rsidR="00B7145A" w:rsidRPr="00B7145A" w:rsidRDefault="00B7145A" w:rsidP="00F34941">
            <w:pPr>
              <w:pStyle w:val="Kopf8ptafz"/>
              <w:numPr>
                <w:ilvl w:val="0"/>
                <w:numId w:val="6"/>
              </w:numPr>
              <w:ind w:left="227" w:hanging="170"/>
            </w:pPr>
            <w:r w:rsidRPr="00B7145A">
              <w:t>Ich kann Probleme ansprechen.</w:t>
            </w:r>
          </w:p>
          <w:p w:rsidR="00B7145A" w:rsidRPr="00B7145A" w:rsidRDefault="00B7145A" w:rsidP="00F34941">
            <w:pPr>
              <w:pStyle w:val="Kopf8ptafz"/>
              <w:numPr>
                <w:ilvl w:val="0"/>
                <w:numId w:val="6"/>
              </w:numPr>
              <w:ind w:left="227" w:hanging="170"/>
            </w:pPr>
            <w:r w:rsidRPr="00B7145A">
              <w:t>Ich kann Lösungswege entwickeln und verfolgen.</w:t>
            </w:r>
          </w:p>
          <w:p w:rsidR="00B7145A" w:rsidRPr="00B7145A" w:rsidRDefault="00B7145A" w:rsidP="00F34941">
            <w:pPr>
              <w:pStyle w:val="Kopf8ptafz"/>
              <w:numPr>
                <w:ilvl w:val="0"/>
                <w:numId w:val="6"/>
              </w:numPr>
              <w:ind w:left="227" w:hanging="170"/>
            </w:pPr>
            <w:r w:rsidRPr="00B7145A">
              <w:t>Ich kann konzentriert arbeiten.</w:t>
            </w:r>
          </w:p>
          <w:p w:rsidR="00B7145A" w:rsidRPr="00B7145A" w:rsidRDefault="00B7145A" w:rsidP="00F34941">
            <w:pPr>
              <w:pStyle w:val="Kopf8ptafz"/>
              <w:numPr>
                <w:ilvl w:val="0"/>
                <w:numId w:val="6"/>
              </w:numPr>
              <w:ind w:left="227" w:hanging="170"/>
            </w:pPr>
            <w:r w:rsidRPr="00B7145A">
              <w:t>Ich kann durchhalten.</w:t>
            </w:r>
          </w:p>
          <w:p w:rsidR="00B7145A" w:rsidRPr="00B7145A" w:rsidRDefault="00B7145A" w:rsidP="00F34941">
            <w:pPr>
              <w:pStyle w:val="Kopf8ptafz"/>
              <w:numPr>
                <w:ilvl w:val="0"/>
                <w:numId w:val="6"/>
              </w:numPr>
              <w:ind w:left="227" w:hanging="170"/>
            </w:pPr>
            <w:r w:rsidRPr="00B7145A">
              <w:t xml:space="preserve">Ich kann mit Misserfolgen umgehen. </w:t>
            </w:r>
          </w:p>
          <w:p w:rsidR="00B7145A" w:rsidRPr="00B7145A" w:rsidRDefault="00B7145A" w:rsidP="00F34941">
            <w:pPr>
              <w:pStyle w:val="Kopf8ptafz"/>
              <w:numPr>
                <w:ilvl w:val="0"/>
                <w:numId w:val="6"/>
              </w:numPr>
              <w:ind w:left="227" w:hanging="170"/>
            </w:pPr>
            <w:r w:rsidRPr="00B7145A">
              <w:t>Ich kann mich an einen Plan halten.</w:t>
            </w:r>
          </w:p>
          <w:p w:rsidR="00B7145A" w:rsidRPr="00B7145A" w:rsidRDefault="00B7145A" w:rsidP="00F34941">
            <w:pPr>
              <w:pStyle w:val="Kopf8ptafz"/>
              <w:numPr>
                <w:ilvl w:val="0"/>
                <w:numId w:val="6"/>
              </w:numPr>
              <w:ind w:left="227" w:hanging="170"/>
            </w:pPr>
            <w:r w:rsidRPr="00B7145A">
              <w:t>Ich kann über den gesamten Spielverlauf aber auch über einzelne Handlungen von mir nachdenken.</w:t>
            </w:r>
          </w:p>
          <w:p w:rsidR="00B7145A" w:rsidRPr="00B7145A" w:rsidRDefault="00B7145A" w:rsidP="00F34941">
            <w:pPr>
              <w:pStyle w:val="Kopf8ptafz"/>
              <w:numPr>
                <w:ilvl w:val="0"/>
                <w:numId w:val="6"/>
              </w:numPr>
              <w:ind w:left="227" w:hanging="170"/>
            </w:pPr>
            <w:r w:rsidRPr="00B7145A">
              <w:t>Ich kann über den  gesamten Spielverlauf aber auch über einzelne Handlungen meiner Mitschüler nac</w:t>
            </w:r>
            <w:r w:rsidRPr="00B7145A">
              <w:t>h</w:t>
            </w:r>
            <w:r w:rsidRPr="00B7145A">
              <w:t xml:space="preserve">denken. </w:t>
            </w:r>
          </w:p>
        </w:tc>
        <w:tc>
          <w:tcPr>
            <w:tcW w:w="188" w:type="dxa"/>
            <w:vMerge/>
            <w:tcBorders>
              <w:left w:val="single" w:sz="4" w:space="0" w:color="auto"/>
              <w:bottom w:val="nil"/>
              <w:right w:val="nil"/>
            </w:tcBorders>
            <w:vAlign w:val="center"/>
            <w:hideMark/>
          </w:tcPr>
          <w:p w:rsidR="00B7145A" w:rsidRPr="00B7145A" w:rsidRDefault="00B7145A" w:rsidP="00B7145A">
            <w:pPr>
              <w:spacing w:line="240" w:lineRule="exact"/>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145A" w:rsidRPr="00B7145A" w:rsidTr="005D2153">
              <w:trPr>
                <w:trHeight w:val="284"/>
              </w:trPr>
              <w:tc>
                <w:tcPr>
                  <w:tcW w:w="2090" w:type="dxa"/>
                  <w:shd w:val="clear" w:color="auto" w:fill="auto"/>
                </w:tcPr>
                <w:p w:rsidR="00B7145A" w:rsidRPr="00B7145A" w:rsidRDefault="00B7145A" w:rsidP="00B7145A">
                  <w:pPr>
                    <w:spacing w:line="240" w:lineRule="exact"/>
                    <w:rPr>
                      <w:rFonts w:eastAsiaTheme="minorHAnsi"/>
                      <w:lang w:eastAsia="en-US"/>
                    </w:rPr>
                  </w:pPr>
                  <w:proofErr w:type="spellStart"/>
                  <w:r w:rsidRPr="00B7145A">
                    <w:rPr>
                      <w:rFonts w:eastAsiaTheme="minorHAnsi"/>
                      <w:lang w:eastAsia="en-US"/>
                    </w:rPr>
                    <w:t>LernPROJEKT</w:t>
                  </w:r>
                  <w:proofErr w:type="spellEnd"/>
                </w:p>
              </w:tc>
            </w:tr>
            <w:tr w:rsidR="00B7145A" w:rsidRPr="00B7145A" w:rsidTr="005D2153">
              <w:trPr>
                <w:trHeight w:val="284"/>
              </w:trPr>
              <w:tc>
                <w:tcPr>
                  <w:tcW w:w="2090" w:type="dxa"/>
                  <w:shd w:val="clear" w:color="auto" w:fill="auto"/>
                </w:tcPr>
                <w:p w:rsidR="00B7145A" w:rsidRPr="00B7145A" w:rsidRDefault="00B7145A" w:rsidP="00B7145A">
                  <w:pPr>
                    <w:spacing w:line="240" w:lineRule="exact"/>
                    <w:rPr>
                      <w:rFonts w:eastAsiaTheme="minorHAnsi"/>
                      <w:lang w:eastAsia="en-US"/>
                    </w:rPr>
                  </w:pPr>
                  <w:proofErr w:type="spellStart"/>
                  <w:r w:rsidRPr="00B7145A">
                    <w:rPr>
                      <w:rFonts w:eastAsiaTheme="minorHAnsi"/>
                      <w:lang w:eastAsia="en-US"/>
                    </w:rPr>
                    <w:t>LernTHEMA</w:t>
                  </w:r>
                  <w:proofErr w:type="spellEnd"/>
                </w:p>
              </w:tc>
            </w:tr>
            <w:tr w:rsidR="00B7145A" w:rsidRPr="00B7145A" w:rsidTr="005D2153">
              <w:trPr>
                <w:trHeight w:val="284"/>
              </w:trPr>
              <w:tc>
                <w:tcPr>
                  <w:tcW w:w="2090" w:type="dxa"/>
                  <w:shd w:val="clear" w:color="auto" w:fill="D9D9D9" w:themeFill="background1" w:themeFillShade="D9"/>
                </w:tcPr>
                <w:p w:rsidR="00B7145A" w:rsidRPr="00B7145A" w:rsidRDefault="00B7145A" w:rsidP="00B7145A">
                  <w:pPr>
                    <w:spacing w:line="240" w:lineRule="exact"/>
                    <w:rPr>
                      <w:rFonts w:eastAsiaTheme="minorHAnsi"/>
                      <w:b/>
                      <w:lang w:eastAsia="en-US"/>
                    </w:rPr>
                  </w:pPr>
                  <w:proofErr w:type="spellStart"/>
                  <w:r w:rsidRPr="00B7145A">
                    <w:rPr>
                      <w:rFonts w:eastAsiaTheme="minorHAnsi"/>
                      <w:b/>
                      <w:lang w:eastAsia="en-US"/>
                    </w:rPr>
                    <w:t>LernSCHRITT</w:t>
                  </w:r>
                  <w:proofErr w:type="spellEnd"/>
                </w:p>
              </w:tc>
            </w:tr>
          </w:tbl>
          <w:p w:rsidR="00B7145A" w:rsidRPr="00B7145A" w:rsidRDefault="00B7145A" w:rsidP="00B7145A">
            <w:pPr>
              <w:spacing w:line="240" w:lineRule="exact"/>
              <w:rPr>
                <w:b/>
              </w:rPr>
            </w:pPr>
          </w:p>
        </w:tc>
      </w:tr>
      <w:tr w:rsidR="00B7145A" w:rsidRPr="00B7145A" w:rsidTr="005D2153">
        <w:tc>
          <w:tcPr>
            <w:tcW w:w="7348" w:type="dxa"/>
            <w:gridSpan w:val="3"/>
            <w:tcBorders>
              <w:left w:val="single" w:sz="4" w:space="0" w:color="auto"/>
              <w:right w:val="single" w:sz="4" w:space="0" w:color="auto"/>
            </w:tcBorders>
            <w:hideMark/>
          </w:tcPr>
          <w:p w:rsidR="00B7145A" w:rsidRPr="00F34941" w:rsidRDefault="00B7145A" w:rsidP="00F34941">
            <w:pPr>
              <w:pStyle w:val="Kopf8ptafz"/>
              <w:rPr>
                <w:sz w:val="12"/>
              </w:rPr>
            </w:pPr>
            <w:r w:rsidRPr="00F34941">
              <w:rPr>
                <w:sz w:val="12"/>
              </w:rPr>
              <w:t>Hauptbezug:</w:t>
            </w:r>
          </w:p>
          <w:p w:rsidR="00B7145A" w:rsidRPr="00B7145A" w:rsidRDefault="00B7145A" w:rsidP="00F34941">
            <w:pPr>
              <w:pStyle w:val="Kopf8ptafz"/>
              <w:numPr>
                <w:ilvl w:val="0"/>
                <w:numId w:val="6"/>
              </w:numPr>
              <w:ind w:left="227" w:hanging="170"/>
            </w:pPr>
            <w:r w:rsidRPr="00B7145A">
              <w:t xml:space="preserve">Ich </w:t>
            </w:r>
            <w:r w:rsidR="00F34941">
              <w:t>kann mein Handeln reflektieren.</w:t>
            </w:r>
          </w:p>
          <w:p w:rsidR="00F34941" w:rsidRDefault="00B7145A" w:rsidP="00F34941">
            <w:pPr>
              <w:pStyle w:val="Kopf8ptafz"/>
              <w:numPr>
                <w:ilvl w:val="0"/>
                <w:numId w:val="6"/>
              </w:numPr>
              <w:ind w:left="227" w:hanging="170"/>
            </w:pPr>
            <w:r w:rsidRPr="00B7145A">
              <w:t>Ich kann mein Handeln einschätzen.</w:t>
            </w:r>
          </w:p>
          <w:p w:rsidR="00B7145A" w:rsidRPr="00B7145A" w:rsidRDefault="00B7145A" w:rsidP="000E7980">
            <w:pPr>
              <w:pStyle w:val="Kopf8ptafz"/>
              <w:numPr>
                <w:ilvl w:val="0"/>
                <w:numId w:val="6"/>
              </w:numPr>
              <w:ind w:left="227" w:hanging="170"/>
            </w:pPr>
            <w:r w:rsidRPr="00B7145A">
              <w:t>Ich kann das Handeln meiner Mitschüler</w:t>
            </w:r>
            <w:r w:rsidR="000E7980">
              <w:t>innen und Mitschüler</w:t>
            </w:r>
            <w:r w:rsidRPr="00B7145A">
              <w:t xml:space="preserve"> einschätzen.</w:t>
            </w:r>
          </w:p>
        </w:tc>
        <w:tc>
          <w:tcPr>
            <w:tcW w:w="188" w:type="dxa"/>
            <w:vMerge/>
            <w:tcBorders>
              <w:left w:val="single" w:sz="4" w:space="0" w:color="auto"/>
              <w:bottom w:val="nil"/>
              <w:right w:val="nil"/>
            </w:tcBorders>
            <w:vAlign w:val="center"/>
            <w:hideMark/>
          </w:tcPr>
          <w:p w:rsidR="00B7145A" w:rsidRPr="00B7145A" w:rsidRDefault="00B7145A" w:rsidP="00B7145A">
            <w:pPr>
              <w:spacing w:line="240" w:lineRule="exact"/>
            </w:pPr>
          </w:p>
        </w:tc>
        <w:tc>
          <w:tcPr>
            <w:tcW w:w="2103" w:type="dxa"/>
            <w:vMerge/>
            <w:tcBorders>
              <w:top w:val="nil"/>
              <w:left w:val="nil"/>
              <w:bottom w:val="single" w:sz="4" w:space="0" w:color="auto"/>
              <w:right w:val="nil"/>
            </w:tcBorders>
            <w:shd w:val="clear" w:color="auto" w:fill="FFFFFF"/>
          </w:tcPr>
          <w:p w:rsidR="00B7145A" w:rsidRPr="00B7145A" w:rsidRDefault="00B7145A" w:rsidP="00B7145A">
            <w:pPr>
              <w:spacing w:line="240" w:lineRule="exact"/>
              <w:rPr>
                <w:b/>
              </w:rPr>
            </w:pPr>
          </w:p>
        </w:tc>
      </w:tr>
      <w:tr w:rsidR="00B7145A" w:rsidRPr="00B7145A" w:rsidTr="005D2153">
        <w:tc>
          <w:tcPr>
            <w:tcW w:w="7348" w:type="dxa"/>
            <w:gridSpan w:val="3"/>
            <w:tcBorders>
              <w:left w:val="single" w:sz="4" w:space="0" w:color="auto"/>
              <w:right w:val="single" w:sz="4" w:space="0" w:color="auto"/>
            </w:tcBorders>
            <w:tcMar>
              <w:bottom w:w="0" w:type="dxa"/>
            </w:tcMar>
            <w:hideMark/>
          </w:tcPr>
          <w:p w:rsidR="00B7145A" w:rsidRPr="00F34941" w:rsidRDefault="00B7145A" w:rsidP="00B7145A">
            <w:pPr>
              <w:spacing w:line="240" w:lineRule="exact"/>
              <w:rPr>
                <w:sz w:val="12"/>
                <w:szCs w:val="12"/>
              </w:rPr>
            </w:pPr>
            <w:r w:rsidRPr="00F34941">
              <w:rPr>
                <w:sz w:val="12"/>
                <w:szCs w:val="12"/>
              </w:rPr>
              <w:t>Weitere Bezüge:</w:t>
            </w:r>
          </w:p>
          <w:p w:rsidR="00B7145A" w:rsidRPr="00B7145A" w:rsidRDefault="00B7145A" w:rsidP="00F34941">
            <w:pPr>
              <w:pStyle w:val="Kopf8ptafz"/>
              <w:numPr>
                <w:ilvl w:val="0"/>
                <w:numId w:val="6"/>
              </w:numPr>
              <w:ind w:left="227" w:hanging="170"/>
            </w:pPr>
            <w:r w:rsidRPr="00B7145A">
              <w:t>Ich kann mein Handeln unter Einbeziehung des Kompetenzrasters  Beobachtung von Handlungskomp</w:t>
            </w:r>
            <w:r w:rsidRPr="00B7145A">
              <w:t>e</w:t>
            </w:r>
            <w:r w:rsidRPr="00B7145A">
              <w:t xml:space="preserve">tenz reflektieren. </w:t>
            </w:r>
          </w:p>
        </w:tc>
        <w:tc>
          <w:tcPr>
            <w:tcW w:w="188" w:type="dxa"/>
            <w:vMerge/>
            <w:tcBorders>
              <w:left w:val="single" w:sz="4" w:space="0" w:color="auto"/>
              <w:bottom w:val="nil"/>
              <w:right w:val="nil"/>
            </w:tcBorders>
            <w:vAlign w:val="center"/>
            <w:hideMark/>
          </w:tcPr>
          <w:p w:rsidR="00B7145A" w:rsidRPr="00B7145A" w:rsidRDefault="00B7145A" w:rsidP="00B7145A">
            <w:pPr>
              <w:spacing w:line="240" w:lineRule="exact"/>
            </w:pPr>
          </w:p>
        </w:tc>
        <w:tc>
          <w:tcPr>
            <w:tcW w:w="2103" w:type="dxa"/>
            <w:vMerge/>
            <w:tcBorders>
              <w:top w:val="nil"/>
              <w:left w:val="nil"/>
              <w:bottom w:val="single" w:sz="4" w:space="0" w:color="auto"/>
              <w:right w:val="nil"/>
            </w:tcBorders>
            <w:shd w:val="clear" w:color="auto" w:fill="FFFFFF"/>
          </w:tcPr>
          <w:p w:rsidR="00B7145A" w:rsidRPr="00B7145A" w:rsidRDefault="00B7145A" w:rsidP="00B7145A">
            <w:pPr>
              <w:spacing w:line="240" w:lineRule="exact"/>
              <w:rPr>
                <w:b/>
              </w:rPr>
            </w:pPr>
          </w:p>
        </w:tc>
      </w:tr>
    </w:tbl>
    <w:p w:rsidR="00B7145A" w:rsidRPr="00B7145A" w:rsidRDefault="000E7980" w:rsidP="000E7980">
      <w:pPr>
        <w:pStyle w:val="berschrift1"/>
      </w:pPr>
      <w:r>
        <w:t>Selbstreflexionsbogen zum k</w:t>
      </w:r>
      <w:r w:rsidR="00B7145A" w:rsidRPr="00B7145A">
        <w:t>ooperativen Weg durch das Labyrinth</w:t>
      </w:r>
      <w:r w:rsidR="00F34941">
        <w:rPr>
          <w:noProof/>
          <w:sz w:val="24"/>
        </w:rPr>
        <w:drawing>
          <wp:anchor distT="0" distB="0" distL="114300" distR="114300" simplePos="0" relativeHeight="251860992" behindDoc="0" locked="0" layoutInCell="0" allowOverlap="1" wp14:anchorId="6B3E956D" wp14:editId="5AF767E3">
            <wp:simplePos x="0" y="0"/>
            <wp:positionH relativeFrom="rightMargin">
              <wp:posOffset>828040</wp:posOffset>
            </wp:positionH>
            <wp:positionV relativeFrom="paragraph">
              <wp:posOffset>0</wp:posOffset>
            </wp:positionV>
            <wp:extent cx="349200" cy="320400"/>
            <wp:effectExtent l="0" t="0" r="0" b="3810"/>
            <wp:wrapNone/>
            <wp:docPr id="5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34941">
        <w:rPr>
          <w:noProof/>
          <w:sz w:val="24"/>
        </w:rPr>
        <w:drawing>
          <wp:anchor distT="0" distB="0" distL="114300" distR="114300" simplePos="0" relativeHeight="251859968" behindDoc="0" locked="0" layoutInCell="0" allowOverlap="1" wp14:anchorId="605961E1" wp14:editId="600CDC96">
            <wp:simplePos x="0" y="0"/>
            <wp:positionH relativeFrom="rightMargin">
              <wp:posOffset>467995</wp:posOffset>
            </wp:positionH>
            <wp:positionV relativeFrom="paragraph">
              <wp:posOffset>0</wp:posOffset>
            </wp:positionV>
            <wp:extent cx="349885" cy="320675"/>
            <wp:effectExtent l="0" t="0" r="0" b="3175"/>
            <wp:wrapNone/>
            <wp:docPr id="5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F34941">
        <w:rPr>
          <w:noProof/>
          <w:sz w:val="24"/>
        </w:rPr>
        <w:drawing>
          <wp:anchor distT="0" distB="0" distL="114300" distR="114300" simplePos="0" relativeHeight="251858944" behindDoc="0" locked="0" layoutInCell="0" allowOverlap="1" wp14:anchorId="68775D40" wp14:editId="46415CA2">
            <wp:simplePos x="0" y="0"/>
            <wp:positionH relativeFrom="rightMargin">
              <wp:posOffset>107950</wp:posOffset>
            </wp:positionH>
            <wp:positionV relativeFrom="paragraph">
              <wp:posOffset>0</wp:posOffset>
            </wp:positionV>
            <wp:extent cx="349885" cy="320675"/>
            <wp:effectExtent l="0" t="0" r="0" b="3175"/>
            <wp:wrapNone/>
            <wp:docPr id="55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B7145A" w:rsidRDefault="00B7145A" w:rsidP="00AA1D63">
      <w:pPr>
        <w:pStyle w:val="Textkrper"/>
      </w:pPr>
      <w:r w:rsidRPr="00B7145A">
        <w:t xml:space="preserve">Überlegen Sie  bitte noch einmal, wie der </w:t>
      </w:r>
      <w:r w:rsidR="00ED587F">
        <w:t>kooperativ</w:t>
      </w:r>
      <w:r w:rsidRPr="00B7145A">
        <w:t xml:space="preserve">e Weg durch das Labyrinth  für Sie und Ihre Gruppe </w:t>
      </w:r>
      <w:r w:rsidR="000E7980">
        <w:t xml:space="preserve">war. Beantworten Sie die Fragen </w:t>
      </w:r>
      <w:r w:rsidRPr="00B7145A">
        <w:t>aus Ihrer  Sicht so gut Sie kön</w:t>
      </w:r>
      <w:r w:rsidR="00F34941">
        <w:t>nen.</w:t>
      </w:r>
      <w:r w:rsidRPr="00B7145A">
        <w:t xml:space="preserve"> Tragen Sie in die Tabelle zu jeder Frage ein Kreuz ein und entscheiden Sie </w:t>
      </w:r>
      <w:r w:rsidR="00F34941">
        <w:t xml:space="preserve">für sich, wie Sie sich bei der </w:t>
      </w:r>
      <w:r w:rsidRPr="00B7145A">
        <w:t>Übung verhalten haben.</w:t>
      </w:r>
    </w:p>
    <w:p w:rsidR="00B7145A" w:rsidRPr="00B7145A" w:rsidRDefault="000E7980" w:rsidP="000E7980">
      <w:pPr>
        <w:pStyle w:val="berschrift4"/>
      </w:pPr>
      <w:r>
        <w:t xml:space="preserve">1) </w:t>
      </w:r>
      <w:r w:rsidR="00F34941">
        <w:t>Arbeitsauftrag</w:t>
      </w:r>
      <w:r w:rsidR="00B7145A" w:rsidRPr="00B7145A">
        <w:t>:</w:t>
      </w:r>
      <w:r w:rsidR="00B7145A" w:rsidRPr="00B7145A">
        <w:rPr>
          <w:noProof/>
        </w:rPr>
        <w:drawing>
          <wp:anchor distT="0" distB="0" distL="114300" distR="114300" simplePos="0" relativeHeight="251807744" behindDoc="0" locked="0" layoutInCell="0" allowOverlap="1" wp14:anchorId="548B7A68" wp14:editId="05E3D388">
            <wp:simplePos x="0" y="0"/>
            <wp:positionH relativeFrom="rightMargin">
              <wp:posOffset>107950</wp:posOffset>
            </wp:positionH>
            <wp:positionV relativeFrom="paragraph">
              <wp:posOffset>0</wp:posOffset>
            </wp:positionV>
            <wp:extent cx="302701" cy="324000"/>
            <wp:effectExtent l="0" t="0" r="2540" b="0"/>
            <wp:wrapNone/>
            <wp:docPr id="9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Default="00B7145A" w:rsidP="00AA1D63">
      <w:pPr>
        <w:pStyle w:val="Textkrper"/>
      </w:pPr>
      <w:r w:rsidRPr="00B7145A">
        <w:t xml:space="preserve">Schätzen Sie Ihr Verhalten beim </w:t>
      </w:r>
      <w:r w:rsidR="00ED587F">
        <w:t>kooperativ</w:t>
      </w:r>
      <w:r w:rsidRPr="00B7145A">
        <w:t>en Weg durch das Labyrinth ein und setzen Sie in der Tabe</w:t>
      </w:r>
      <w:r w:rsidR="00F34941">
        <w:t>lle dementsprechend ein Kreuz.</w:t>
      </w:r>
    </w:p>
    <w:p w:rsidR="00E2072F" w:rsidRDefault="00E2072F" w:rsidP="00B7145A">
      <w:pPr>
        <w:spacing w:line="240" w:lineRule="exact"/>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F34941" w:rsidRPr="002D0D9D" w:rsidTr="00F76105">
        <w:trPr>
          <w:cantSplit/>
          <w:trHeight w:val="1134"/>
        </w:trPr>
        <w:tc>
          <w:tcPr>
            <w:tcW w:w="6804" w:type="dxa"/>
            <w:shd w:val="clear" w:color="auto" w:fill="D9D9D9"/>
            <w:vAlign w:val="center"/>
          </w:tcPr>
          <w:p w:rsidR="00F34941" w:rsidRPr="002D0D9D" w:rsidRDefault="00F34941" w:rsidP="00E61D30">
            <w:pPr>
              <w:jc w:val="both"/>
              <w:rPr>
                <w:rFonts w:eastAsia="Times New Roman" w:cs="Times New Roman"/>
                <w:b/>
                <w:lang w:eastAsia="de-DE"/>
              </w:rPr>
            </w:pPr>
          </w:p>
        </w:tc>
        <w:tc>
          <w:tcPr>
            <w:tcW w:w="567" w:type="dxa"/>
            <w:shd w:val="clear" w:color="auto" w:fill="D9D9D9"/>
            <w:textDirection w:val="btLr"/>
            <w:vAlign w:val="center"/>
          </w:tcPr>
          <w:p w:rsidR="00F34941" w:rsidRPr="00492BE1" w:rsidRDefault="00F34941" w:rsidP="00F76105">
            <w:pPr>
              <w:ind w:left="113" w:right="113"/>
              <w:jc w:val="center"/>
              <w:rPr>
                <w:sz w:val="18"/>
              </w:rPr>
            </w:pPr>
            <w:r w:rsidRPr="00492BE1">
              <w:rPr>
                <w:sz w:val="18"/>
              </w:rPr>
              <w:t>trifft nicht zu</w:t>
            </w:r>
          </w:p>
        </w:tc>
        <w:tc>
          <w:tcPr>
            <w:tcW w:w="567" w:type="dxa"/>
            <w:shd w:val="clear" w:color="auto" w:fill="D9D9D9"/>
            <w:textDirection w:val="btLr"/>
            <w:vAlign w:val="center"/>
          </w:tcPr>
          <w:p w:rsidR="00F34941" w:rsidRPr="00492BE1" w:rsidRDefault="00F34941" w:rsidP="00F76105">
            <w:pPr>
              <w:ind w:left="113" w:right="113"/>
              <w:jc w:val="center"/>
              <w:rPr>
                <w:sz w:val="18"/>
              </w:rPr>
            </w:pPr>
            <w:r w:rsidRPr="00492BE1">
              <w:rPr>
                <w:sz w:val="18"/>
              </w:rPr>
              <w:t>trifft eher nicht zu</w:t>
            </w:r>
          </w:p>
        </w:tc>
        <w:tc>
          <w:tcPr>
            <w:tcW w:w="567" w:type="dxa"/>
            <w:shd w:val="clear" w:color="auto" w:fill="D9D9D9"/>
            <w:textDirection w:val="btLr"/>
            <w:vAlign w:val="center"/>
          </w:tcPr>
          <w:p w:rsidR="00F34941" w:rsidRPr="00492BE1" w:rsidRDefault="00F34941" w:rsidP="00F76105">
            <w:pPr>
              <w:ind w:left="113" w:right="113"/>
              <w:jc w:val="center"/>
              <w:rPr>
                <w:sz w:val="18"/>
              </w:rPr>
            </w:pPr>
            <w:r>
              <w:rPr>
                <w:sz w:val="18"/>
              </w:rPr>
              <w:t>sowohl als auch</w:t>
            </w:r>
          </w:p>
        </w:tc>
        <w:tc>
          <w:tcPr>
            <w:tcW w:w="567" w:type="dxa"/>
            <w:shd w:val="clear" w:color="auto" w:fill="D9D9D9"/>
            <w:textDirection w:val="btLr"/>
            <w:vAlign w:val="center"/>
          </w:tcPr>
          <w:p w:rsidR="00F34941" w:rsidRPr="00492BE1" w:rsidRDefault="00F34941" w:rsidP="00F76105">
            <w:pPr>
              <w:ind w:left="113" w:right="113"/>
              <w:jc w:val="center"/>
              <w:rPr>
                <w:sz w:val="18"/>
              </w:rPr>
            </w:pPr>
            <w:r w:rsidRPr="00492BE1">
              <w:rPr>
                <w:sz w:val="18"/>
              </w:rPr>
              <w:t>trifft eher zu</w:t>
            </w:r>
          </w:p>
        </w:tc>
        <w:tc>
          <w:tcPr>
            <w:tcW w:w="567" w:type="dxa"/>
            <w:shd w:val="clear" w:color="auto" w:fill="D9D9D9"/>
            <w:textDirection w:val="btLr"/>
            <w:vAlign w:val="center"/>
          </w:tcPr>
          <w:p w:rsidR="00F34941" w:rsidRPr="00492BE1" w:rsidRDefault="00F34941" w:rsidP="00F76105">
            <w:pPr>
              <w:ind w:left="113" w:right="113"/>
              <w:jc w:val="center"/>
              <w:rPr>
                <w:sz w:val="18"/>
              </w:rPr>
            </w:pPr>
            <w:r w:rsidRPr="00492BE1">
              <w:rPr>
                <w:sz w:val="18"/>
              </w:rPr>
              <w:t>trifft</w:t>
            </w:r>
          </w:p>
          <w:p w:rsidR="00F34941" w:rsidRPr="00492BE1" w:rsidRDefault="00F34941" w:rsidP="00F76105">
            <w:pPr>
              <w:ind w:left="113" w:right="113"/>
              <w:jc w:val="center"/>
              <w:rPr>
                <w:sz w:val="18"/>
              </w:rPr>
            </w:pPr>
            <w:r w:rsidRPr="00492BE1">
              <w:rPr>
                <w:sz w:val="18"/>
              </w:rPr>
              <w:t>zu</w:t>
            </w:r>
          </w:p>
        </w:tc>
      </w:tr>
      <w:tr w:rsidR="00F34941" w:rsidRPr="002D0D9D" w:rsidTr="00E61D30">
        <w:tc>
          <w:tcPr>
            <w:tcW w:w="6804" w:type="dxa"/>
            <w:shd w:val="clear" w:color="auto" w:fill="auto"/>
            <w:vAlign w:val="center"/>
          </w:tcPr>
          <w:p w:rsidR="00F34941" w:rsidRPr="002D0D9D" w:rsidRDefault="00F34941" w:rsidP="00E331C6">
            <w:pPr>
              <w:numPr>
                <w:ilvl w:val="0"/>
                <w:numId w:val="31"/>
              </w:numPr>
              <w:tabs>
                <w:tab w:val="left" w:pos="2250"/>
              </w:tabs>
              <w:rPr>
                <w:rFonts w:eastAsia="Times New Roman" w:cs="Times New Roman"/>
                <w:iCs/>
                <w:lang w:eastAsia="de-DE"/>
              </w:rPr>
            </w:pPr>
            <w:r w:rsidRPr="00B7145A">
              <w:t xml:space="preserve">Ich habe mich auf den </w:t>
            </w:r>
            <w:r w:rsidR="00ED587F">
              <w:t>kooperativ</w:t>
            </w:r>
            <w:r w:rsidRPr="00B7145A">
              <w:t>en Weg durch das Labyrinth eingelas</w:t>
            </w:r>
            <w:r>
              <w:t>sen und mitgemacht.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152071" w:rsidRDefault="00F34941" w:rsidP="00E331C6">
            <w:pPr>
              <w:numPr>
                <w:ilvl w:val="0"/>
                <w:numId w:val="31"/>
              </w:numPr>
              <w:tabs>
                <w:tab w:val="left" w:pos="2250"/>
              </w:tabs>
              <w:ind w:left="357" w:hanging="357"/>
              <w:rPr>
                <w:rFonts w:eastAsia="Times New Roman" w:cs="Times New Roman"/>
                <w:iCs/>
                <w:lang w:eastAsia="de-DE"/>
              </w:rPr>
            </w:pPr>
            <w:r w:rsidRPr="00B7145A">
              <w:t>Ich habe aktiv mit meinen Mitschülern zusammengearbeitet.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F34941" w:rsidP="00E331C6">
            <w:pPr>
              <w:numPr>
                <w:ilvl w:val="0"/>
                <w:numId w:val="31"/>
              </w:numPr>
              <w:tabs>
                <w:tab w:val="left" w:pos="2250"/>
              </w:tabs>
              <w:ind w:left="357" w:hanging="357"/>
              <w:rPr>
                <w:rFonts w:eastAsia="Times New Roman" w:cs="Times New Roman"/>
                <w:iCs/>
                <w:lang w:eastAsia="de-DE"/>
              </w:rPr>
            </w:pPr>
            <w:r w:rsidRPr="00B7145A">
              <w:t>Ich habe mich mit meinen Mitschülern auf ein überlegtes Vorgehen gee</w:t>
            </w:r>
            <w:r w:rsidRPr="00B7145A">
              <w:t>i</w:t>
            </w:r>
            <w:r w:rsidRPr="00B7145A">
              <w:t>nigt.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F34941" w:rsidP="00E331C6">
            <w:pPr>
              <w:numPr>
                <w:ilvl w:val="0"/>
                <w:numId w:val="31"/>
              </w:numPr>
              <w:tabs>
                <w:tab w:val="left" w:pos="2250"/>
              </w:tabs>
              <w:ind w:left="357" w:hanging="357"/>
              <w:rPr>
                <w:rFonts w:eastAsia="Times New Roman" w:cs="Times New Roman"/>
                <w:iCs/>
                <w:lang w:eastAsia="de-DE"/>
              </w:rPr>
            </w:pPr>
            <w:r w:rsidRPr="00B7145A">
              <w:t>Ich habe meine Strategien mit den Strategien meiner Mitschüler</w:t>
            </w:r>
            <w:r w:rsidR="000E7980">
              <w:t>innen und Mitschüler</w:t>
            </w:r>
            <w:r w:rsidRPr="00B7145A">
              <w:t xml:space="preserve"> zusammengebracht, um gemeinsam das Ziel der Aufgabe  erfü</w:t>
            </w:r>
            <w:r w:rsidRPr="00B7145A">
              <w:t>l</w:t>
            </w:r>
            <w:r w:rsidRPr="00B7145A">
              <w:t>len zu können.</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0E7980" w:rsidRDefault="000E7980"/>
    <w:p w:rsidR="000E7980" w:rsidRDefault="000E7980" w:rsidP="000E7980">
      <w:pPr>
        <w:pStyle w:val="Textkrpe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F34941" w:rsidRPr="002D0D9D" w:rsidTr="00E61D30">
        <w:tc>
          <w:tcPr>
            <w:tcW w:w="6804" w:type="dxa"/>
            <w:shd w:val="clear" w:color="auto" w:fill="auto"/>
            <w:vAlign w:val="center"/>
          </w:tcPr>
          <w:p w:rsidR="00F34941" w:rsidRPr="002D0D9D" w:rsidRDefault="00F34941" w:rsidP="00E331C6">
            <w:pPr>
              <w:numPr>
                <w:ilvl w:val="0"/>
                <w:numId w:val="31"/>
              </w:numPr>
              <w:tabs>
                <w:tab w:val="left" w:pos="2250"/>
              </w:tabs>
              <w:ind w:left="357" w:hanging="357"/>
              <w:rPr>
                <w:rFonts w:eastAsia="Times New Roman" w:cs="Times New Roman"/>
                <w:iCs/>
                <w:lang w:eastAsia="de-DE"/>
              </w:rPr>
            </w:pPr>
            <w:r w:rsidRPr="00B7145A">
              <w:lastRenderedPageBreak/>
              <w:t>Ich habe meine eigenen Vorstellungen und Bedürfnisse zum Teil zugun</w:t>
            </w:r>
            <w:r w:rsidRPr="00B7145A">
              <w:t>s</w:t>
            </w:r>
            <w:r w:rsidRPr="00B7145A">
              <w:t>ten der Gruppe zurückgestellt.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7C3C7D" w:rsidP="00E331C6">
            <w:pPr>
              <w:numPr>
                <w:ilvl w:val="0"/>
                <w:numId w:val="31"/>
              </w:numPr>
              <w:tabs>
                <w:tab w:val="left" w:pos="2250"/>
              </w:tabs>
              <w:ind w:left="357" w:hanging="357"/>
              <w:rPr>
                <w:rFonts w:eastAsia="Times New Roman" w:cs="Times New Roman"/>
                <w:iCs/>
                <w:lang w:eastAsia="de-DE"/>
              </w:rPr>
            </w:pPr>
            <w:r w:rsidRPr="00B7145A">
              <w:t>Ich habe neue Lösungswege vorgeschlagen oder Lösungsvorschlägen meiner Mitschüler zugestimmt, wenn sie mir hilfreich zur Zielerreichung vorkamen.</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7C3C7D" w:rsidP="00E331C6">
            <w:pPr>
              <w:numPr>
                <w:ilvl w:val="0"/>
                <w:numId w:val="31"/>
              </w:numPr>
              <w:tabs>
                <w:tab w:val="left" w:pos="2250"/>
              </w:tabs>
              <w:ind w:left="357" w:hanging="357"/>
              <w:rPr>
                <w:rFonts w:eastAsia="Times New Roman" w:cs="Times New Roman"/>
                <w:iCs/>
                <w:lang w:eastAsia="de-DE"/>
              </w:rPr>
            </w:pPr>
            <w:r w:rsidRPr="00B7145A">
              <w:t>Ich habe schwächere Schüler</w:t>
            </w:r>
            <w:r w:rsidR="000E7980">
              <w:t>innen und Schüler</w:t>
            </w:r>
            <w:r w:rsidRPr="00B7145A">
              <w:t xml:space="preserve"> aktiv unterstützt und ve</w:t>
            </w:r>
            <w:r w:rsidRPr="00B7145A">
              <w:t>r</w:t>
            </w:r>
            <w:r w:rsidRPr="00B7145A">
              <w:t>sucht sie mit in die Gruppe einzubeziehen.</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7C3C7D" w:rsidP="00E331C6">
            <w:pPr>
              <w:numPr>
                <w:ilvl w:val="0"/>
                <w:numId w:val="31"/>
              </w:numPr>
              <w:tabs>
                <w:tab w:val="left" w:pos="2250"/>
              </w:tabs>
              <w:ind w:left="357" w:hanging="357"/>
              <w:rPr>
                <w:rFonts w:eastAsia="Times New Roman" w:cs="Times New Roman"/>
                <w:iCs/>
                <w:lang w:eastAsia="de-DE"/>
              </w:rPr>
            </w:pPr>
            <w:r w:rsidRPr="00B7145A">
              <w:t>Ich habe mit meinen Mitschülern planvoll auf das Gruppenziel hingearbe</w:t>
            </w:r>
            <w:r w:rsidRPr="00B7145A">
              <w:t>i</w:t>
            </w:r>
            <w:r w:rsidRPr="00B7145A">
              <w:t>tet.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B7145A" w:rsidRPr="00B7145A" w:rsidRDefault="00763AFD" w:rsidP="000E7980">
      <w:pPr>
        <w:pStyle w:val="berschrift4"/>
      </w:pPr>
      <w:r w:rsidRPr="00B7145A">
        <w:rPr>
          <w:noProof/>
        </w:rPr>
        <w:drawing>
          <wp:anchor distT="0" distB="0" distL="114300" distR="114300" simplePos="0" relativeHeight="251801600" behindDoc="0" locked="0" layoutInCell="0" allowOverlap="1" wp14:anchorId="4374A3FE" wp14:editId="6CC418DE">
            <wp:simplePos x="0" y="0"/>
            <wp:positionH relativeFrom="rightMargin">
              <wp:posOffset>107950</wp:posOffset>
            </wp:positionH>
            <wp:positionV relativeFrom="paragraph">
              <wp:posOffset>41113</wp:posOffset>
            </wp:positionV>
            <wp:extent cx="658495" cy="323850"/>
            <wp:effectExtent l="0" t="0" r="8255" b="0"/>
            <wp:wrapNone/>
            <wp:docPr id="98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E7980">
        <w:t xml:space="preserve">2) </w:t>
      </w:r>
      <w:r w:rsidR="007C3C7D">
        <w:t>Arbeitsauftrag</w:t>
      </w:r>
      <w:r w:rsidR="00B7145A" w:rsidRPr="00B7145A">
        <w:t>:</w:t>
      </w:r>
    </w:p>
    <w:p w:rsidR="00B7145A" w:rsidRPr="00B7145A" w:rsidRDefault="00B7145A" w:rsidP="00AA1D63">
      <w:pPr>
        <w:pStyle w:val="Textkrper"/>
      </w:pPr>
      <w:r w:rsidRPr="00B7145A">
        <w:t>Suchen Sie sich</w:t>
      </w:r>
      <w:r w:rsidR="000E7980">
        <w:t xml:space="preserve"> eine Partnerin oder</w:t>
      </w:r>
      <w:r w:rsidRPr="00B7145A">
        <w:t xml:space="preserve"> einen Partner aus Ihrer Gruppe und besprechen Sie mit ihm, wie </w:t>
      </w:r>
      <w:r w:rsidRPr="00B7145A">
        <w:rPr>
          <w:b/>
        </w:rPr>
        <w:t xml:space="preserve">Sie Ihr </w:t>
      </w:r>
      <w:r w:rsidRPr="00B7145A">
        <w:t>Verhalten während dem Spiel eingeschätzt haben. Tauschen Sie sich mit</w:t>
      </w:r>
      <w:r w:rsidR="000E7980">
        <w:t xml:space="preserve"> Ihrer Partnerin oder</w:t>
      </w:r>
      <w:r w:rsidRPr="00B7145A">
        <w:t xml:space="preserve"> Ihrem Partner aus, ob</w:t>
      </w:r>
      <w:r w:rsidR="000E7980">
        <w:rPr>
          <w:b/>
        </w:rPr>
        <w:t xml:space="preserve"> sie / </w:t>
      </w:r>
      <w:r w:rsidRPr="00B7145A">
        <w:rPr>
          <w:b/>
        </w:rPr>
        <w:t xml:space="preserve">er Sie </w:t>
      </w:r>
      <w:r w:rsidRPr="00B7145A">
        <w:t>genauso einschätzen würde. Wenn ja, warum? Wenn nein, warum nicht? Begründen Sie Ihre Meinung. Orie</w:t>
      </w:r>
      <w:r w:rsidRPr="00B7145A">
        <w:t>n</w:t>
      </w:r>
      <w:r w:rsidRPr="00B7145A">
        <w:t>tieren Sie sich an den oben aufgeführten Kompetenzen.</w:t>
      </w:r>
    </w:p>
    <w:p w:rsidR="00B7145A" w:rsidRPr="00B7145A" w:rsidRDefault="000E7980" w:rsidP="000E7980">
      <w:pPr>
        <w:pStyle w:val="berschrift4"/>
      </w:pPr>
      <w:r>
        <w:t xml:space="preserve">3) </w:t>
      </w:r>
      <w:r w:rsidR="007C3C7D">
        <w:t>Arbeitsauftrag</w:t>
      </w:r>
      <w:r w:rsidR="00B7145A" w:rsidRPr="00B7145A">
        <w:t>:</w:t>
      </w:r>
      <w:r w:rsidR="00B7145A" w:rsidRPr="00B7145A">
        <w:rPr>
          <w:noProof/>
        </w:rPr>
        <w:drawing>
          <wp:anchor distT="0" distB="0" distL="114300" distR="114300" simplePos="0" relativeHeight="251802624" behindDoc="0" locked="0" layoutInCell="0" allowOverlap="1" wp14:anchorId="39FAF56F" wp14:editId="6BA675AB">
            <wp:simplePos x="0" y="0"/>
            <wp:positionH relativeFrom="rightMargin">
              <wp:posOffset>107950</wp:posOffset>
            </wp:positionH>
            <wp:positionV relativeFrom="paragraph">
              <wp:posOffset>0</wp:posOffset>
            </wp:positionV>
            <wp:extent cx="302701" cy="324000"/>
            <wp:effectExtent l="0" t="0" r="2540" b="0"/>
            <wp:wrapNone/>
            <wp:docPr id="9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B7145A" w:rsidRDefault="00E67893" w:rsidP="00AA1D63">
      <w:pPr>
        <w:pStyle w:val="Textkrper"/>
      </w:pPr>
      <w:r w:rsidRPr="00AA18D1">
        <w:rPr>
          <w:noProof/>
        </w:rPr>
        <w:drawing>
          <wp:anchor distT="0" distB="0" distL="114300" distR="114300" simplePos="0" relativeHeight="251914240" behindDoc="0" locked="0" layoutInCell="1" allowOverlap="1" wp14:anchorId="6BFD12DC" wp14:editId="66C977C8">
            <wp:simplePos x="0" y="0"/>
            <wp:positionH relativeFrom="column">
              <wp:posOffset>4786630</wp:posOffset>
            </wp:positionH>
            <wp:positionV relativeFrom="paragraph">
              <wp:posOffset>227965</wp:posOffset>
            </wp:positionV>
            <wp:extent cx="314325" cy="314325"/>
            <wp:effectExtent l="0" t="0" r="9525" b="9525"/>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B7145A" w:rsidRPr="00B7145A">
        <w:t>Überlegen Sie sich, welche Strategien gut und zielführend waren und welche Strategien Sie beim nächsten Mal noch zusätzlich anwenden würden. Halten Sie diese Strategien mit einigen Stichworten fest.</w:t>
      </w:r>
      <w:r w:rsidRPr="00E67893">
        <w:rPr>
          <w:noProof/>
        </w:rPr>
        <w:t xml:space="preserve"> </w:t>
      </w:r>
    </w:p>
    <w:p w:rsidR="00B7145A" w:rsidRPr="00B7145A" w:rsidRDefault="00B7145A" w:rsidP="00B7145A">
      <w:pPr>
        <w:spacing w:line="240" w:lineRule="exact"/>
      </w:pPr>
    </w:p>
    <w:p w:rsidR="00B7145A" w:rsidRPr="00B7145A" w:rsidRDefault="00B7145A" w:rsidP="00B7145A">
      <w:pPr>
        <w:spacing w:line="240" w:lineRule="exact"/>
      </w:pPr>
      <w:r w:rsidRPr="00B7145A">
        <w:t>Stichworte:</w:t>
      </w:r>
    </w:p>
    <w:p w:rsidR="002A4C0F" w:rsidRDefault="00B7145A" w:rsidP="00F34941">
      <w:pPr>
        <w:pStyle w:val="AufgabeLinie"/>
        <w:rPr>
          <w:lang w:eastAsia="de-DE"/>
        </w:rPr>
      </w:pPr>
      <w:r w:rsidRPr="00B7145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F3EC3">
        <w:t>_______</w:t>
      </w:r>
      <w:r w:rsidR="002A4C0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A4C0F" w:rsidRPr="002A4C0F" w:rsidTr="000E7980">
        <w:trPr>
          <w:trHeight w:val="523"/>
        </w:trPr>
        <w:tc>
          <w:tcPr>
            <w:tcW w:w="2268" w:type="dxa"/>
            <w:tcBorders>
              <w:left w:val="single" w:sz="4" w:space="0" w:color="auto"/>
              <w:bottom w:val="single" w:sz="4" w:space="0" w:color="auto"/>
              <w:right w:val="single" w:sz="4" w:space="0" w:color="auto"/>
            </w:tcBorders>
            <w:shd w:val="clear" w:color="auto" w:fill="D9D9D9"/>
            <w:hideMark/>
          </w:tcPr>
          <w:p w:rsidR="002A4C0F" w:rsidRPr="0059778A" w:rsidRDefault="002A4C0F" w:rsidP="002A4C0F">
            <w:pPr>
              <w:pStyle w:val="Textkrper"/>
              <w:rPr>
                <w:sz w:val="12"/>
                <w:szCs w:val="12"/>
              </w:rPr>
            </w:pPr>
            <w:r w:rsidRPr="0059778A">
              <w:rPr>
                <w:sz w:val="12"/>
                <w:szCs w:val="12"/>
              </w:rPr>
              <w:lastRenderedPageBreak/>
              <w:t>Kompetenzbereich</w:t>
            </w:r>
          </w:p>
          <w:p w:rsidR="002A4C0F" w:rsidRPr="002A4C0F" w:rsidRDefault="002A4C0F" w:rsidP="002A4C0F">
            <w:pPr>
              <w:pStyle w:val="Textkrper"/>
              <w:rPr>
                <w:b/>
              </w:rPr>
            </w:pPr>
            <w:r w:rsidRPr="002A4C0F">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2A4C0F" w:rsidRPr="0059778A" w:rsidRDefault="002A4C0F" w:rsidP="002A4C0F">
            <w:pPr>
              <w:pStyle w:val="Textkrper"/>
              <w:rPr>
                <w:sz w:val="12"/>
                <w:szCs w:val="12"/>
              </w:rPr>
            </w:pPr>
            <w:r w:rsidRPr="0059778A">
              <w:rPr>
                <w:sz w:val="12"/>
                <w:szCs w:val="12"/>
              </w:rPr>
              <w:t>Lernfortschritt</w:t>
            </w:r>
          </w:p>
          <w:p w:rsidR="002A4C0F" w:rsidRPr="002A4C0F" w:rsidRDefault="002A4C0F" w:rsidP="002A4C0F">
            <w:pPr>
              <w:pStyle w:val="Textkrper"/>
              <w:rPr>
                <w:b/>
              </w:rPr>
            </w:pPr>
            <w:r w:rsidRPr="002A4C0F">
              <w:rPr>
                <w:b/>
              </w:rPr>
              <w:t>LFS 1-6</w:t>
            </w:r>
          </w:p>
        </w:tc>
        <w:tc>
          <w:tcPr>
            <w:tcW w:w="4229" w:type="dxa"/>
            <w:tcBorders>
              <w:left w:val="single" w:sz="4" w:space="0" w:color="auto"/>
              <w:bottom w:val="single" w:sz="4" w:space="0" w:color="auto"/>
              <w:right w:val="single" w:sz="4" w:space="0" w:color="auto"/>
            </w:tcBorders>
            <w:shd w:val="clear" w:color="auto" w:fill="D9D9D9"/>
            <w:hideMark/>
          </w:tcPr>
          <w:p w:rsidR="002A4C0F" w:rsidRPr="0059778A" w:rsidRDefault="002A4C0F" w:rsidP="002A4C0F">
            <w:pPr>
              <w:pStyle w:val="Textkrper"/>
              <w:rPr>
                <w:sz w:val="12"/>
                <w:szCs w:val="12"/>
              </w:rPr>
            </w:pPr>
            <w:r w:rsidRPr="0059778A">
              <w:rPr>
                <w:sz w:val="12"/>
                <w:szCs w:val="12"/>
              </w:rPr>
              <w:t>Materialien/Titel</w:t>
            </w:r>
          </w:p>
          <w:p w:rsidR="002A4C0F" w:rsidRPr="002A4C0F" w:rsidRDefault="002A4C0F" w:rsidP="000E7980">
            <w:pPr>
              <w:pStyle w:val="Textkrper"/>
              <w:rPr>
                <w:b/>
              </w:rPr>
            </w:pPr>
            <w:r w:rsidRPr="002A4C0F">
              <w:rPr>
                <w:b/>
              </w:rPr>
              <w:t xml:space="preserve">Kooperativer </w:t>
            </w:r>
            <w:r w:rsidR="000E7980">
              <w:rPr>
                <w:b/>
              </w:rPr>
              <w:t>s</w:t>
            </w:r>
            <w:r w:rsidRPr="002A4C0F">
              <w:rPr>
                <w:b/>
              </w:rPr>
              <w:t>chneller Ball</w:t>
            </w:r>
          </w:p>
        </w:tc>
        <w:tc>
          <w:tcPr>
            <w:tcW w:w="188" w:type="dxa"/>
            <w:vMerge w:val="restart"/>
            <w:tcBorders>
              <w:top w:val="nil"/>
              <w:left w:val="single" w:sz="4" w:space="0" w:color="auto"/>
              <w:bottom w:val="nil"/>
              <w:right w:val="single" w:sz="4" w:space="0" w:color="auto"/>
            </w:tcBorders>
            <w:shd w:val="clear" w:color="auto" w:fill="FFFFFF"/>
          </w:tcPr>
          <w:p w:rsidR="002A4C0F" w:rsidRPr="002A4C0F" w:rsidRDefault="002A4C0F" w:rsidP="002A4C0F">
            <w:pPr>
              <w:pStyle w:val="Textkrper"/>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A4C0F" w:rsidRPr="002A4C0F" w:rsidRDefault="00CF3EC3" w:rsidP="00E2072F">
            <w:pPr>
              <w:pStyle w:val="Textkrper"/>
              <w:jc w:val="center"/>
              <w:rPr>
                <w:b/>
              </w:rPr>
            </w:pPr>
            <w:r>
              <w:rPr>
                <w:b/>
              </w:rPr>
              <w:t>S</w:t>
            </w:r>
            <w:r w:rsidR="000E7980">
              <w:rPr>
                <w:b/>
              </w:rPr>
              <w:t>p4</w:t>
            </w:r>
            <w:r w:rsidR="002A4C0F" w:rsidRPr="002A4C0F">
              <w:rPr>
                <w:b/>
              </w:rPr>
              <w:t>.</w:t>
            </w:r>
            <w:r w:rsidR="00E2072F">
              <w:rPr>
                <w:b/>
              </w:rPr>
              <w:t>0</w:t>
            </w:r>
            <w:r>
              <w:rPr>
                <w:b/>
              </w:rPr>
              <w:t>1-6.</w:t>
            </w:r>
            <w:r w:rsidR="002A4C0F" w:rsidRPr="002A4C0F">
              <w:rPr>
                <w:b/>
              </w:rPr>
              <w:t>04</w:t>
            </w:r>
          </w:p>
        </w:tc>
      </w:tr>
      <w:tr w:rsidR="002A4C0F" w:rsidRPr="002A4C0F" w:rsidTr="005D2153">
        <w:tc>
          <w:tcPr>
            <w:tcW w:w="7348" w:type="dxa"/>
            <w:gridSpan w:val="3"/>
            <w:tcBorders>
              <w:left w:val="single" w:sz="4" w:space="0" w:color="auto"/>
              <w:right w:val="single" w:sz="4" w:space="0" w:color="auto"/>
            </w:tcBorders>
            <w:hideMark/>
          </w:tcPr>
          <w:p w:rsidR="002A4C0F" w:rsidRPr="0059778A" w:rsidRDefault="002A4C0F" w:rsidP="002A4C0F">
            <w:pPr>
              <w:pStyle w:val="Textkrper"/>
              <w:rPr>
                <w:sz w:val="12"/>
                <w:szCs w:val="12"/>
              </w:rPr>
            </w:pPr>
            <w:r w:rsidRPr="0059778A">
              <w:rPr>
                <w:sz w:val="12"/>
                <w:szCs w:val="12"/>
              </w:rPr>
              <w:t>Kompetenz:</w:t>
            </w:r>
          </w:p>
          <w:p w:rsidR="002A4C0F" w:rsidRPr="002A4C0F" w:rsidRDefault="002A4C0F" w:rsidP="0059778A">
            <w:pPr>
              <w:pStyle w:val="Kopf8ptafz"/>
              <w:numPr>
                <w:ilvl w:val="0"/>
                <w:numId w:val="6"/>
              </w:numPr>
              <w:ind w:left="227" w:hanging="170"/>
            </w:pPr>
            <w:r w:rsidRPr="002A4C0F">
              <w:t>Kommunikation</w:t>
            </w:r>
          </w:p>
          <w:p w:rsidR="002A4C0F" w:rsidRPr="002A4C0F" w:rsidRDefault="002A4C0F" w:rsidP="0059778A">
            <w:pPr>
              <w:pStyle w:val="Kopf8ptafz"/>
              <w:numPr>
                <w:ilvl w:val="0"/>
                <w:numId w:val="6"/>
              </w:numPr>
              <w:ind w:left="227" w:hanging="170"/>
            </w:pPr>
            <w:r w:rsidRPr="002A4C0F">
              <w:t>Kooperation</w:t>
            </w:r>
          </w:p>
          <w:p w:rsidR="002A4C0F" w:rsidRPr="002A4C0F" w:rsidRDefault="002A4C0F" w:rsidP="0059778A">
            <w:pPr>
              <w:pStyle w:val="Kopf8ptafz"/>
              <w:numPr>
                <w:ilvl w:val="0"/>
                <w:numId w:val="6"/>
              </w:numPr>
              <w:ind w:left="227" w:hanging="170"/>
            </w:pPr>
            <w:r w:rsidRPr="002A4C0F">
              <w:t>Arbeitsweise</w:t>
            </w:r>
          </w:p>
          <w:p w:rsidR="002A4C0F" w:rsidRPr="002A4C0F" w:rsidRDefault="002A4C0F" w:rsidP="0059778A">
            <w:pPr>
              <w:pStyle w:val="Kopf8ptafz"/>
              <w:numPr>
                <w:ilvl w:val="0"/>
                <w:numId w:val="6"/>
              </w:numPr>
              <w:ind w:left="227" w:hanging="170"/>
            </w:pPr>
            <w:r w:rsidRPr="002A4C0F">
              <w:t>Verantwortungsbewusstsein</w:t>
            </w:r>
          </w:p>
          <w:p w:rsidR="002A4C0F" w:rsidRPr="002A4C0F" w:rsidRDefault="002A4C0F" w:rsidP="0059778A">
            <w:pPr>
              <w:pStyle w:val="Kopf8ptafz"/>
              <w:numPr>
                <w:ilvl w:val="0"/>
                <w:numId w:val="6"/>
              </w:numPr>
              <w:ind w:left="227" w:hanging="170"/>
            </w:pPr>
            <w:r w:rsidRPr="002A4C0F">
              <w:t>Selbststeuerung</w:t>
            </w:r>
          </w:p>
        </w:tc>
        <w:tc>
          <w:tcPr>
            <w:tcW w:w="188" w:type="dxa"/>
            <w:vMerge/>
            <w:tcBorders>
              <w:left w:val="single" w:sz="4" w:space="0" w:color="auto"/>
              <w:bottom w:val="nil"/>
              <w:right w:val="nil"/>
            </w:tcBorders>
            <w:vAlign w:val="center"/>
            <w:hideMark/>
          </w:tcPr>
          <w:p w:rsidR="002A4C0F" w:rsidRPr="002A4C0F" w:rsidRDefault="002A4C0F" w:rsidP="002A4C0F">
            <w:pPr>
              <w:pStyle w:val="Textkrpe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A4C0F" w:rsidRPr="002A4C0F" w:rsidTr="005D2153">
              <w:trPr>
                <w:trHeight w:val="284"/>
              </w:trPr>
              <w:tc>
                <w:tcPr>
                  <w:tcW w:w="2090" w:type="dxa"/>
                  <w:shd w:val="clear" w:color="auto" w:fill="auto"/>
                </w:tcPr>
                <w:p w:rsidR="002A4C0F" w:rsidRPr="002A4C0F" w:rsidRDefault="002A4C0F" w:rsidP="002A4C0F">
                  <w:pPr>
                    <w:pStyle w:val="Textkrper"/>
                    <w:rPr>
                      <w:rFonts w:eastAsiaTheme="minorHAnsi"/>
                    </w:rPr>
                  </w:pPr>
                  <w:proofErr w:type="spellStart"/>
                  <w:r w:rsidRPr="002A4C0F">
                    <w:rPr>
                      <w:rFonts w:eastAsiaTheme="minorHAnsi"/>
                    </w:rPr>
                    <w:t>LernPROJEKT</w:t>
                  </w:r>
                  <w:proofErr w:type="spellEnd"/>
                </w:p>
              </w:tc>
            </w:tr>
            <w:tr w:rsidR="002A4C0F" w:rsidRPr="002A4C0F" w:rsidTr="005D2153">
              <w:trPr>
                <w:trHeight w:val="284"/>
              </w:trPr>
              <w:tc>
                <w:tcPr>
                  <w:tcW w:w="2090" w:type="dxa"/>
                  <w:shd w:val="clear" w:color="auto" w:fill="auto"/>
                </w:tcPr>
                <w:p w:rsidR="002A4C0F" w:rsidRPr="002A4C0F" w:rsidRDefault="002A4C0F" w:rsidP="002A4C0F">
                  <w:pPr>
                    <w:pStyle w:val="Textkrper"/>
                    <w:rPr>
                      <w:rFonts w:eastAsiaTheme="minorHAnsi"/>
                    </w:rPr>
                  </w:pPr>
                  <w:proofErr w:type="spellStart"/>
                  <w:r w:rsidRPr="002A4C0F">
                    <w:rPr>
                      <w:rFonts w:eastAsiaTheme="minorHAnsi"/>
                    </w:rPr>
                    <w:t>LernTHEMA</w:t>
                  </w:r>
                  <w:proofErr w:type="spellEnd"/>
                </w:p>
              </w:tc>
            </w:tr>
            <w:tr w:rsidR="002A4C0F" w:rsidRPr="002A4C0F" w:rsidTr="005D2153">
              <w:trPr>
                <w:trHeight w:val="284"/>
              </w:trPr>
              <w:tc>
                <w:tcPr>
                  <w:tcW w:w="2090" w:type="dxa"/>
                  <w:shd w:val="clear" w:color="auto" w:fill="D9D9D9" w:themeFill="background1" w:themeFillShade="D9"/>
                </w:tcPr>
                <w:p w:rsidR="002A4C0F" w:rsidRPr="002A4C0F" w:rsidRDefault="002A4C0F" w:rsidP="002A4C0F">
                  <w:pPr>
                    <w:pStyle w:val="Textkrper"/>
                    <w:rPr>
                      <w:rFonts w:eastAsiaTheme="minorHAnsi"/>
                      <w:b/>
                    </w:rPr>
                  </w:pPr>
                  <w:proofErr w:type="spellStart"/>
                  <w:r w:rsidRPr="002A4C0F">
                    <w:rPr>
                      <w:rFonts w:eastAsiaTheme="minorHAnsi"/>
                      <w:b/>
                    </w:rPr>
                    <w:t>LernSCHRITT</w:t>
                  </w:r>
                  <w:proofErr w:type="spellEnd"/>
                </w:p>
              </w:tc>
            </w:tr>
          </w:tbl>
          <w:p w:rsidR="002A4C0F" w:rsidRPr="002A4C0F" w:rsidRDefault="002A4C0F" w:rsidP="002A4C0F">
            <w:pPr>
              <w:pStyle w:val="Textkrper"/>
              <w:rPr>
                <w:b/>
              </w:rPr>
            </w:pPr>
          </w:p>
        </w:tc>
      </w:tr>
      <w:tr w:rsidR="002A4C0F" w:rsidRPr="002A4C0F" w:rsidTr="005D2153">
        <w:tc>
          <w:tcPr>
            <w:tcW w:w="7348" w:type="dxa"/>
            <w:gridSpan w:val="3"/>
            <w:tcBorders>
              <w:left w:val="single" w:sz="4" w:space="0" w:color="auto"/>
              <w:right w:val="single" w:sz="4" w:space="0" w:color="auto"/>
            </w:tcBorders>
            <w:hideMark/>
          </w:tcPr>
          <w:p w:rsidR="002A4C0F" w:rsidRPr="0059778A" w:rsidRDefault="002A4C0F" w:rsidP="002A4C0F">
            <w:pPr>
              <w:pStyle w:val="Textkrper"/>
              <w:rPr>
                <w:sz w:val="12"/>
              </w:rPr>
            </w:pPr>
            <w:r w:rsidRPr="0059778A">
              <w:rPr>
                <w:sz w:val="12"/>
              </w:rPr>
              <w:t>Hauptbezug:</w:t>
            </w:r>
          </w:p>
          <w:p w:rsidR="002A4C0F" w:rsidRPr="002A4C0F" w:rsidRDefault="002A4C0F" w:rsidP="0059778A">
            <w:pPr>
              <w:pStyle w:val="Kopf8ptafz"/>
              <w:numPr>
                <w:ilvl w:val="0"/>
                <w:numId w:val="6"/>
              </w:numPr>
              <w:ind w:left="227" w:hanging="170"/>
            </w:pPr>
            <w:r w:rsidRPr="002A4C0F">
              <w:t>Ich kann mich durchdacht sozial verantwortlich verhalten in Bezug auf mich und andere.</w:t>
            </w:r>
          </w:p>
        </w:tc>
        <w:tc>
          <w:tcPr>
            <w:tcW w:w="188" w:type="dxa"/>
            <w:vMerge/>
            <w:tcBorders>
              <w:left w:val="single" w:sz="4" w:space="0" w:color="auto"/>
              <w:bottom w:val="nil"/>
              <w:right w:val="nil"/>
            </w:tcBorders>
            <w:vAlign w:val="center"/>
            <w:hideMark/>
          </w:tcPr>
          <w:p w:rsidR="002A4C0F" w:rsidRPr="002A4C0F" w:rsidRDefault="002A4C0F" w:rsidP="002A4C0F">
            <w:pPr>
              <w:pStyle w:val="Textkrper"/>
            </w:pPr>
          </w:p>
        </w:tc>
        <w:tc>
          <w:tcPr>
            <w:tcW w:w="2103" w:type="dxa"/>
            <w:vMerge/>
            <w:tcBorders>
              <w:top w:val="nil"/>
              <w:left w:val="nil"/>
              <w:bottom w:val="single" w:sz="4" w:space="0" w:color="auto"/>
              <w:right w:val="nil"/>
            </w:tcBorders>
            <w:shd w:val="clear" w:color="auto" w:fill="FFFFFF"/>
          </w:tcPr>
          <w:p w:rsidR="002A4C0F" w:rsidRPr="002A4C0F" w:rsidRDefault="002A4C0F" w:rsidP="002A4C0F">
            <w:pPr>
              <w:pStyle w:val="Textkrper"/>
              <w:rPr>
                <w:b/>
              </w:rPr>
            </w:pPr>
          </w:p>
        </w:tc>
      </w:tr>
      <w:tr w:rsidR="002A4C0F" w:rsidRPr="002A4C0F" w:rsidTr="005D2153">
        <w:tc>
          <w:tcPr>
            <w:tcW w:w="7348" w:type="dxa"/>
            <w:gridSpan w:val="3"/>
            <w:tcBorders>
              <w:left w:val="single" w:sz="4" w:space="0" w:color="auto"/>
              <w:right w:val="single" w:sz="4" w:space="0" w:color="auto"/>
            </w:tcBorders>
            <w:tcMar>
              <w:bottom w:w="0" w:type="dxa"/>
            </w:tcMar>
            <w:hideMark/>
          </w:tcPr>
          <w:p w:rsidR="002A4C0F" w:rsidRPr="0059778A" w:rsidRDefault="002A4C0F" w:rsidP="0059778A">
            <w:pPr>
              <w:pStyle w:val="Kopf8ptafz"/>
              <w:numPr>
                <w:ilvl w:val="0"/>
                <w:numId w:val="6"/>
              </w:numPr>
              <w:ind w:left="227" w:hanging="170"/>
              <w:rPr>
                <w:sz w:val="12"/>
              </w:rPr>
            </w:pPr>
            <w:r w:rsidRPr="0059778A">
              <w:rPr>
                <w:sz w:val="12"/>
              </w:rPr>
              <w:t>Weitere Bezüge:</w:t>
            </w:r>
          </w:p>
          <w:p w:rsidR="002A4C0F" w:rsidRPr="002A4C0F" w:rsidRDefault="002A4C0F" w:rsidP="0059778A">
            <w:pPr>
              <w:pStyle w:val="Kopf8ptafz"/>
              <w:numPr>
                <w:ilvl w:val="0"/>
                <w:numId w:val="6"/>
              </w:numPr>
              <w:ind w:left="227" w:hanging="170"/>
            </w:pPr>
            <w:r w:rsidRPr="002A4C0F">
              <w:t>Ich kann mein Handeln unter Einbeziehung des Kompetenzrasters  Beobachtung von Handlungskomp</w:t>
            </w:r>
            <w:r w:rsidRPr="002A4C0F">
              <w:t>e</w:t>
            </w:r>
            <w:r w:rsidRPr="002A4C0F">
              <w:t>tenz reflektieren.</w:t>
            </w:r>
          </w:p>
        </w:tc>
        <w:tc>
          <w:tcPr>
            <w:tcW w:w="188" w:type="dxa"/>
            <w:vMerge/>
            <w:tcBorders>
              <w:left w:val="single" w:sz="4" w:space="0" w:color="auto"/>
              <w:bottom w:val="nil"/>
              <w:right w:val="nil"/>
            </w:tcBorders>
            <w:vAlign w:val="center"/>
            <w:hideMark/>
          </w:tcPr>
          <w:p w:rsidR="002A4C0F" w:rsidRPr="002A4C0F" w:rsidRDefault="002A4C0F" w:rsidP="002A4C0F">
            <w:pPr>
              <w:pStyle w:val="Textkrper"/>
            </w:pPr>
          </w:p>
        </w:tc>
        <w:tc>
          <w:tcPr>
            <w:tcW w:w="2103" w:type="dxa"/>
            <w:vMerge/>
            <w:tcBorders>
              <w:top w:val="nil"/>
              <w:left w:val="nil"/>
              <w:bottom w:val="single" w:sz="4" w:space="0" w:color="auto"/>
              <w:right w:val="nil"/>
            </w:tcBorders>
            <w:shd w:val="clear" w:color="auto" w:fill="FFFFFF"/>
          </w:tcPr>
          <w:p w:rsidR="002A4C0F" w:rsidRPr="002A4C0F" w:rsidRDefault="002A4C0F" w:rsidP="002A4C0F">
            <w:pPr>
              <w:pStyle w:val="Textkrper"/>
              <w:rPr>
                <w:b/>
              </w:rPr>
            </w:pPr>
          </w:p>
        </w:tc>
      </w:tr>
    </w:tbl>
    <w:p w:rsidR="002A4C0F" w:rsidRPr="002A4C0F" w:rsidRDefault="002A4C0F" w:rsidP="000E7980">
      <w:pPr>
        <w:pStyle w:val="berschrift1"/>
      </w:pPr>
      <w:r w:rsidRPr="002A4C0F">
        <w:t xml:space="preserve">Kooperativer </w:t>
      </w:r>
      <w:r w:rsidR="000E7980">
        <w:t>s</w:t>
      </w:r>
      <w:r w:rsidRPr="002A4C0F">
        <w:t>chneller Ball</w:t>
      </w:r>
      <w:r w:rsidR="0059778A">
        <w:rPr>
          <w:noProof/>
          <w:sz w:val="24"/>
        </w:rPr>
        <w:drawing>
          <wp:anchor distT="0" distB="0" distL="114300" distR="114300" simplePos="0" relativeHeight="251865088" behindDoc="0" locked="0" layoutInCell="0" allowOverlap="1" wp14:anchorId="29CBE517" wp14:editId="0E2075B4">
            <wp:simplePos x="0" y="0"/>
            <wp:positionH relativeFrom="rightMargin">
              <wp:posOffset>828040</wp:posOffset>
            </wp:positionH>
            <wp:positionV relativeFrom="paragraph">
              <wp:posOffset>0</wp:posOffset>
            </wp:positionV>
            <wp:extent cx="349200" cy="320400"/>
            <wp:effectExtent l="0" t="0" r="0" b="3810"/>
            <wp:wrapNone/>
            <wp:docPr id="5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9778A">
        <w:rPr>
          <w:noProof/>
          <w:sz w:val="24"/>
        </w:rPr>
        <w:drawing>
          <wp:anchor distT="0" distB="0" distL="114300" distR="114300" simplePos="0" relativeHeight="251864064" behindDoc="0" locked="0" layoutInCell="0" allowOverlap="1" wp14:anchorId="0E5045C6" wp14:editId="38916611">
            <wp:simplePos x="0" y="0"/>
            <wp:positionH relativeFrom="rightMargin">
              <wp:posOffset>467995</wp:posOffset>
            </wp:positionH>
            <wp:positionV relativeFrom="paragraph">
              <wp:posOffset>0</wp:posOffset>
            </wp:positionV>
            <wp:extent cx="349885" cy="320675"/>
            <wp:effectExtent l="0" t="0" r="0" b="3175"/>
            <wp:wrapNone/>
            <wp:docPr id="5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9778A">
        <w:rPr>
          <w:noProof/>
          <w:sz w:val="24"/>
        </w:rPr>
        <w:drawing>
          <wp:anchor distT="0" distB="0" distL="114300" distR="114300" simplePos="0" relativeHeight="251863040" behindDoc="0" locked="0" layoutInCell="0" allowOverlap="1" wp14:anchorId="3D05694D" wp14:editId="13A5819F">
            <wp:simplePos x="0" y="0"/>
            <wp:positionH relativeFrom="rightMargin">
              <wp:posOffset>107950</wp:posOffset>
            </wp:positionH>
            <wp:positionV relativeFrom="paragraph">
              <wp:posOffset>0</wp:posOffset>
            </wp:positionV>
            <wp:extent cx="349885" cy="320675"/>
            <wp:effectExtent l="0" t="0" r="0" b="3175"/>
            <wp:wrapNone/>
            <wp:docPr id="5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C0F" w:rsidRPr="002A4C0F" w:rsidRDefault="002A4C0F" w:rsidP="002A4C0F">
      <w:pPr>
        <w:pStyle w:val="Textkrper"/>
      </w:pPr>
      <w:r w:rsidRPr="002A4C0F">
        <w:rPr>
          <w:b/>
        </w:rPr>
        <w:t>Anzahl Personen:</w:t>
      </w:r>
      <w:r w:rsidRPr="002A4C0F">
        <w:t xml:space="preserve"> beliebig </w:t>
      </w:r>
    </w:p>
    <w:p w:rsidR="002A4C0F" w:rsidRPr="002A4C0F" w:rsidRDefault="002A4C0F" w:rsidP="002A4C0F">
      <w:pPr>
        <w:pStyle w:val="Textkrper"/>
        <w:rPr>
          <w:b/>
        </w:rPr>
      </w:pPr>
      <w:r w:rsidRPr="002A4C0F">
        <w:rPr>
          <w:b/>
        </w:rPr>
        <w:t xml:space="preserve">Ort: </w:t>
      </w:r>
      <w:r w:rsidRPr="002A4C0F">
        <w:t>Sporthalle, Freigelände, Klassenzimmer</w:t>
      </w:r>
      <w:r w:rsidRPr="002A4C0F">
        <w:rPr>
          <w:b/>
        </w:rPr>
        <w:t xml:space="preserve"> </w:t>
      </w:r>
    </w:p>
    <w:p w:rsidR="002A4C0F" w:rsidRPr="002A4C0F" w:rsidRDefault="002A4C0F" w:rsidP="002A4C0F">
      <w:pPr>
        <w:pStyle w:val="Textkrper"/>
        <w:rPr>
          <w:b/>
        </w:rPr>
      </w:pPr>
      <w:r w:rsidRPr="002A4C0F">
        <w:rPr>
          <w:b/>
        </w:rPr>
        <w:t xml:space="preserve">Zeit: </w:t>
      </w:r>
      <w:r w:rsidRPr="002A4C0F">
        <w:t>zwischen 5 und 20 Minuten, hängt von der Gruppengröße und der Gruppenz</w:t>
      </w:r>
      <w:r w:rsidRPr="002A4C0F">
        <w:t>u</w:t>
      </w:r>
      <w:r w:rsidRPr="002A4C0F">
        <w:t>sammensetzung ab</w:t>
      </w:r>
    </w:p>
    <w:p w:rsidR="002A4C0F" w:rsidRPr="002A4C0F" w:rsidRDefault="002A4C0F" w:rsidP="002A4C0F">
      <w:pPr>
        <w:pStyle w:val="Textkrper"/>
        <w:rPr>
          <w:b/>
        </w:rPr>
      </w:pPr>
      <w:r w:rsidRPr="002A4C0F">
        <w:rPr>
          <w:b/>
        </w:rPr>
        <w:t>Material:</w:t>
      </w:r>
    </w:p>
    <w:p w:rsidR="007C1BA7" w:rsidRPr="002A4C0F" w:rsidRDefault="007C1BA7" w:rsidP="007C1BA7">
      <w:pPr>
        <w:pStyle w:val="Marginaliegrau"/>
        <w:framePr w:wrap="around" w:y="14"/>
      </w:pPr>
      <w:r>
        <w:t>In den folgenden Arbeit</w:t>
      </w:r>
      <w:r>
        <w:t>s</w:t>
      </w:r>
      <w:r>
        <w:t>aufträgen werden Schül</w:t>
      </w:r>
      <w:r>
        <w:t>e</w:t>
      </w:r>
      <w:r>
        <w:t>rinnen und Schüler als Person bezeichnet.</w:t>
      </w:r>
    </w:p>
    <w:p w:rsidR="007C1BA7" w:rsidRDefault="002A4C0F" w:rsidP="002A4C0F">
      <w:pPr>
        <w:pStyle w:val="Textkrper"/>
      </w:pPr>
      <w:r w:rsidRPr="002A4C0F">
        <w:t>Tennisbälle, Jonglierbälle oder andere Bäll</w:t>
      </w:r>
      <w:r w:rsidR="000E7980">
        <w:t xml:space="preserve">e in dieser Größe entsprechend </w:t>
      </w:r>
      <w:r w:rsidRPr="002A4C0F">
        <w:t>der Anzahl der Schüler</w:t>
      </w:r>
      <w:r w:rsidR="000E7980">
        <w:t>innen und Schüler</w:t>
      </w:r>
      <w:r w:rsidRPr="002A4C0F">
        <w:t xml:space="preserve"> (20 Schüler = 20 Bälle)</w:t>
      </w:r>
      <w:r w:rsidR="007C1BA7">
        <w:t xml:space="preserve"> </w:t>
      </w:r>
    </w:p>
    <w:p w:rsidR="002A4C0F" w:rsidRPr="002A4C0F" w:rsidRDefault="002A4C0F" w:rsidP="002A4C0F">
      <w:pPr>
        <w:pStyle w:val="Textkrper"/>
      </w:pPr>
      <w:r w:rsidRPr="002A4C0F">
        <w:t xml:space="preserve">2 andersfarbige Bälle, </w:t>
      </w:r>
    </w:p>
    <w:p w:rsidR="002A4C0F" w:rsidRPr="002A4C0F" w:rsidRDefault="002A4C0F" w:rsidP="002A4C0F">
      <w:pPr>
        <w:pStyle w:val="Textkrper"/>
      </w:pPr>
      <w:r w:rsidRPr="002A4C0F">
        <w:t>1 Stoppuhr</w:t>
      </w:r>
    </w:p>
    <w:p w:rsidR="002A4C0F" w:rsidRPr="002A4C0F" w:rsidRDefault="002A4C0F" w:rsidP="002A4C0F">
      <w:pPr>
        <w:pStyle w:val="Textkrper"/>
      </w:pPr>
      <w:r w:rsidRPr="002A4C0F">
        <w:rPr>
          <w:b/>
        </w:rPr>
        <w:t>Methode:</w:t>
      </w:r>
      <w:r w:rsidRPr="002A4C0F">
        <w:t xml:space="preserve"> Gruppenarbeit</w:t>
      </w:r>
    </w:p>
    <w:p w:rsidR="002A4C0F" w:rsidRPr="002A4C0F" w:rsidRDefault="002A4C0F" w:rsidP="002A4C0F">
      <w:pPr>
        <w:pStyle w:val="Textkrper"/>
      </w:pPr>
    </w:p>
    <w:p w:rsidR="002A4C0F" w:rsidRPr="002A4C0F" w:rsidRDefault="00E67893" w:rsidP="002A4C0F">
      <w:pPr>
        <w:pStyle w:val="Textkrper"/>
        <w:rPr>
          <w:b/>
        </w:rPr>
      </w:pPr>
      <w:r w:rsidRPr="00AA18D1">
        <w:rPr>
          <w:noProof/>
        </w:rPr>
        <w:drawing>
          <wp:anchor distT="0" distB="0" distL="114300" distR="114300" simplePos="0" relativeHeight="251915264" behindDoc="0" locked="0" layoutInCell="1" allowOverlap="1" wp14:anchorId="4F6A71A6" wp14:editId="4196D2AF">
            <wp:simplePos x="0" y="0"/>
            <wp:positionH relativeFrom="column">
              <wp:posOffset>4808058</wp:posOffset>
            </wp:positionH>
            <wp:positionV relativeFrom="paragraph">
              <wp:posOffset>-3175</wp:posOffset>
            </wp:positionV>
            <wp:extent cx="314325" cy="314325"/>
            <wp:effectExtent l="0" t="0" r="9525" b="9525"/>
            <wp:wrapNone/>
            <wp:docPr id="932" name="Grafik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b/>
        </w:rPr>
        <w:t>Vorgehensweise:</w:t>
      </w:r>
      <w:r w:rsidRPr="00E67893">
        <w:rPr>
          <w:noProof/>
        </w:rPr>
        <w:t xml:space="preserve"> </w:t>
      </w:r>
    </w:p>
    <w:p w:rsidR="002A4C0F" w:rsidRPr="002A4C0F" w:rsidRDefault="002A4C0F" w:rsidP="002A4C0F">
      <w:pPr>
        <w:pStyle w:val="Textkrper"/>
        <w:rPr>
          <w:b/>
        </w:rPr>
      </w:pPr>
      <w:r w:rsidRPr="002A4C0F">
        <w:t xml:space="preserve">Die </w:t>
      </w:r>
      <w:r w:rsidR="00D341BD">
        <w:t>Lehrkraft</w:t>
      </w:r>
      <w:r w:rsidRPr="002A4C0F">
        <w:t xml:space="preserve"> erklärt der Schülergruppe den ersten Arbeitsauftrag und die allgemeinen Regeln. Nach einem erfolgreichen Durchgang gibt </w:t>
      </w:r>
      <w:r w:rsidR="004F631C">
        <w:t>die</w:t>
      </w:r>
      <w:r w:rsidRPr="002A4C0F">
        <w:t xml:space="preserve"> </w:t>
      </w:r>
      <w:r w:rsidR="004F631C">
        <w:t>Lehrkraft</w:t>
      </w:r>
      <w:r w:rsidRPr="002A4C0F">
        <w:t xml:space="preserve"> einen neuen Arbeitsau</w:t>
      </w:r>
      <w:r w:rsidRPr="002A4C0F">
        <w:t>f</w:t>
      </w:r>
      <w:r w:rsidRPr="002A4C0F">
        <w:t xml:space="preserve">trag an die Gruppe, den diese dann ausführen soll. </w:t>
      </w:r>
      <w:r w:rsidRPr="002A4C0F">
        <w:rPr>
          <w:b/>
        </w:rPr>
        <w:t>Ansonsten ist die Vorgehensweise wie in den Handlungsschritten eins bis fünf beschrieben.</w:t>
      </w:r>
    </w:p>
    <w:p w:rsidR="002A4C0F" w:rsidRPr="002A4C0F" w:rsidRDefault="002A4C0F" w:rsidP="002A4C0F">
      <w:pPr>
        <w:pStyle w:val="Textkrper"/>
        <w:rPr>
          <w:b/>
        </w:rPr>
      </w:pPr>
    </w:p>
    <w:p w:rsidR="002A4C0F" w:rsidRPr="002A4C0F" w:rsidRDefault="002A4C0F" w:rsidP="002A4C0F">
      <w:pPr>
        <w:pStyle w:val="Textkrper"/>
        <w:rPr>
          <w:b/>
        </w:rPr>
      </w:pPr>
      <w:r w:rsidRPr="002A4C0F">
        <w:rPr>
          <w:b/>
        </w:rPr>
        <w:t>Allgemeine Regeln:</w:t>
      </w:r>
    </w:p>
    <w:p w:rsidR="002A4C0F" w:rsidRPr="002A4C0F" w:rsidRDefault="002A4C0F" w:rsidP="00E331C6">
      <w:pPr>
        <w:pStyle w:val="Textkrper"/>
        <w:numPr>
          <w:ilvl w:val="0"/>
          <w:numId w:val="16"/>
        </w:numPr>
      </w:pPr>
      <w:r w:rsidRPr="002A4C0F">
        <w:t>Die Schüler</w:t>
      </w:r>
      <w:r w:rsidR="000E7980">
        <w:t>innen und Schüler</w:t>
      </w:r>
      <w:r w:rsidRPr="002A4C0F">
        <w:t xml:space="preserve"> stellen sich im Kreis auf, so dass sie Platz haben, um sich die Bälle zuzuwerfen und zu fangen.</w:t>
      </w:r>
    </w:p>
    <w:p w:rsidR="002A4C0F" w:rsidRPr="002A4C0F" w:rsidRDefault="002A4C0F" w:rsidP="00E331C6">
      <w:pPr>
        <w:pStyle w:val="Textkrper"/>
        <w:numPr>
          <w:ilvl w:val="0"/>
          <w:numId w:val="16"/>
        </w:numPr>
      </w:pPr>
      <w:r w:rsidRPr="002A4C0F">
        <w:t>Die Reihenfolge in der die Bälle weitergespielt werden, muss immer gleich ble</w:t>
      </w:r>
      <w:r w:rsidRPr="002A4C0F">
        <w:t>i</w:t>
      </w:r>
      <w:r w:rsidRPr="002A4C0F">
        <w:t>ben (A spielt zu B, B zu C, C zu D, D zu E etc.).</w:t>
      </w:r>
    </w:p>
    <w:p w:rsidR="002A4C0F" w:rsidRPr="002A4C0F" w:rsidRDefault="002A4C0F" w:rsidP="00E331C6">
      <w:pPr>
        <w:pStyle w:val="Textkrper"/>
        <w:numPr>
          <w:ilvl w:val="0"/>
          <w:numId w:val="16"/>
        </w:numPr>
      </w:pPr>
      <w:r w:rsidRPr="002A4C0F">
        <w:t>Fällt ein Ball auf den Boden, muss  der Durchgang wieder von dem ersten Bal</w:t>
      </w:r>
      <w:r w:rsidRPr="002A4C0F">
        <w:t>l</w:t>
      </w:r>
      <w:r w:rsidRPr="002A4C0F">
        <w:t>werfer in der korrekten Reihenfolge begonnen werden.</w:t>
      </w:r>
    </w:p>
    <w:p w:rsidR="002A4C0F" w:rsidRPr="0059778A" w:rsidRDefault="002A4C0F" w:rsidP="00E331C6">
      <w:pPr>
        <w:pStyle w:val="Textkrper"/>
        <w:numPr>
          <w:ilvl w:val="0"/>
          <w:numId w:val="16"/>
        </w:numPr>
        <w:rPr>
          <w:b/>
        </w:rPr>
      </w:pPr>
      <w:r w:rsidRPr="002A4C0F">
        <w:t xml:space="preserve">Ziel ist es, den oder die Bälle möglichst lange in der richtigen Reihenfolge zu spielen. Die </w:t>
      </w:r>
      <w:r w:rsidR="004F631C">
        <w:t>Schülerinnen und Schüler oder die</w:t>
      </w:r>
      <w:r w:rsidRPr="002A4C0F">
        <w:t xml:space="preserve"> </w:t>
      </w:r>
      <w:r w:rsidR="004F631C">
        <w:t>Lehrkraft</w:t>
      </w:r>
      <w:r w:rsidRPr="002A4C0F">
        <w:t xml:space="preserve"> können laut mitzä</w:t>
      </w:r>
      <w:r w:rsidRPr="002A4C0F">
        <w:t>h</w:t>
      </w:r>
      <w:r w:rsidRPr="002A4C0F">
        <w:t>len, wie viele Würfe die Gruppe mit wie vielen Bällen schafft oder wie viele Bälle die Gruppe über wie viele Runden korrekt zu  spielen vermag.</w:t>
      </w:r>
    </w:p>
    <w:p w:rsidR="000E7980" w:rsidRDefault="000E7980" w:rsidP="000E7980">
      <w:pPr>
        <w:pStyle w:val="berschrift4"/>
      </w:pPr>
      <w:r>
        <w:t xml:space="preserve">1) </w:t>
      </w:r>
      <w:r w:rsidR="002A4C0F" w:rsidRPr="00F05AC4">
        <w:t xml:space="preserve">Arbeitsauftrag </w:t>
      </w:r>
    </w:p>
    <w:p w:rsidR="002A4C0F" w:rsidRPr="00F05AC4" w:rsidRDefault="002A4C0F" w:rsidP="000E7980">
      <w:pPr>
        <w:pStyle w:val="AufgabeEbene1"/>
        <w:numPr>
          <w:ilvl w:val="0"/>
          <w:numId w:val="0"/>
        </w:numPr>
        <w:ind w:left="284"/>
      </w:pPr>
      <w:r w:rsidRPr="00F05AC4">
        <w:t xml:space="preserve">Variante 1 </w:t>
      </w:r>
      <w:r w:rsidR="00191A88" w:rsidRPr="00F05AC4">
        <w:t>vgl. Abbildung</w:t>
      </w:r>
      <w:r w:rsidRPr="00F05AC4">
        <w:t xml:space="preserve"> 5 (leichteste Form):</w:t>
      </w:r>
      <w:r w:rsidRPr="00F05AC4">
        <w:rPr>
          <w:noProof/>
          <w:lang w:eastAsia="de-DE"/>
        </w:rPr>
        <w:drawing>
          <wp:anchor distT="0" distB="0" distL="114300" distR="114300" simplePos="0" relativeHeight="251771904" behindDoc="0" locked="0" layoutInCell="0" allowOverlap="1" wp14:anchorId="521D5432" wp14:editId="4A33ED16">
            <wp:simplePos x="0" y="0"/>
            <wp:positionH relativeFrom="rightMargin">
              <wp:posOffset>828040</wp:posOffset>
            </wp:positionH>
            <wp:positionV relativeFrom="paragraph">
              <wp:posOffset>0</wp:posOffset>
            </wp:positionV>
            <wp:extent cx="349200" cy="320400"/>
            <wp:effectExtent l="0" t="0" r="0" b="3810"/>
            <wp:wrapNone/>
            <wp:docPr id="12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AC4">
        <w:rPr>
          <w:noProof/>
          <w:lang w:eastAsia="de-DE"/>
        </w:rPr>
        <w:drawing>
          <wp:anchor distT="0" distB="0" distL="114300" distR="114300" simplePos="0" relativeHeight="251770880" behindDoc="0" locked="0" layoutInCell="0" allowOverlap="1" wp14:anchorId="451B468D" wp14:editId="426E55BB">
            <wp:simplePos x="0" y="0"/>
            <wp:positionH relativeFrom="rightMargin">
              <wp:posOffset>467995</wp:posOffset>
            </wp:positionH>
            <wp:positionV relativeFrom="paragraph">
              <wp:posOffset>0</wp:posOffset>
            </wp:positionV>
            <wp:extent cx="349885" cy="320675"/>
            <wp:effectExtent l="0" t="0" r="0" b="3175"/>
            <wp:wrapNone/>
            <wp:docPr id="12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AC4">
        <w:rPr>
          <w:noProof/>
          <w:lang w:eastAsia="de-DE"/>
        </w:rPr>
        <w:drawing>
          <wp:anchor distT="0" distB="0" distL="114300" distR="114300" simplePos="0" relativeHeight="251769856" behindDoc="0" locked="0" layoutInCell="0" allowOverlap="1" wp14:anchorId="1DDBBDDA" wp14:editId="120F22A6">
            <wp:simplePos x="0" y="0"/>
            <wp:positionH relativeFrom="rightMargin">
              <wp:posOffset>107950</wp:posOffset>
            </wp:positionH>
            <wp:positionV relativeFrom="paragraph">
              <wp:posOffset>0</wp:posOffset>
            </wp:positionV>
            <wp:extent cx="349885" cy="320675"/>
            <wp:effectExtent l="0" t="0" r="0" b="3175"/>
            <wp:wrapNone/>
            <wp:docPr id="12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C0F" w:rsidRPr="002A4C0F" w:rsidRDefault="002A4C0F" w:rsidP="00E331C6">
      <w:pPr>
        <w:pStyle w:val="Textkrper"/>
        <w:numPr>
          <w:ilvl w:val="0"/>
          <w:numId w:val="17"/>
        </w:numPr>
      </w:pPr>
      <w:r w:rsidRPr="002A4C0F">
        <w:rPr>
          <w:noProof/>
        </w:rPr>
        <w:drawing>
          <wp:anchor distT="0" distB="0" distL="114300" distR="114300" simplePos="0" relativeHeight="251768832" behindDoc="0" locked="0" layoutInCell="0" allowOverlap="1" wp14:anchorId="69B0F499" wp14:editId="44A4778F">
            <wp:simplePos x="0" y="0"/>
            <wp:positionH relativeFrom="rightMargin">
              <wp:posOffset>107950</wp:posOffset>
            </wp:positionH>
            <wp:positionV relativeFrom="paragraph">
              <wp:posOffset>401320</wp:posOffset>
            </wp:positionV>
            <wp:extent cx="323850" cy="323850"/>
            <wp:effectExtent l="0" t="0" r="0" b="0"/>
            <wp:wrapNone/>
            <wp:docPr id="120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t xml:space="preserve">Beim </w:t>
      </w:r>
      <w:r w:rsidRPr="002A4C0F">
        <w:rPr>
          <w:b/>
        </w:rPr>
        <w:t>ersten Durchgang</w:t>
      </w:r>
      <w:r w:rsidRPr="002A4C0F">
        <w:t xml:space="preserve"> wirft </w:t>
      </w:r>
      <w:r w:rsidR="000E7980">
        <w:t xml:space="preserve">eine </w:t>
      </w:r>
      <w:r w:rsidR="007C1BA7">
        <w:t>Person</w:t>
      </w:r>
      <w:r w:rsidRPr="002A4C0F">
        <w:t xml:space="preserve"> einen Ball zu eine</w:t>
      </w:r>
      <w:r w:rsidR="003F07D1">
        <w:t>r</w:t>
      </w:r>
      <w:r w:rsidRPr="002A4C0F">
        <w:t xml:space="preserve"> </w:t>
      </w:r>
      <w:r w:rsidR="003F07D1">
        <w:t>anderen Person</w:t>
      </w:r>
      <w:r w:rsidRPr="002A4C0F">
        <w:t xml:space="preserve">, </w:t>
      </w:r>
      <w:r w:rsidR="003F07D1">
        <w:t>die</w:t>
      </w:r>
      <w:r w:rsidRPr="002A4C0F">
        <w:t xml:space="preserve"> den Ball fängt und ihn dann zu </w:t>
      </w:r>
      <w:r w:rsidR="003F07D1">
        <w:t>einer anderen Person</w:t>
      </w:r>
      <w:r w:rsidRPr="002A4C0F">
        <w:t xml:space="preserve"> wirft. Der Ball wird so lange von </w:t>
      </w:r>
      <w:r w:rsidR="003F07D1">
        <w:t>Person</w:t>
      </w:r>
      <w:r w:rsidRPr="002A4C0F">
        <w:t xml:space="preserve"> zu </w:t>
      </w:r>
      <w:r w:rsidR="003F07D1">
        <w:t>Person</w:t>
      </w:r>
      <w:r w:rsidRPr="002A4C0F">
        <w:t xml:space="preserve"> geworfen und gefangen, bis alle </w:t>
      </w:r>
      <w:r w:rsidR="003F07D1">
        <w:t>Personen</w:t>
      </w:r>
      <w:r w:rsidRPr="002A4C0F">
        <w:t xml:space="preserve"> den Ball einmal hatten. Je</w:t>
      </w:r>
      <w:r w:rsidR="003F07D1">
        <w:t xml:space="preserve">de Person </w:t>
      </w:r>
      <w:r w:rsidRPr="002A4C0F">
        <w:t>muss sich merken, von we</w:t>
      </w:r>
      <w:r w:rsidR="003F07D1">
        <w:t>lcher</w:t>
      </w:r>
      <w:r w:rsidRPr="002A4C0F">
        <w:t xml:space="preserve"> er den Ball b</w:t>
      </w:r>
      <w:r w:rsidRPr="002A4C0F">
        <w:t>e</w:t>
      </w:r>
      <w:r w:rsidRPr="002A4C0F">
        <w:t>kommen hat und an we</w:t>
      </w:r>
      <w:r w:rsidR="003F07D1">
        <w:t>lche</w:t>
      </w:r>
      <w:r w:rsidRPr="002A4C0F">
        <w:t xml:space="preserve"> er den Ball weitergespielt hat, da die Reihenfolge der Würfe bestehen bleibt.</w:t>
      </w:r>
    </w:p>
    <w:p w:rsidR="002A4C0F" w:rsidRPr="002A4C0F" w:rsidRDefault="002A4C0F" w:rsidP="00E331C6">
      <w:pPr>
        <w:pStyle w:val="Textkrper"/>
        <w:numPr>
          <w:ilvl w:val="0"/>
          <w:numId w:val="17"/>
        </w:numPr>
      </w:pPr>
      <w:r w:rsidRPr="002A4C0F">
        <w:rPr>
          <w:b/>
        </w:rPr>
        <w:t>Fällt ein Ball auf den Boden</w:t>
      </w:r>
      <w:r w:rsidRPr="002A4C0F">
        <w:t xml:space="preserve">, muss der Ball wieder von </w:t>
      </w:r>
      <w:r w:rsidR="003F07D1">
        <w:t xml:space="preserve">der </w:t>
      </w:r>
      <w:r w:rsidRPr="002A4C0F">
        <w:t xml:space="preserve">ersten </w:t>
      </w:r>
      <w:r w:rsidR="003F07D1">
        <w:t>Person</w:t>
      </w:r>
      <w:r w:rsidRPr="002A4C0F">
        <w:t xml:space="preserve"> auf den Weg gebracht werden und die Reihenfolge wieder korrekt eingehalten werden. Dies wiederholt sich so oft, bis der Ball einmal korrekt von </w:t>
      </w:r>
      <w:r w:rsidR="003F07D1">
        <w:t>jeder Person</w:t>
      </w:r>
      <w:r w:rsidRPr="002A4C0F">
        <w:t xml:space="preserve"> gespielt worden ist.</w:t>
      </w:r>
    </w:p>
    <w:p w:rsidR="002A4C0F" w:rsidRPr="002A4C0F" w:rsidRDefault="002A4C0F" w:rsidP="00E331C6">
      <w:pPr>
        <w:pStyle w:val="Textkrper"/>
        <w:numPr>
          <w:ilvl w:val="0"/>
          <w:numId w:val="17"/>
        </w:numPr>
      </w:pPr>
      <w:r w:rsidRPr="002A4C0F">
        <w:lastRenderedPageBreak/>
        <w:t xml:space="preserve">Nach dem ersten Durchgang ohne Regelverstoß, erfolgt </w:t>
      </w:r>
      <w:r w:rsidRPr="0059778A">
        <w:rPr>
          <w:b/>
        </w:rPr>
        <w:t>ein zweiter Durc</w:t>
      </w:r>
      <w:r w:rsidRPr="0059778A">
        <w:rPr>
          <w:b/>
        </w:rPr>
        <w:t>h</w:t>
      </w:r>
      <w:r w:rsidRPr="0059778A">
        <w:rPr>
          <w:b/>
        </w:rPr>
        <w:t>gang</w:t>
      </w:r>
      <w:r w:rsidRPr="002A4C0F">
        <w:t xml:space="preserve"> zum Festigen der korrekten Reihenfolge. Dann werden </w:t>
      </w:r>
      <w:r w:rsidRPr="0059778A">
        <w:rPr>
          <w:b/>
        </w:rPr>
        <w:t>immer mehr Bälle</w:t>
      </w:r>
      <w:r w:rsidRPr="002A4C0F">
        <w:t xml:space="preserve"> in den Kreis gegeben.</w:t>
      </w:r>
    </w:p>
    <w:p w:rsidR="000E7980" w:rsidRDefault="000E7980" w:rsidP="000E7980">
      <w:pPr>
        <w:pStyle w:val="berschrift4"/>
      </w:pPr>
      <w:r>
        <w:t xml:space="preserve">2) </w:t>
      </w:r>
      <w:r w:rsidR="002A4C0F" w:rsidRPr="002A4C0F">
        <w:t xml:space="preserve">Arbeitsauftrag </w:t>
      </w:r>
    </w:p>
    <w:p w:rsidR="002A4C0F" w:rsidRPr="002A4C0F" w:rsidRDefault="002A4C0F" w:rsidP="000E7980">
      <w:pPr>
        <w:pStyle w:val="AufgabeEbene1"/>
        <w:numPr>
          <w:ilvl w:val="0"/>
          <w:numId w:val="0"/>
        </w:numPr>
        <w:ind w:left="284"/>
      </w:pPr>
      <w:r w:rsidRPr="002A4C0F">
        <w:t>Variante 2</w:t>
      </w:r>
      <w:r w:rsidRPr="002A4C0F">
        <w:rPr>
          <w:noProof/>
          <w:lang w:eastAsia="de-DE"/>
        </w:rPr>
        <w:drawing>
          <wp:anchor distT="0" distB="0" distL="114300" distR="114300" simplePos="0" relativeHeight="251774976" behindDoc="0" locked="0" layoutInCell="0" allowOverlap="1" wp14:anchorId="748B8AF4" wp14:editId="285EA2F6">
            <wp:simplePos x="0" y="0"/>
            <wp:positionH relativeFrom="rightMargin">
              <wp:posOffset>828040</wp:posOffset>
            </wp:positionH>
            <wp:positionV relativeFrom="paragraph">
              <wp:posOffset>0</wp:posOffset>
            </wp:positionV>
            <wp:extent cx="349200" cy="320400"/>
            <wp:effectExtent l="0" t="0" r="0" b="3810"/>
            <wp:wrapNone/>
            <wp:docPr id="12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lang w:eastAsia="de-DE"/>
        </w:rPr>
        <w:drawing>
          <wp:anchor distT="0" distB="0" distL="114300" distR="114300" simplePos="0" relativeHeight="251773952" behindDoc="0" locked="0" layoutInCell="0" allowOverlap="1" wp14:anchorId="519E75A2" wp14:editId="47139F84">
            <wp:simplePos x="0" y="0"/>
            <wp:positionH relativeFrom="rightMargin">
              <wp:posOffset>467995</wp:posOffset>
            </wp:positionH>
            <wp:positionV relativeFrom="paragraph">
              <wp:posOffset>0</wp:posOffset>
            </wp:positionV>
            <wp:extent cx="349885" cy="320675"/>
            <wp:effectExtent l="0" t="0" r="0" b="3175"/>
            <wp:wrapNone/>
            <wp:docPr id="12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lang w:eastAsia="de-DE"/>
        </w:rPr>
        <w:drawing>
          <wp:anchor distT="0" distB="0" distL="114300" distR="114300" simplePos="0" relativeHeight="251772928" behindDoc="0" locked="0" layoutInCell="0" allowOverlap="1" wp14:anchorId="56DB78B9" wp14:editId="3CB32F05">
            <wp:simplePos x="0" y="0"/>
            <wp:positionH relativeFrom="rightMargin">
              <wp:posOffset>107950</wp:posOffset>
            </wp:positionH>
            <wp:positionV relativeFrom="paragraph">
              <wp:posOffset>0</wp:posOffset>
            </wp:positionV>
            <wp:extent cx="349885" cy="320675"/>
            <wp:effectExtent l="0" t="0" r="0" b="3175"/>
            <wp:wrapNone/>
            <wp:docPr id="12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vgl. Abb. 6</w:t>
      </w:r>
      <w:r w:rsidRPr="002A4C0F">
        <w:t xml:space="preserve"> (mittelschwere Form)</w:t>
      </w:r>
    </w:p>
    <w:p w:rsidR="002A4C0F" w:rsidRPr="002A4C0F" w:rsidRDefault="002A4C0F" w:rsidP="00E331C6">
      <w:pPr>
        <w:pStyle w:val="Textkrper"/>
        <w:numPr>
          <w:ilvl w:val="0"/>
          <w:numId w:val="18"/>
        </w:numPr>
      </w:pPr>
      <w:r w:rsidRPr="002A4C0F">
        <w:t>Ablauf wie unter Variante 1</w:t>
      </w:r>
    </w:p>
    <w:p w:rsidR="002A4C0F" w:rsidRPr="002A4C0F" w:rsidRDefault="003F07D1" w:rsidP="00E331C6">
      <w:pPr>
        <w:pStyle w:val="Textkrper"/>
        <w:numPr>
          <w:ilvl w:val="0"/>
          <w:numId w:val="18"/>
        </w:numPr>
      </w:pPr>
      <w:r>
        <w:t xml:space="preserve">Die Person muss den Namen der Person </w:t>
      </w:r>
      <w:r w:rsidR="002A4C0F" w:rsidRPr="002A4C0F">
        <w:t xml:space="preserve">nennen, </w:t>
      </w:r>
      <w:r>
        <w:t>der</w:t>
      </w:r>
      <w:r w:rsidR="002A4C0F" w:rsidRPr="002A4C0F">
        <w:t xml:space="preserve"> er den Ball zuspielt.</w:t>
      </w:r>
    </w:p>
    <w:p w:rsidR="000E7980" w:rsidRDefault="000E7980" w:rsidP="000E7980">
      <w:pPr>
        <w:pStyle w:val="berschrift4"/>
      </w:pPr>
      <w:r>
        <w:t xml:space="preserve">3) </w:t>
      </w:r>
      <w:r w:rsidR="002A4C0F" w:rsidRPr="002A4C0F">
        <w:t xml:space="preserve">Arbeitsauftrag </w:t>
      </w:r>
    </w:p>
    <w:p w:rsidR="002A4C0F" w:rsidRPr="002A4C0F" w:rsidRDefault="002A4C0F" w:rsidP="000E7980">
      <w:pPr>
        <w:pStyle w:val="AufgabeEbene1"/>
        <w:numPr>
          <w:ilvl w:val="0"/>
          <w:numId w:val="0"/>
        </w:numPr>
        <w:ind w:left="284"/>
      </w:pPr>
      <w:r w:rsidRPr="002A4C0F">
        <w:t>Variante 3</w:t>
      </w:r>
      <w:r w:rsidR="00953226">
        <w:t xml:space="preserve">vgl. Abb. 7 </w:t>
      </w:r>
      <w:r w:rsidRPr="002A4C0F">
        <w:t>(mittelschwere Form)</w:t>
      </w:r>
    </w:p>
    <w:p w:rsidR="002A4C0F" w:rsidRPr="002A4C0F" w:rsidRDefault="002A4C0F" w:rsidP="00E331C6">
      <w:pPr>
        <w:pStyle w:val="Textkrper"/>
        <w:numPr>
          <w:ilvl w:val="0"/>
          <w:numId w:val="19"/>
        </w:numPr>
      </w:pPr>
      <w:r w:rsidRPr="002A4C0F">
        <w:t>Ablauf wie unter Variante 1</w:t>
      </w:r>
      <w:r w:rsidRPr="002A4C0F">
        <w:rPr>
          <w:noProof/>
        </w:rPr>
        <w:drawing>
          <wp:anchor distT="0" distB="0" distL="114300" distR="114300" simplePos="0" relativeHeight="251778048" behindDoc="0" locked="0" layoutInCell="0" allowOverlap="1" wp14:anchorId="411F962D" wp14:editId="73D1217F">
            <wp:simplePos x="0" y="0"/>
            <wp:positionH relativeFrom="rightMargin">
              <wp:posOffset>828040</wp:posOffset>
            </wp:positionH>
            <wp:positionV relativeFrom="paragraph">
              <wp:posOffset>0</wp:posOffset>
            </wp:positionV>
            <wp:extent cx="349200" cy="320400"/>
            <wp:effectExtent l="0" t="0" r="0" b="3810"/>
            <wp:wrapNone/>
            <wp:docPr id="12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rPr>
        <w:drawing>
          <wp:anchor distT="0" distB="0" distL="114300" distR="114300" simplePos="0" relativeHeight="251777024" behindDoc="0" locked="0" layoutInCell="0" allowOverlap="1" wp14:anchorId="38FF0D95" wp14:editId="2BB8DE21">
            <wp:simplePos x="0" y="0"/>
            <wp:positionH relativeFrom="rightMargin">
              <wp:posOffset>467995</wp:posOffset>
            </wp:positionH>
            <wp:positionV relativeFrom="paragraph">
              <wp:posOffset>0</wp:posOffset>
            </wp:positionV>
            <wp:extent cx="349885" cy="320675"/>
            <wp:effectExtent l="0" t="0" r="0" b="3175"/>
            <wp:wrapNone/>
            <wp:docPr id="12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rPr>
        <w:drawing>
          <wp:anchor distT="0" distB="0" distL="114300" distR="114300" simplePos="0" relativeHeight="251776000" behindDoc="0" locked="0" layoutInCell="0" allowOverlap="1" wp14:anchorId="6E2E5906" wp14:editId="031A2E80">
            <wp:simplePos x="0" y="0"/>
            <wp:positionH relativeFrom="rightMargin">
              <wp:posOffset>107950</wp:posOffset>
            </wp:positionH>
            <wp:positionV relativeFrom="paragraph">
              <wp:posOffset>0</wp:posOffset>
            </wp:positionV>
            <wp:extent cx="349885" cy="320675"/>
            <wp:effectExtent l="0" t="0" r="0" b="3175"/>
            <wp:wrapNone/>
            <wp:docPr id="12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C0F" w:rsidRPr="002A4C0F" w:rsidRDefault="003F07D1" w:rsidP="00E331C6">
      <w:pPr>
        <w:pStyle w:val="Textkrper"/>
        <w:numPr>
          <w:ilvl w:val="0"/>
          <w:numId w:val="19"/>
        </w:numPr>
      </w:pPr>
      <w:r>
        <w:t>Die</w:t>
      </w:r>
      <w:r w:rsidR="002A4C0F" w:rsidRPr="002A4C0F">
        <w:t xml:space="preserve"> </w:t>
      </w:r>
      <w:r w:rsidR="002A4C0F" w:rsidRPr="002A4C0F">
        <w:rPr>
          <w:b/>
        </w:rPr>
        <w:t xml:space="preserve">erste </w:t>
      </w:r>
      <w:r>
        <w:rPr>
          <w:b/>
        </w:rPr>
        <w:t>Person</w:t>
      </w:r>
      <w:r w:rsidR="002A4C0F" w:rsidRPr="002A4C0F">
        <w:t xml:space="preserve"> nennt bei</w:t>
      </w:r>
      <w:r>
        <w:t xml:space="preserve">m Abspiel des Balles zu einer weiteren Person </w:t>
      </w:r>
      <w:r w:rsidR="002A4C0F" w:rsidRPr="002A4C0F">
        <w:t>z.</w:t>
      </w:r>
      <w:r>
        <w:t xml:space="preserve"> </w:t>
      </w:r>
      <w:r w:rsidR="002A4C0F" w:rsidRPr="002A4C0F">
        <w:t xml:space="preserve">B. eine Obstsorte </w:t>
      </w:r>
      <w:r w:rsidR="002A4C0F" w:rsidRPr="002A4C0F">
        <w:sym w:font="Wingdings" w:char="F0E0"/>
      </w:r>
      <w:r w:rsidR="002A4C0F" w:rsidRPr="002A4C0F">
        <w:t xml:space="preserve"> </w:t>
      </w:r>
      <w:r w:rsidR="002A4C0F" w:rsidRPr="002A4C0F">
        <w:rPr>
          <w:b/>
        </w:rPr>
        <w:t>Banane</w:t>
      </w:r>
      <w:r w:rsidR="002A4C0F" w:rsidRPr="002A4C0F">
        <w:t xml:space="preserve">. </w:t>
      </w:r>
      <w:r>
        <w:t>Die</w:t>
      </w:r>
      <w:r w:rsidR="002A4C0F" w:rsidRPr="002A4C0F">
        <w:t xml:space="preserve"> </w:t>
      </w:r>
      <w:r w:rsidR="002A4C0F" w:rsidRPr="002A4C0F">
        <w:rPr>
          <w:b/>
        </w:rPr>
        <w:t xml:space="preserve">zweite </w:t>
      </w:r>
      <w:r>
        <w:rPr>
          <w:b/>
        </w:rPr>
        <w:t>Person</w:t>
      </w:r>
      <w:r w:rsidR="002A4C0F" w:rsidRPr="002A4C0F">
        <w:t xml:space="preserve"> muss nun ein Wort nennen, das mit dem Buchstaben </w:t>
      </w:r>
      <w:r w:rsidR="002A4C0F" w:rsidRPr="002A4C0F">
        <w:rPr>
          <w:b/>
        </w:rPr>
        <w:t xml:space="preserve">B </w:t>
      </w:r>
      <w:r w:rsidR="002A4C0F" w:rsidRPr="002A4C0F">
        <w:t>beginnt z.</w:t>
      </w:r>
      <w:r w:rsidR="00923AED">
        <w:t xml:space="preserve"> </w:t>
      </w:r>
      <w:r w:rsidR="002A4C0F" w:rsidRPr="002A4C0F">
        <w:t xml:space="preserve">B. </w:t>
      </w:r>
      <w:r w:rsidR="002A4C0F" w:rsidRPr="002A4C0F">
        <w:rPr>
          <w:b/>
        </w:rPr>
        <w:t xml:space="preserve">Buch. </w:t>
      </w:r>
      <w:r>
        <w:t>Die</w:t>
      </w:r>
      <w:r w:rsidR="002A4C0F" w:rsidRPr="002A4C0F">
        <w:t xml:space="preserve"> dritte </w:t>
      </w:r>
      <w:r>
        <w:t>Person</w:t>
      </w:r>
      <w:r w:rsidR="002A4C0F" w:rsidRPr="002A4C0F">
        <w:t xml:space="preserve"> muss ebenfalls ein Wort mit dem Anfangsbuchstaben </w:t>
      </w:r>
      <w:r w:rsidR="002A4C0F" w:rsidRPr="002A4C0F">
        <w:rPr>
          <w:b/>
        </w:rPr>
        <w:t xml:space="preserve">B </w:t>
      </w:r>
      <w:r w:rsidR="002A4C0F" w:rsidRPr="002A4C0F">
        <w:t>nennen z.</w:t>
      </w:r>
      <w:r w:rsidR="00923AED">
        <w:t xml:space="preserve"> </w:t>
      </w:r>
      <w:r w:rsidR="002A4C0F" w:rsidRPr="002A4C0F">
        <w:t xml:space="preserve">B. </w:t>
      </w:r>
      <w:r w:rsidR="002A4C0F" w:rsidRPr="002A4C0F">
        <w:rPr>
          <w:b/>
        </w:rPr>
        <w:t xml:space="preserve">Bus </w:t>
      </w:r>
      <w:r>
        <w:t>usw</w:t>
      </w:r>
      <w:proofErr w:type="gramStart"/>
      <w:r>
        <w:t>..</w:t>
      </w:r>
      <w:proofErr w:type="gramEnd"/>
      <w:r w:rsidR="002A4C0F" w:rsidRPr="002A4C0F">
        <w:t xml:space="preserve"> Die Reihenfolge, in der Ball gespielt wird, muss aber weiter eingehalten werden und der Ball darf nicht auf den Boden fallen. Ansonsten muss die Runde wieder von vorne begi</w:t>
      </w:r>
      <w:r w:rsidR="002A4C0F" w:rsidRPr="002A4C0F">
        <w:t>n</w:t>
      </w:r>
      <w:r w:rsidR="002A4C0F" w:rsidRPr="002A4C0F">
        <w:t>nen.</w:t>
      </w:r>
    </w:p>
    <w:p w:rsidR="002A4C0F" w:rsidRPr="002A4C0F" w:rsidRDefault="002A4C0F" w:rsidP="002A4C0F">
      <w:pPr>
        <w:pStyle w:val="Textkrper"/>
      </w:pPr>
    </w:p>
    <w:p w:rsidR="002A4C0F" w:rsidRPr="002A4C0F" w:rsidRDefault="002A4C0F" w:rsidP="002A4C0F">
      <w:pPr>
        <w:pStyle w:val="Textkrper"/>
      </w:pPr>
      <w:r w:rsidRPr="002A4C0F">
        <w:rPr>
          <w:noProof/>
        </w:rPr>
        <w:drawing>
          <wp:anchor distT="0" distB="0" distL="114300" distR="114300" simplePos="0" relativeHeight="251779072" behindDoc="0" locked="0" layoutInCell="0" allowOverlap="1" wp14:anchorId="1E768698" wp14:editId="44164180">
            <wp:simplePos x="0" y="0"/>
            <wp:positionH relativeFrom="rightMargin">
              <wp:posOffset>107950</wp:posOffset>
            </wp:positionH>
            <wp:positionV relativeFrom="paragraph">
              <wp:posOffset>0</wp:posOffset>
            </wp:positionV>
            <wp:extent cx="323850" cy="323850"/>
            <wp:effectExtent l="0" t="0" r="0" b="0"/>
            <wp:wrapNone/>
            <wp:docPr id="1213"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F07D1">
        <w:rPr>
          <w:noProof/>
        </w:rPr>
        <w:t>Personen</w:t>
      </w:r>
      <w:r w:rsidRPr="002A4C0F">
        <w:t xml:space="preserve"> auf </w:t>
      </w:r>
      <w:r w:rsidRPr="002A4C0F">
        <w:rPr>
          <w:b/>
        </w:rPr>
        <w:t>Niveau A</w:t>
      </w:r>
      <w:r w:rsidRPr="002A4C0F">
        <w:t xml:space="preserve"> sollten diese Variante nur ausführen, wenn sie sprachlich dazu in der Lage sind. Ansonsten sollte auf eine andere Variante zurückgegriffen werden.</w:t>
      </w:r>
    </w:p>
    <w:p w:rsidR="00923AED" w:rsidRDefault="00923AED" w:rsidP="00923AED">
      <w:pPr>
        <w:pStyle w:val="berschrift4"/>
      </w:pPr>
      <w:r>
        <w:t xml:space="preserve">4) </w:t>
      </w:r>
      <w:r w:rsidR="002A4C0F" w:rsidRPr="002A4C0F">
        <w:t xml:space="preserve">Arbeitsauftrag </w:t>
      </w:r>
    </w:p>
    <w:p w:rsidR="002A4C0F" w:rsidRPr="002A4C0F" w:rsidRDefault="002A4C0F" w:rsidP="00923AED">
      <w:pPr>
        <w:pStyle w:val="AufgabeEbene1"/>
        <w:numPr>
          <w:ilvl w:val="0"/>
          <w:numId w:val="0"/>
        </w:numPr>
        <w:ind w:left="284"/>
      </w:pPr>
      <w:r w:rsidRPr="002A4C0F">
        <w:t>Variante 4</w:t>
      </w:r>
      <w:r w:rsidR="00953226">
        <w:t xml:space="preserve"> vgl. Abb. 8</w:t>
      </w:r>
      <w:r w:rsidRPr="002A4C0F">
        <w:t xml:space="preserve"> (schwere Form)</w:t>
      </w:r>
    </w:p>
    <w:p w:rsidR="002A4C0F" w:rsidRPr="002A4C0F" w:rsidRDefault="002A4C0F" w:rsidP="00E331C6">
      <w:pPr>
        <w:pStyle w:val="Textkrper"/>
        <w:numPr>
          <w:ilvl w:val="0"/>
          <w:numId w:val="20"/>
        </w:numPr>
      </w:pPr>
      <w:r w:rsidRPr="002A4C0F">
        <w:t>Ablauf wie unter Variante 1</w:t>
      </w:r>
    </w:p>
    <w:p w:rsidR="002A4C0F" w:rsidRPr="002A4C0F" w:rsidRDefault="00923AED" w:rsidP="00E331C6">
      <w:pPr>
        <w:pStyle w:val="Textkrper"/>
        <w:numPr>
          <w:ilvl w:val="0"/>
          <w:numId w:val="20"/>
        </w:numPr>
      </w:pPr>
      <w:r>
        <w:t>B</w:t>
      </w:r>
      <w:r w:rsidR="002A4C0F" w:rsidRPr="002A4C0F">
        <w:t xml:space="preserve">ei einer sehr guten Gruppe kann noch eine Steigerung erfolgen, indem </w:t>
      </w:r>
      <w:r w:rsidR="002A4C0F" w:rsidRPr="0059778A">
        <w:rPr>
          <w:b/>
        </w:rPr>
        <w:t>ein a</w:t>
      </w:r>
      <w:r w:rsidR="002A4C0F" w:rsidRPr="0059778A">
        <w:rPr>
          <w:b/>
        </w:rPr>
        <w:t>n</w:t>
      </w:r>
      <w:r w:rsidR="002A4C0F" w:rsidRPr="0059778A">
        <w:rPr>
          <w:b/>
        </w:rPr>
        <w:t>dersfarbiger</w:t>
      </w:r>
      <w:r w:rsidR="002A4C0F" w:rsidRPr="002A4C0F">
        <w:t xml:space="preserve"> </w:t>
      </w:r>
      <w:r w:rsidR="002A4C0F" w:rsidRPr="0059778A">
        <w:rPr>
          <w:b/>
        </w:rPr>
        <w:t>Ball</w:t>
      </w:r>
      <w:r w:rsidR="002A4C0F" w:rsidRPr="002A4C0F">
        <w:t xml:space="preserve"> rechts oder links herum im Kreis weitergegeben werden muss, ohne dass die Reihenfolge der Würfe unterbrochen wird. Fäll</w:t>
      </w:r>
      <w:r>
        <w:t>t ein Ball runter</w:t>
      </w:r>
      <w:r w:rsidR="002A4C0F" w:rsidRPr="002A4C0F">
        <w:t>, gelten die gleichen Regeln wie zuvor.</w:t>
      </w:r>
      <w:r w:rsidR="002A4C0F" w:rsidRPr="002A4C0F">
        <w:rPr>
          <w:noProof/>
        </w:rPr>
        <w:drawing>
          <wp:anchor distT="0" distB="0" distL="114300" distR="114300" simplePos="0" relativeHeight="251782144" behindDoc="0" locked="0" layoutInCell="0" allowOverlap="1" wp14:anchorId="24DB9289" wp14:editId="16914CBE">
            <wp:simplePos x="0" y="0"/>
            <wp:positionH relativeFrom="rightMargin">
              <wp:posOffset>828040</wp:posOffset>
            </wp:positionH>
            <wp:positionV relativeFrom="paragraph">
              <wp:posOffset>0</wp:posOffset>
            </wp:positionV>
            <wp:extent cx="349200" cy="320400"/>
            <wp:effectExtent l="0" t="0" r="0" b="3810"/>
            <wp:wrapNone/>
            <wp:docPr id="12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noProof/>
        </w:rPr>
        <w:drawing>
          <wp:anchor distT="0" distB="0" distL="114300" distR="114300" simplePos="0" relativeHeight="251781120" behindDoc="0" locked="0" layoutInCell="0" allowOverlap="1" wp14:anchorId="5F39C6A0" wp14:editId="4685CB68">
            <wp:simplePos x="0" y="0"/>
            <wp:positionH relativeFrom="rightMargin">
              <wp:posOffset>467995</wp:posOffset>
            </wp:positionH>
            <wp:positionV relativeFrom="paragraph">
              <wp:posOffset>0</wp:posOffset>
            </wp:positionV>
            <wp:extent cx="349885" cy="320675"/>
            <wp:effectExtent l="0" t="0" r="0" b="3175"/>
            <wp:wrapNone/>
            <wp:docPr id="12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noProof/>
        </w:rPr>
        <w:drawing>
          <wp:anchor distT="0" distB="0" distL="114300" distR="114300" simplePos="0" relativeHeight="251780096" behindDoc="0" locked="0" layoutInCell="0" allowOverlap="1" wp14:anchorId="15D9221C" wp14:editId="45FE5108">
            <wp:simplePos x="0" y="0"/>
            <wp:positionH relativeFrom="rightMargin">
              <wp:posOffset>107950</wp:posOffset>
            </wp:positionH>
            <wp:positionV relativeFrom="paragraph">
              <wp:posOffset>0</wp:posOffset>
            </wp:positionV>
            <wp:extent cx="349885" cy="320675"/>
            <wp:effectExtent l="0" t="0" r="0" b="3175"/>
            <wp:wrapNone/>
            <wp:docPr id="9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23AED" w:rsidRDefault="00923AED" w:rsidP="00923AED">
      <w:pPr>
        <w:pStyle w:val="berschrift4"/>
      </w:pPr>
      <w:r>
        <w:t xml:space="preserve">5) </w:t>
      </w:r>
      <w:r w:rsidR="002A4C0F" w:rsidRPr="002A4C0F">
        <w:t xml:space="preserve">Arbeitsauftrag </w:t>
      </w:r>
    </w:p>
    <w:p w:rsidR="002A4C0F" w:rsidRPr="002A4C0F" w:rsidRDefault="002A4C0F" w:rsidP="00923AED">
      <w:pPr>
        <w:pStyle w:val="AufgabeEbene1"/>
        <w:numPr>
          <w:ilvl w:val="0"/>
          <w:numId w:val="0"/>
        </w:numPr>
        <w:ind w:left="284"/>
      </w:pPr>
      <w:r w:rsidRPr="002A4C0F">
        <w:t>Variante 5 (ganz schwere Form)</w:t>
      </w:r>
    </w:p>
    <w:p w:rsidR="002A4C0F" w:rsidRPr="002A4C0F" w:rsidRDefault="002A4C0F" w:rsidP="00E331C6">
      <w:pPr>
        <w:pStyle w:val="Textkrper"/>
        <w:numPr>
          <w:ilvl w:val="0"/>
          <w:numId w:val="21"/>
        </w:numPr>
      </w:pPr>
      <w:r w:rsidRPr="002A4C0F">
        <w:rPr>
          <w:noProof/>
        </w:rPr>
        <w:drawing>
          <wp:anchor distT="0" distB="0" distL="114300" distR="114300" simplePos="0" relativeHeight="251786240" behindDoc="0" locked="0" layoutInCell="0" allowOverlap="1" wp14:anchorId="487776F9" wp14:editId="2A1C0AD8">
            <wp:simplePos x="0" y="0"/>
            <wp:positionH relativeFrom="rightMargin">
              <wp:posOffset>130612</wp:posOffset>
            </wp:positionH>
            <wp:positionV relativeFrom="paragraph">
              <wp:posOffset>377874</wp:posOffset>
            </wp:positionV>
            <wp:extent cx="323850" cy="323850"/>
            <wp:effectExtent l="0" t="0" r="0" b="0"/>
            <wp:wrapNone/>
            <wp:docPr id="96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23AED">
        <w:t>W</w:t>
      </w:r>
      <w:r w:rsidRPr="002A4C0F">
        <w:t xml:space="preserve">ie Variante 4, allerdings mit </w:t>
      </w:r>
      <w:r w:rsidRPr="0059778A">
        <w:rPr>
          <w:b/>
        </w:rPr>
        <w:t>zwei andersfarbigen Bällen</w:t>
      </w:r>
      <w:r w:rsidRPr="002A4C0F">
        <w:t xml:space="preserve">, wovon einer rechts herum und der andere links im Kreis </w:t>
      </w:r>
      <w:r w:rsidR="00923AED">
        <w:t>herum</w:t>
      </w:r>
      <w:r w:rsidRPr="002A4C0F">
        <w:t xml:space="preserve"> gegeben werden. Diese Variante sollte aber nur versucht werden, wenn Variante 4 gut beherrscht wird, um eine Möglic</w:t>
      </w:r>
      <w:r w:rsidR="0059778A">
        <w:t>hkeit auf Erfolg zu haben.</w:t>
      </w:r>
      <w:r w:rsidRPr="002A4C0F">
        <w:rPr>
          <w:noProof/>
        </w:rPr>
        <w:drawing>
          <wp:anchor distT="0" distB="0" distL="114300" distR="114300" simplePos="0" relativeHeight="251785216" behindDoc="0" locked="0" layoutInCell="0" allowOverlap="1" wp14:anchorId="10D8D8E3" wp14:editId="6A053CD3">
            <wp:simplePos x="0" y="0"/>
            <wp:positionH relativeFrom="rightMargin">
              <wp:posOffset>828040</wp:posOffset>
            </wp:positionH>
            <wp:positionV relativeFrom="paragraph">
              <wp:posOffset>0</wp:posOffset>
            </wp:positionV>
            <wp:extent cx="349200" cy="320400"/>
            <wp:effectExtent l="0" t="0" r="0" b="3810"/>
            <wp:wrapNone/>
            <wp:docPr id="96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rPr>
        <w:drawing>
          <wp:anchor distT="0" distB="0" distL="114300" distR="114300" simplePos="0" relativeHeight="251784192" behindDoc="0" locked="0" layoutInCell="0" allowOverlap="1" wp14:anchorId="65FB6BFA" wp14:editId="796A434A">
            <wp:simplePos x="0" y="0"/>
            <wp:positionH relativeFrom="rightMargin">
              <wp:posOffset>467995</wp:posOffset>
            </wp:positionH>
            <wp:positionV relativeFrom="paragraph">
              <wp:posOffset>0</wp:posOffset>
            </wp:positionV>
            <wp:extent cx="349885" cy="320675"/>
            <wp:effectExtent l="0" t="0" r="0" b="3175"/>
            <wp:wrapNone/>
            <wp:docPr id="9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rPr>
        <w:drawing>
          <wp:anchor distT="0" distB="0" distL="114300" distR="114300" simplePos="0" relativeHeight="251783168" behindDoc="0" locked="0" layoutInCell="0" allowOverlap="1" wp14:anchorId="7CA4562E" wp14:editId="478B1CEB">
            <wp:simplePos x="0" y="0"/>
            <wp:positionH relativeFrom="rightMargin">
              <wp:posOffset>107950</wp:posOffset>
            </wp:positionH>
            <wp:positionV relativeFrom="paragraph">
              <wp:posOffset>0</wp:posOffset>
            </wp:positionV>
            <wp:extent cx="349885" cy="320675"/>
            <wp:effectExtent l="0" t="0" r="0" b="3175"/>
            <wp:wrapNone/>
            <wp:docPr id="9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23AED" w:rsidRDefault="00923AED" w:rsidP="00923AED">
      <w:pPr>
        <w:pStyle w:val="berschrift4"/>
      </w:pPr>
      <w:r>
        <w:t xml:space="preserve">6) </w:t>
      </w:r>
      <w:r w:rsidR="002A4C0F" w:rsidRPr="002A4C0F">
        <w:t xml:space="preserve">Arbeitsauftrag </w:t>
      </w:r>
    </w:p>
    <w:p w:rsidR="002A4C0F" w:rsidRPr="002A4C0F" w:rsidRDefault="002A4C0F" w:rsidP="00923AED">
      <w:pPr>
        <w:pStyle w:val="AufgabeEbene1"/>
        <w:numPr>
          <w:ilvl w:val="0"/>
          <w:numId w:val="0"/>
        </w:numPr>
        <w:ind w:left="284"/>
      </w:pPr>
      <w:r w:rsidRPr="002A4C0F">
        <w:t>Variante 6 (einfache Form)</w:t>
      </w:r>
    </w:p>
    <w:p w:rsidR="002A4C0F" w:rsidRPr="002A4C0F" w:rsidRDefault="002A4C0F" w:rsidP="00E331C6">
      <w:pPr>
        <w:pStyle w:val="Textkrper"/>
        <w:numPr>
          <w:ilvl w:val="0"/>
          <w:numId w:val="21"/>
        </w:numPr>
      </w:pPr>
      <w:r w:rsidRPr="002A4C0F">
        <w:t xml:space="preserve">Diese Variante wird </w:t>
      </w:r>
      <w:r w:rsidRPr="002A4C0F">
        <w:rPr>
          <w:b/>
        </w:rPr>
        <w:t>nur mit einem Ball</w:t>
      </w:r>
      <w:r w:rsidRPr="002A4C0F">
        <w:t xml:space="preserve"> gespielt.</w:t>
      </w:r>
    </w:p>
    <w:p w:rsidR="002A4C0F" w:rsidRPr="002A4C0F" w:rsidRDefault="002A4C0F" w:rsidP="00E331C6">
      <w:pPr>
        <w:pStyle w:val="Textkrper"/>
        <w:numPr>
          <w:ilvl w:val="0"/>
          <w:numId w:val="21"/>
        </w:numPr>
      </w:pPr>
      <w:r w:rsidRPr="002A4C0F">
        <w:t>Ziel für die Gruppe ist es, den Ball möglichst schnell zu spielen.</w:t>
      </w:r>
    </w:p>
    <w:p w:rsidR="002A4C0F" w:rsidRPr="002A4C0F" w:rsidRDefault="00923AED" w:rsidP="00E331C6">
      <w:pPr>
        <w:pStyle w:val="Textkrper"/>
        <w:numPr>
          <w:ilvl w:val="0"/>
          <w:numId w:val="21"/>
        </w:numPr>
      </w:pPr>
      <w:r>
        <w:t xml:space="preserve">Die </w:t>
      </w:r>
      <w:r w:rsidR="002A4C0F" w:rsidRPr="002A4C0F">
        <w:t>Reihenfolge muss wieder beibehalten werden.</w:t>
      </w:r>
      <w:r w:rsidR="002A4C0F" w:rsidRPr="002A4C0F">
        <w:rPr>
          <w:noProof/>
        </w:rPr>
        <w:drawing>
          <wp:anchor distT="0" distB="0" distL="114300" distR="114300" simplePos="0" relativeHeight="251789312" behindDoc="0" locked="0" layoutInCell="0" allowOverlap="1" wp14:anchorId="3EE1471A" wp14:editId="63718137">
            <wp:simplePos x="0" y="0"/>
            <wp:positionH relativeFrom="rightMargin">
              <wp:posOffset>828040</wp:posOffset>
            </wp:positionH>
            <wp:positionV relativeFrom="paragraph">
              <wp:posOffset>0</wp:posOffset>
            </wp:positionV>
            <wp:extent cx="349200" cy="320400"/>
            <wp:effectExtent l="0" t="0" r="0" b="3810"/>
            <wp:wrapNone/>
            <wp:docPr id="9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noProof/>
        </w:rPr>
        <w:drawing>
          <wp:anchor distT="0" distB="0" distL="114300" distR="114300" simplePos="0" relativeHeight="251788288" behindDoc="0" locked="0" layoutInCell="0" allowOverlap="1" wp14:anchorId="147713D8" wp14:editId="3740F86C">
            <wp:simplePos x="0" y="0"/>
            <wp:positionH relativeFrom="rightMargin">
              <wp:posOffset>467995</wp:posOffset>
            </wp:positionH>
            <wp:positionV relativeFrom="paragraph">
              <wp:posOffset>0</wp:posOffset>
            </wp:positionV>
            <wp:extent cx="349885" cy="320675"/>
            <wp:effectExtent l="0" t="0" r="0" b="3175"/>
            <wp:wrapNone/>
            <wp:docPr id="9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noProof/>
        </w:rPr>
        <w:drawing>
          <wp:anchor distT="0" distB="0" distL="114300" distR="114300" simplePos="0" relativeHeight="251787264" behindDoc="0" locked="0" layoutInCell="0" allowOverlap="1" wp14:anchorId="52870E7E" wp14:editId="2243C7A6">
            <wp:simplePos x="0" y="0"/>
            <wp:positionH relativeFrom="rightMargin">
              <wp:posOffset>107950</wp:posOffset>
            </wp:positionH>
            <wp:positionV relativeFrom="paragraph">
              <wp:posOffset>0</wp:posOffset>
            </wp:positionV>
            <wp:extent cx="349885" cy="320675"/>
            <wp:effectExtent l="0" t="0" r="0" b="3175"/>
            <wp:wrapNone/>
            <wp:docPr id="9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C0F" w:rsidRPr="002A4C0F" w:rsidRDefault="002A4C0F" w:rsidP="00E331C6">
      <w:pPr>
        <w:pStyle w:val="Textkrper"/>
        <w:numPr>
          <w:ilvl w:val="0"/>
          <w:numId w:val="21"/>
        </w:numPr>
      </w:pPr>
      <w:r w:rsidRPr="002A4C0F">
        <w:t>Wird der Ball nicht gefangen, muss die Runde wieder von vorne begonnen we</w:t>
      </w:r>
      <w:r w:rsidRPr="002A4C0F">
        <w:t>r</w:t>
      </w:r>
      <w:r w:rsidRPr="002A4C0F">
        <w:t>den.</w:t>
      </w:r>
    </w:p>
    <w:p w:rsidR="002A4C0F" w:rsidRPr="002A4C0F" w:rsidRDefault="002A4C0F" w:rsidP="00E331C6">
      <w:pPr>
        <w:pStyle w:val="Textkrper"/>
        <w:numPr>
          <w:ilvl w:val="0"/>
          <w:numId w:val="21"/>
        </w:numPr>
      </w:pPr>
      <w:r w:rsidRPr="002A4C0F">
        <w:t>Die Zeit soll möglichst von Runde zu Runde verbessert werden.</w:t>
      </w:r>
    </w:p>
    <w:p w:rsidR="002A4C0F" w:rsidRPr="002A4C0F" w:rsidRDefault="003F07D1" w:rsidP="00E331C6">
      <w:pPr>
        <w:pStyle w:val="Textkrper"/>
        <w:numPr>
          <w:ilvl w:val="0"/>
          <w:numId w:val="21"/>
        </w:numPr>
      </w:pPr>
      <w:r>
        <w:t>Personen</w:t>
      </w:r>
      <w:r w:rsidR="002A4C0F" w:rsidRPr="002A4C0F">
        <w:t xml:space="preserve"> sollen sich über Strategien zur Verbesserung der Zeit austauschen.</w:t>
      </w:r>
    </w:p>
    <w:p w:rsidR="002A4C0F" w:rsidRPr="002A4C0F" w:rsidRDefault="002A4C0F" w:rsidP="002A4C0F">
      <w:pPr>
        <w:pStyle w:val="Textkrper"/>
      </w:pPr>
    </w:p>
    <w:p w:rsidR="002A4C0F" w:rsidRDefault="00E67893" w:rsidP="00923AED">
      <w:pPr>
        <w:pStyle w:val="Textkrper"/>
      </w:pPr>
      <w:r w:rsidRPr="00AA18D1">
        <w:rPr>
          <w:noProof/>
        </w:rPr>
        <w:drawing>
          <wp:anchor distT="0" distB="0" distL="114300" distR="114300" simplePos="0" relativeHeight="251917312" behindDoc="0" locked="0" layoutInCell="1" allowOverlap="1" wp14:anchorId="1D4EF6E9" wp14:editId="796306AF">
            <wp:simplePos x="0" y="0"/>
            <wp:positionH relativeFrom="column">
              <wp:posOffset>4810760</wp:posOffset>
            </wp:positionH>
            <wp:positionV relativeFrom="paragraph">
              <wp:posOffset>31750</wp:posOffset>
            </wp:positionV>
            <wp:extent cx="314325" cy="314325"/>
            <wp:effectExtent l="0" t="0" r="9525" b="9525"/>
            <wp:wrapNone/>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t>Nach jeder gespielten Variante finde</w:t>
      </w:r>
      <w:r w:rsidR="00923AED">
        <w:t>t</w:t>
      </w:r>
      <w:r w:rsidR="002A4C0F" w:rsidRPr="002A4C0F">
        <w:t xml:space="preserve"> eine Reflexions</w:t>
      </w:r>
      <w:r w:rsidR="0059778A">
        <w:t xml:space="preserve">phase statt. </w:t>
      </w:r>
      <w:r w:rsidR="002A4C0F" w:rsidRPr="002A4C0F">
        <w:rPr>
          <w:b/>
        </w:rPr>
        <w:t xml:space="preserve">Die Vorgehensweise läuft ab wie in den Handlungsschritten eins bis fünf beschrieben. </w:t>
      </w:r>
      <w:r w:rsidR="002A4C0F" w:rsidRPr="002A4C0F">
        <w:t>Der Schwerpunkt der Kompetenzentwicklung muss vorher im Team festgelegt worden sein. Welche Ko</w:t>
      </w:r>
      <w:r w:rsidR="002A4C0F" w:rsidRPr="002A4C0F">
        <w:t>m</w:t>
      </w:r>
      <w:r w:rsidR="002A4C0F" w:rsidRPr="002A4C0F">
        <w:t>petenzentwicklung im Fokus stehen soll, hängt davon ab.</w:t>
      </w:r>
      <w:r w:rsidR="002A4C0F">
        <w:br w:type="page"/>
      </w:r>
    </w:p>
    <w:p w:rsidR="002A4C0F" w:rsidRPr="00923AED" w:rsidRDefault="002A4C0F" w:rsidP="00923AED">
      <w:pPr>
        <w:pStyle w:val="Textkrper"/>
        <w:rPr>
          <w:b/>
          <w:noProof/>
        </w:rPr>
      </w:pPr>
      <w:r w:rsidRPr="00923AED">
        <w:rPr>
          <w:b/>
          <w:noProof/>
        </w:rPr>
        <w:lastRenderedPageBreak/>
        <w:t>Abb</w:t>
      </w:r>
      <w:r w:rsidR="00923AED" w:rsidRPr="00923AED">
        <w:rPr>
          <w:b/>
          <w:noProof/>
        </w:rPr>
        <w:t>.</w:t>
      </w:r>
      <w:r w:rsidRPr="00923AED">
        <w:rPr>
          <w:b/>
          <w:noProof/>
        </w:rPr>
        <w:t xml:space="preserve"> 5</w:t>
      </w:r>
      <w:r w:rsidR="00923AED" w:rsidRPr="00923AED">
        <w:rPr>
          <w:b/>
          <w:noProof/>
        </w:rPr>
        <w:t xml:space="preserve"> </w:t>
      </w:r>
    </w:p>
    <w:p w:rsidR="00923AED" w:rsidRPr="00923AED" w:rsidRDefault="00923AED" w:rsidP="00923AED">
      <w:pPr>
        <w:pStyle w:val="Textkrper"/>
        <w:rPr>
          <w:b/>
        </w:rPr>
      </w:pPr>
      <w:r w:rsidRPr="00923AED">
        <w:rPr>
          <w:b/>
        </w:rPr>
        <w:t>Schneller Ball –Variante 1 und 6</w:t>
      </w:r>
    </w:p>
    <w:p w:rsidR="002A4C0F" w:rsidRDefault="00AA1D63" w:rsidP="00566650">
      <w:pPr>
        <w:pStyle w:val="Textkrper"/>
        <w:rPr>
          <w:noProof/>
        </w:rPr>
      </w:pPr>
      <w:r>
        <w:rPr>
          <w:noProof/>
        </w:rPr>
        <w:object w:dxaOrig="7199" w:dyaOrig="5389">
          <v:shape id="_x0000_i1030" type="#_x0000_t75" style="width:5in;height:269.6pt" o:ole="">
            <v:imagedata r:id="rId76" o:title=""/>
          </v:shape>
          <o:OLEObject Type="Embed" ProgID="PowerPoint.Slide.12" ShapeID="_x0000_i1030" DrawAspect="Content" ObjectID="_1511097740" r:id="rId77"/>
        </w:object>
      </w:r>
    </w:p>
    <w:p w:rsidR="002A4C0F" w:rsidRDefault="002A4C0F" w:rsidP="00566650">
      <w:pPr>
        <w:pStyle w:val="Textkrper"/>
      </w:pPr>
    </w:p>
    <w:p w:rsidR="002A4C0F" w:rsidRDefault="00687B37" w:rsidP="00AA1D63">
      <w:pPr>
        <w:pStyle w:val="Marginaliegrau"/>
        <w:framePr w:wrap="around"/>
      </w:pPr>
      <w:r>
        <w:t>Graf</w:t>
      </w:r>
      <w:r w:rsidR="00AA1D63">
        <w:t>ik der Autorin</w:t>
      </w:r>
    </w:p>
    <w:p w:rsidR="002A4C0F" w:rsidRPr="00923AED" w:rsidRDefault="002A4C0F" w:rsidP="00923AED">
      <w:pPr>
        <w:pStyle w:val="Textkrper"/>
        <w:rPr>
          <w:rStyle w:val="Fett"/>
        </w:rPr>
      </w:pPr>
      <w:r w:rsidRPr="00923AED">
        <w:rPr>
          <w:rStyle w:val="Fett"/>
        </w:rPr>
        <w:t>Abb</w:t>
      </w:r>
      <w:r w:rsidR="00923AED" w:rsidRPr="00923AED">
        <w:rPr>
          <w:rStyle w:val="Fett"/>
        </w:rPr>
        <w:t>.</w:t>
      </w:r>
      <w:r w:rsidRPr="00923AED">
        <w:rPr>
          <w:rStyle w:val="Fett"/>
        </w:rPr>
        <w:t xml:space="preserve"> 6</w:t>
      </w:r>
    </w:p>
    <w:p w:rsidR="00923AED" w:rsidRPr="00923AED" w:rsidRDefault="00923AED" w:rsidP="00923AED">
      <w:pPr>
        <w:pStyle w:val="Textkrper"/>
        <w:rPr>
          <w:b/>
        </w:rPr>
      </w:pPr>
      <w:r w:rsidRPr="00923AED">
        <w:rPr>
          <w:b/>
        </w:rPr>
        <w:t>Schneller Ball –Variante 2</w:t>
      </w:r>
    </w:p>
    <w:p w:rsidR="002A4C0F" w:rsidRDefault="002A4C0F" w:rsidP="00566650">
      <w:pPr>
        <w:pStyle w:val="Textkrper"/>
      </w:pPr>
    </w:p>
    <w:p w:rsidR="002A4C0F" w:rsidRDefault="002A4C0F" w:rsidP="00566650">
      <w:pPr>
        <w:pStyle w:val="Textkrper"/>
      </w:pPr>
    </w:p>
    <w:p w:rsidR="00AA1D63" w:rsidRDefault="00687B37" w:rsidP="00AA1D63">
      <w:pPr>
        <w:pStyle w:val="Marginaliegrau"/>
        <w:framePr w:wrap="around" w:x="8803" w:y="4998"/>
      </w:pPr>
      <w:r>
        <w:t>Graf</w:t>
      </w:r>
      <w:r w:rsidR="00AA1D63">
        <w:t>ik der Autorin</w:t>
      </w:r>
    </w:p>
    <w:p w:rsidR="002A4C0F" w:rsidRDefault="00AA1D63" w:rsidP="00566650">
      <w:pPr>
        <w:pStyle w:val="Textkrper"/>
      </w:pPr>
      <w:r>
        <w:object w:dxaOrig="7185" w:dyaOrig="5380">
          <v:shape id="_x0000_i1031" type="#_x0000_t75" style="width:5in;height:269.6pt" o:ole="">
            <v:imagedata r:id="rId78" o:title=""/>
          </v:shape>
          <o:OLEObject Type="Embed" ProgID="PowerPoint.Slide.12" ShapeID="_x0000_i1031" DrawAspect="Content" ObjectID="_1511097741" r:id="rId79"/>
        </w:object>
      </w:r>
    </w:p>
    <w:p w:rsidR="002A4C0F" w:rsidRDefault="002A4C0F" w:rsidP="00566650">
      <w:pPr>
        <w:pStyle w:val="Textkrper"/>
      </w:pPr>
    </w:p>
    <w:p w:rsidR="002A4C0F" w:rsidRDefault="002A4C0F">
      <w:pPr>
        <w:spacing w:line="240" w:lineRule="exact"/>
        <w:rPr>
          <w:lang w:eastAsia="de-DE"/>
        </w:rPr>
      </w:pPr>
      <w:r>
        <w:br w:type="page"/>
      </w:r>
    </w:p>
    <w:p w:rsidR="002A4C0F" w:rsidRPr="00923AED" w:rsidRDefault="00191A88" w:rsidP="00923AED">
      <w:pPr>
        <w:pStyle w:val="Textkrper"/>
        <w:rPr>
          <w:b/>
        </w:rPr>
      </w:pPr>
      <w:r w:rsidRPr="00923AED">
        <w:rPr>
          <w:b/>
        </w:rPr>
        <w:lastRenderedPageBreak/>
        <w:t>Abb</w:t>
      </w:r>
      <w:r w:rsidR="00923AED" w:rsidRPr="00923AED">
        <w:rPr>
          <w:b/>
        </w:rPr>
        <w:t>.</w:t>
      </w:r>
      <w:r w:rsidRPr="00923AED">
        <w:rPr>
          <w:b/>
        </w:rPr>
        <w:t xml:space="preserve"> </w:t>
      </w:r>
      <w:r w:rsidR="002A4C0F" w:rsidRPr="00923AED">
        <w:rPr>
          <w:b/>
        </w:rPr>
        <w:t>7</w:t>
      </w:r>
    </w:p>
    <w:p w:rsidR="00923AED" w:rsidRPr="00923AED" w:rsidRDefault="00923AED" w:rsidP="00923AED">
      <w:pPr>
        <w:pStyle w:val="Textkrper"/>
        <w:rPr>
          <w:b/>
        </w:rPr>
      </w:pPr>
      <w:r w:rsidRPr="00923AED">
        <w:rPr>
          <w:b/>
        </w:rPr>
        <w:t>Schneller Ball – Variante 3</w:t>
      </w:r>
    </w:p>
    <w:p w:rsidR="00AA1D63" w:rsidRDefault="00687B37" w:rsidP="00AA1D63">
      <w:pPr>
        <w:pStyle w:val="Marginaliegrau"/>
        <w:framePr w:wrap="around" w:x="8668" w:y="4215"/>
      </w:pPr>
      <w:r>
        <w:t>Graf</w:t>
      </w:r>
      <w:r w:rsidR="00AA1D63">
        <w:t>ik der Autorin</w:t>
      </w:r>
    </w:p>
    <w:p w:rsidR="002A4C0F" w:rsidRDefault="00AA1D63" w:rsidP="00566650">
      <w:pPr>
        <w:pStyle w:val="Textkrper"/>
      </w:pPr>
      <w:r>
        <w:object w:dxaOrig="7185" w:dyaOrig="5380">
          <v:shape id="_x0000_i1032" type="#_x0000_t75" style="width:5in;height:269.6pt" o:ole="">
            <v:imagedata r:id="rId80" o:title=""/>
          </v:shape>
          <o:OLEObject Type="Embed" ProgID="PowerPoint.Slide.12" ShapeID="_x0000_i1032" DrawAspect="Content" ObjectID="_1511097742" r:id="rId81"/>
        </w:object>
      </w:r>
    </w:p>
    <w:p w:rsidR="002A4C0F" w:rsidRDefault="002A4C0F" w:rsidP="00566650">
      <w:pPr>
        <w:pStyle w:val="Textkrper"/>
      </w:pPr>
    </w:p>
    <w:p w:rsidR="002A4C0F" w:rsidRDefault="002A4C0F" w:rsidP="00923AED">
      <w:pPr>
        <w:pStyle w:val="Textkrper"/>
        <w:rPr>
          <w:b/>
        </w:rPr>
      </w:pPr>
      <w:r w:rsidRPr="00923AED">
        <w:rPr>
          <w:b/>
        </w:rPr>
        <w:t>Abb</w:t>
      </w:r>
      <w:r w:rsidR="00923AED" w:rsidRPr="00923AED">
        <w:rPr>
          <w:b/>
        </w:rPr>
        <w:t>.</w:t>
      </w:r>
      <w:r w:rsidR="00191A88" w:rsidRPr="00923AED">
        <w:rPr>
          <w:b/>
        </w:rPr>
        <w:t xml:space="preserve"> </w:t>
      </w:r>
      <w:r w:rsidRPr="00923AED">
        <w:rPr>
          <w:b/>
        </w:rPr>
        <w:t>8</w:t>
      </w:r>
    </w:p>
    <w:p w:rsidR="00923AED" w:rsidRPr="00923AED" w:rsidRDefault="00923AED" w:rsidP="00923AED">
      <w:pPr>
        <w:pStyle w:val="Textkrper"/>
      </w:pPr>
      <w:r>
        <w:rPr>
          <w:b/>
        </w:rPr>
        <w:t>Schneller Ball –</w:t>
      </w:r>
      <w:r w:rsidRPr="00923AED">
        <w:rPr>
          <w:b/>
        </w:rPr>
        <w:t>Variante 4</w:t>
      </w:r>
    </w:p>
    <w:p w:rsidR="00AA1D63" w:rsidRDefault="00687B37" w:rsidP="00AA1D63">
      <w:pPr>
        <w:pStyle w:val="Marginaliegrau"/>
        <w:framePr w:wrap="around" w:x="8773" w:y="4736"/>
      </w:pPr>
      <w:r>
        <w:t>Graf</w:t>
      </w:r>
      <w:r w:rsidR="00AA1D63">
        <w:t>ik der Autorin</w:t>
      </w:r>
    </w:p>
    <w:p w:rsidR="002A4C0F" w:rsidRDefault="006F471F" w:rsidP="00566650">
      <w:pPr>
        <w:pStyle w:val="Textkrper"/>
        <w:rPr>
          <w:b/>
        </w:rPr>
      </w:pPr>
      <w:r>
        <w:rPr>
          <w:b/>
        </w:rPr>
        <w:object w:dxaOrig="7199" w:dyaOrig="5389">
          <v:shape id="_x0000_i1033" type="#_x0000_t75" style="width:5in;height:269.6pt" o:ole="">
            <v:imagedata r:id="rId82" o:title=""/>
          </v:shape>
          <o:OLEObject Type="Embed" ProgID="PowerPoint.Slide.12" ShapeID="_x0000_i1033" DrawAspect="Content" ObjectID="_1511097743" r:id="rId83"/>
        </w:object>
      </w:r>
    </w:p>
    <w:p w:rsidR="00B7145A" w:rsidRDefault="00B7145A">
      <w:pPr>
        <w:spacing w:line="240" w:lineRule="exact"/>
        <w:rPr>
          <w:b/>
          <w:lang w:eastAsia="de-DE"/>
        </w:rPr>
      </w:pPr>
      <w:r>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B7145A" w:rsidRPr="00B7145A" w:rsidTr="00923AED">
        <w:trPr>
          <w:trHeight w:val="523"/>
        </w:trPr>
        <w:tc>
          <w:tcPr>
            <w:tcW w:w="2268" w:type="dxa"/>
            <w:tcBorders>
              <w:left w:val="single" w:sz="4" w:space="0" w:color="auto"/>
              <w:bottom w:val="single" w:sz="4" w:space="0" w:color="auto"/>
              <w:right w:val="single" w:sz="4" w:space="0" w:color="auto"/>
            </w:tcBorders>
            <w:shd w:val="clear" w:color="auto" w:fill="D9D9D9"/>
            <w:hideMark/>
          </w:tcPr>
          <w:p w:rsidR="00B7145A" w:rsidRPr="0059778A" w:rsidRDefault="00B7145A" w:rsidP="00B7145A">
            <w:pPr>
              <w:pStyle w:val="Textkrper"/>
              <w:rPr>
                <w:sz w:val="12"/>
                <w:szCs w:val="12"/>
              </w:rPr>
            </w:pPr>
            <w:r w:rsidRPr="0059778A">
              <w:rPr>
                <w:sz w:val="12"/>
                <w:szCs w:val="12"/>
              </w:rPr>
              <w:lastRenderedPageBreak/>
              <w:t>Kompetenzbereich</w:t>
            </w:r>
          </w:p>
          <w:p w:rsidR="00B7145A" w:rsidRPr="00B7145A" w:rsidRDefault="00B7145A" w:rsidP="00B7145A">
            <w:pPr>
              <w:pStyle w:val="Textkrper"/>
              <w:rPr>
                <w:b/>
              </w:rPr>
            </w:pPr>
            <w:r w:rsidRPr="00B7145A">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B7145A" w:rsidRPr="0059778A" w:rsidRDefault="00B7145A" w:rsidP="00B7145A">
            <w:pPr>
              <w:pStyle w:val="Textkrper"/>
              <w:rPr>
                <w:sz w:val="12"/>
                <w:szCs w:val="12"/>
              </w:rPr>
            </w:pPr>
            <w:r w:rsidRPr="0059778A">
              <w:rPr>
                <w:sz w:val="12"/>
                <w:szCs w:val="12"/>
              </w:rPr>
              <w:t>Lernfortschritt</w:t>
            </w:r>
          </w:p>
          <w:p w:rsidR="00B7145A" w:rsidRPr="00B7145A" w:rsidRDefault="00B7145A" w:rsidP="00B7145A">
            <w:pPr>
              <w:pStyle w:val="Textkrper"/>
              <w:rPr>
                <w:b/>
              </w:rPr>
            </w:pPr>
            <w:r w:rsidRPr="00B7145A">
              <w:rPr>
                <w:b/>
              </w:rPr>
              <w:t>LFS 1-6</w:t>
            </w:r>
          </w:p>
        </w:tc>
        <w:tc>
          <w:tcPr>
            <w:tcW w:w="4229" w:type="dxa"/>
            <w:tcBorders>
              <w:left w:val="single" w:sz="4" w:space="0" w:color="auto"/>
              <w:bottom w:val="single" w:sz="4" w:space="0" w:color="auto"/>
              <w:right w:val="single" w:sz="4" w:space="0" w:color="auto"/>
            </w:tcBorders>
            <w:shd w:val="clear" w:color="auto" w:fill="D9D9D9"/>
            <w:hideMark/>
          </w:tcPr>
          <w:p w:rsidR="00B7145A" w:rsidRPr="0059778A" w:rsidRDefault="00B7145A" w:rsidP="00B7145A">
            <w:pPr>
              <w:pStyle w:val="Textkrper"/>
              <w:rPr>
                <w:sz w:val="12"/>
                <w:szCs w:val="12"/>
              </w:rPr>
            </w:pPr>
            <w:r w:rsidRPr="0059778A">
              <w:rPr>
                <w:sz w:val="12"/>
                <w:szCs w:val="12"/>
              </w:rPr>
              <w:t>Materialien/Titel</w:t>
            </w:r>
          </w:p>
          <w:p w:rsidR="00E331C6" w:rsidRDefault="00B7145A" w:rsidP="00B7145A">
            <w:pPr>
              <w:pStyle w:val="Textkrper"/>
              <w:rPr>
                <w:b/>
              </w:rPr>
            </w:pPr>
            <w:r w:rsidRPr="00B7145A">
              <w:rPr>
                <w:b/>
              </w:rPr>
              <w:t>Selbstreflexion</w:t>
            </w:r>
            <w:r w:rsidR="001F6C8B">
              <w:rPr>
                <w:b/>
              </w:rPr>
              <w:t xml:space="preserve"> </w:t>
            </w:r>
            <w:r w:rsidR="00E331C6">
              <w:rPr>
                <w:b/>
              </w:rPr>
              <w:t xml:space="preserve">Schülerinnen und </w:t>
            </w:r>
            <w:r w:rsidR="001F6C8B">
              <w:rPr>
                <w:b/>
              </w:rPr>
              <w:t>Schüler</w:t>
            </w:r>
          </w:p>
          <w:p w:rsidR="00B7145A" w:rsidRPr="00B7145A" w:rsidRDefault="00A0073B" w:rsidP="00E331C6">
            <w:pPr>
              <w:pStyle w:val="Textkrper"/>
              <w:rPr>
                <w:b/>
              </w:rPr>
            </w:pPr>
            <w:r>
              <w:rPr>
                <w:b/>
              </w:rPr>
              <w:t xml:space="preserve">Kooperativer </w:t>
            </w:r>
            <w:r w:rsidR="00174DC2">
              <w:rPr>
                <w:b/>
              </w:rPr>
              <w:t>s</w:t>
            </w:r>
            <w:r w:rsidR="00B7145A" w:rsidRPr="00B7145A">
              <w:rPr>
                <w:b/>
              </w:rPr>
              <w:t>chneller Ball</w:t>
            </w:r>
          </w:p>
        </w:tc>
        <w:tc>
          <w:tcPr>
            <w:tcW w:w="188" w:type="dxa"/>
            <w:vMerge w:val="restart"/>
            <w:tcBorders>
              <w:top w:val="nil"/>
              <w:left w:val="single" w:sz="4" w:space="0" w:color="auto"/>
              <w:bottom w:val="nil"/>
              <w:right w:val="single" w:sz="4" w:space="0" w:color="auto"/>
            </w:tcBorders>
            <w:shd w:val="clear" w:color="auto" w:fill="FFFFFF"/>
          </w:tcPr>
          <w:p w:rsidR="00B7145A" w:rsidRPr="00B7145A" w:rsidRDefault="00B7145A" w:rsidP="00B7145A">
            <w:pPr>
              <w:pStyle w:val="Textkrper"/>
              <w:rPr>
                <w:b/>
              </w:rPr>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B7145A" w:rsidRPr="00B7145A" w:rsidRDefault="00CF3EC3" w:rsidP="00923AED">
            <w:pPr>
              <w:pStyle w:val="Textkrper"/>
              <w:jc w:val="center"/>
              <w:rPr>
                <w:b/>
              </w:rPr>
            </w:pPr>
            <w:r>
              <w:rPr>
                <w:b/>
              </w:rPr>
              <w:t>Sp4.1-6.</w:t>
            </w:r>
            <w:r w:rsidR="00B7145A" w:rsidRPr="00B7145A">
              <w:rPr>
                <w:b/>
              </w:rPr>
              <w:t>04.1</w:t>
            </w:r>
          </w:p>
        </w:tc>
      </w:tr>
      <w:tr w:rsidR="00B7145A" w:rsidRPr="00B7145A" w:rsidTr="005D2153">
        <w:tc>
          <w:tcPr>
            <w:tcW w:w="7348" w:type="dxa"/>
            <w:gridSpan w:val="3"/>
            <w:tcBorders>
              <w:left w:val="single" w:sz="4" w:space="0" w:color="auto"/>
              <w:right w:val="single" w:sz="4" w:space="0" w:color="auto"/>
            </w:tcBorders>
            <w:hideMark/>
          </w:tcPr>
          <w:p w:rsidR="00B7145A" w:rsidRPr="0059778A" w:rsidRDefault="00B7145A" w:rsidP="0059778A">
            <w:pPr>
              <w:pStyle w:val="Kopf8ptafz"/>
              <w:rPr>
                <w:sz w:val="12"/>
              </w:rPr>
            </w:pPr>
            <w:r w:rsidRPr="0059778A">
              <w:rPr>
                <w:sz w:val="12"/>
              </w:rPr>
              <w:t>Kompetenz:</w:t>
            </w:r>
          </w:p>
          <w:p w:rsidR="00B7145A" w:rsidRPr="0059778A" w:rsidRDefault="00B7145A" w:rsidP="0059778A">
            <w:pPr>
              <w:pStyle w:val="Kopf8ptafz"/>
              <w:numPr>
                <w:ilvl w:val="0"/>
                <w:numId w:val="6"/>
              </w:numPr>
              <w:ind w:left="227" w:hanging="170"/>
            </w:pPr>
            <w:r w:rsidRPr="0059778A">
              <w:t>Ich kann</w:t>
            </w:r>
            <w:r w:rsidR="00EF269B">
              <w:t xml:space="preserve"> </w:t>
            </w:r>
            <w:r w:rsidR="0059778A" w:rsidRPr="0059778A">
              <w:t>mich an Gesprächen beteiligen</w:t>
            </w:r>
            <w:r w:rsidR="00EF269B">
              <w:t xml:space="preserve"> </w:t>
            </w:r>
            <w:r w:rsidRPr="0059778A">
              <w:t>und höre meinen Mitmenschen zu.</w:t>
            </w:r>
          </w:p>
          <w:p w:rsidR="00B7145A" w:rsidRPr="0059778A" w:rsidRDefault="00B7145A" w:rsidP="0059778A">
            <w:pPr>
              <w:pStyle w:val="Kopf8ptafz"/>
              <w:numPr>
                <w:ilvl w:val="0"/>
                <w:numId w:val="6"/>
              </w:numPr>
              <w:ind w:left="227" w:hanging="170"/>
            </w:pPr>
            <w:r w:rsidRPr="0059778A">
              <w:t>Ich kann meinen eigenen Standpunkt überdenken.</w:t>
            </w:r>
          </w:p>
          <w:p w:rsidR="00B7145A" w:rsidRPr="0059778A" w:rsidRDefault="00B7145A" w:rsidP="0059778A">
            <w:pPr>
              <w:pStyle w:val="Kopf8ptafz"/>
              <w:numPr>
                <w:ilvl w:val="0"/>
                <w:numId w:val="6"/>
              </w:numPr>
              <w:ind w:left="227" w:hanging="170"/>
            </w:pPr>
            <w:r w:rsidRPr="0059778A">
              <w:t>Ich kann meine Arbeit zeitlich planen.</w:t>
            </w:r>
          </w:p>
          <w:p w:rsidR="00B7145A" w:rsidRPr="0059778A" w:rsidRDefault="00B7145A" w:rsidP="0059778A">
            <w:pPr>
              <w:pStyle w:val="Kopf8ptafz"/>
              <w:numPr>
                <w:ilvl w:val="0"/>
                <w:numId w:val="6"/>
              </w:numPr>
              <w:ind w:left="227" w:hanging="170"/>
            </w:pPr>
            <w:r w:rsidRPr="0059778A">
              <w:t>Ich kann mich an Regeln halten.</w:t>
            </w:r>
          </w:p>
          <w:p w:rsidR="00B7145A" w:rsidRPr="0059778A" w:rsidRDefault="00B7145A" w:rsidP="0059778A">
            <w:pPr>
              <w:pStyle w:val="Kopf8ptafz"/>
              <w:numPr>
                <w:ilvl w:val="0"/>
                <w:numId w:val="6"/>
              </w:numPr>
              <w:ind w:left="227" w:hanging="170"/>
            </w:pPr>
            <w:r w:rsidRPr="0059778A">
              <w:t>Ich kann Konsequenzen meines Handelns tragen.</w:t>
            </w:r>
          </w:p>
          <w:p w:rsidR="00B7145A" w:rsidRPr="0059778A" w:rsidRDefault="00B7145A" w:rsidP="0059778A">
            <w:pPr>
              <w:pStyle w:val="Kopf8ptafz"/>
              <w:numPr>
                <w:ilvl w:val="0"/>
                <w:numId w:val="6"/>
              </w:numPr>
              <w:ind w:left="227" w:hanging="170"/>
            </w:pPr>
            <w:r w:rsidRPr="0059778A">
              <w:t>Ich kann Anspruch an meine Leistung stellen.</w:t>
            </w:r>
          </w:p>
          <w:p w:rsidR="00B7145A" w:rsidRPr="0059778A" w:rsidRDefault="00B7145A" w:rsidP="0059778A">
            <w:pPr>
              <w:pStyle w:val="Kopf8ptafz"/>
              <w:numPr>
                <w:ilvl w:val="0"/>
                <w:numId w:val="6"/>
              </w:numPr>
              <w:ind w:left="227" w:hanging="170"/>
            </w:pPr>
            <w:r w:rsidRPr="0059778A">
              <w:t>Ich kann Möglichkeiten entwickeln, um meine Leistung zu verbessern.</w:t>
            </w:r>
          </w:p>
          <w:p w:rsidR="00B7145A" w:rsidRPr="0059778A" w:rsidRDefault="00B7145A" w:rsidP="0059778A">
            <w:pPr>
              <w:pStyle w:val="Kopf8ptafz"/>
              <w:numPr>
                <w:ilvl w:val="0"/>
                <w:numId w:val="6"/>
              </w:numPr>
              <w:ind w:left="227" w:hanging="170"/>
            </w:pPr>
            <w:r w:rsidRPr="0059778A">
              <w:t>Ich kann auf meine Mitmenschen zugehen, diese unterstützen und mein erarbeitetes Wissen weitergeben.</w:t>
            </w:r>
          </w:p>
          <w:p w:rsidR="00B7145A" w:rsidRPr="0059778A" w:rsidRDefault="00B7145A" w:rsidP="0059778A">
            <w:pPr>
              <w:pStyle w:val="Kopf8ptafz"/>
              <w:numPr>
                <w:ilvl w:val="0"/>
                <w:numId w:val="6"/>
              </w:numPr>
              <w:ind w:left="227" w:hanging="170"/>
            </w:pPr>
            <w:r w:rsidRPr="0059778A">
              <w:t>Ich kann an Entscheidungsprozessen mitwirken.</w:t>
            </w:r>
          </w:p>
          <w:p w:rsidR="00B7145A" w:rsidRPr="0059778A" w:rsidRDefault="00B7145A" w:rsidP="0059778A">
            <w:pPr>
              <w:pStyle w:val="Kopf8ptafz"/>
              <w:numPr>
                <w:ilvl w:val="0"/>
                <w:numId w:val="6"/>
              </w:numPr>
              <w:ind w:left="227" w:hanging="170"/>
            </w:pPr>
            <w:r w:rsidRPr="0059778A">
              <w:t>Ich kann mit anderen auf ein Ziel hinarbeiten.</w:t>
            </w:r>
          </w:p>
          <w:p w:rsidR="00B7145A" w:rsidRPr="0059778A" w:rsidRDefault="00B7145A" w:rsidP="0059778A">
            <w:pPr>
              <w:pStyle w:val="Kopf8ptafz"/>
              <w:numPr>
                <w:ilvl w:val="0"/>
                <w:numId w:val="6"/>
              </w:numPr>
              <w:ind w:left="227" w:hanging="170"/>
            </w:pPr>
            <w:r w:rsidRPr="0059778A">
              <w:t>Ich kann Probleme ansprechen.</w:t>
            </w:r>
          </w:p>
          <w:p w:rsidR="00B7145A" w:rsidRPr="0059778A" w:rsidRDefault="00B7145A" w:rsidP="0059778A">
            <w:pPr>
              <w:pStyle w:val="Kopf8ptafz"/>
              <w:numPr>
                <w:ilvl w:val="0"/>
                <w:numId w:val="6"/>
              </w:numPr>
              <w:ind w:left="227" w:hanging="170"/>
            </w:pPr>
            <w:r w:rsidRPr="0059778A">
              <w:t>Ich kann Lösungswege entwickeln und verfolgen.</w:t>
            </w:r>
          </w:p>
          <w:p w:rsidR="00B7145A" w:rsidRPr="0059778A" w:rsidRDefault="00B7145A" w:rsidP="0059778A">
            <w:pPr>
              <w:pStyle w:val="Kopf8ptafz"/>
              <w:numPr>
                <w:ilvl w:val="0"/>
                <w:numId w:val="6"/>
              </w:numPr>
              <w:ind w:left="227" w:hanging="170"/>
            </w:pPr>
            <w:r w:rsidRPr="0059778A">
              <w:t>Ich kann konzentriert arbeiten.</w:t>
            </w:r>
          </w:p>
          <w:p w:rsidR="00B7145A" w:rsidRPr="0059778A" w:rsidRDefault="00B7145A" w:rsidP="0059778A">
            <w:pPr>
              <w:pStyle w:val="Kopf8ptafz"/>
              <w:numPr>
                <w:ilvl w:val="0"/>
                <w:numId w:val="6"/>
              </w:numPr>
              <w:ind w:left="227" w:hanging="170"/>
            </w:pPr>
            <w:r w:rsidRPr="0059778A">
              <w:t>Ich kann durchhalten.</w:t>
            </w:r>
          </w:p>
          <w:p w:rsidR="00B7145A" w:rsidRPr="0059778A" w:rsidRDefault="00B7145A" w:rsidP="0059778A">
            <w:pPr>
              <w:pStyle w:val="Kopf8ptafz"/>
              <w:numPr>
                <w:ilvl w:val="0"/>
                <w:numId w:val="6"/>
              </w:numPr>
              <w:ind w:left="227" w:hanging="170"/>
            </w:pPr>
            <w:r w:rsidRPr="0059778A">
              <w:t xml:space="preserve">Ich kann mit Misserfolgen umgehen. </w:t>
            </w:r>
          </w:p>
          <w:p w:rsidR="00B7145A" w:rsidRPr="0059778A" w:rsidRDefault="00B7145A" w:rsidP="0059778A">
            <w:pPr>
              <w:pStyle w:val="Kopf8ptafz"/>
              <w:numPr>
                <w:ilvl w:val="0"/>
                <w:numId w:val="6"/>
              </w:numPr>
              <w:ind w:left="227" w:hanging="170"/>
            </w:pPr>
            <w:r w:rsidRPr="0059778A">
              <w:t>Ich kann mich an einen Plan halten.</w:t>
            </w:r>
          </w:p>
          <w:p w:rsidR="00B7145A" w:rsidRPr="0059778A" w:rsidRDefault="00B7145A" w:rsidP="0059778A">
            <w:pPr>
              <w:pStyle w:val="Kopf8ptafz"/>
              <w:numPr>
                <w:ilvl w:val="0"/>
                <w:numId w:val="6"/>
              </w:numPr>
              <w:ind w:left="227" w:hanging="170"/>
            </w:pPr>
            <w:r w:rsidRPr="0059778A">
              <w:t>Ich kann über den  gesamten Spielverlauf aber auch über einzelne Handlungen meiner Mitschüler</w:t>
            </w:r>
            <w:r w:rsidR="006F471F">
              <w:t>innen und Mitschüler nach</w:t>
            </w:r>
            <w:r w:rsidRPr="0059778A">
              <w:t>denken.</w:t>
            </w:r>
          </w:p>
          <w:p w:rsidR="00B7145A" w:rsidRPr="00B7145A" w:rsidRDefault="00B7145A" w:rsidP="0059778A">
            <w:pPr>
              <w:pStyle w:val="Kopf8ptafz"/>
              <w:numPr>
                <w:ilvl w:val="0"/>
                <w:numId w:val="6"/>
              </w:numPr>
              <w:ind w:left="227" w:hanging="170"/>
              <w:rPr>
                <w:b/>
              </w:rPr>
            </w:pPr>
            <w:r w:rsidRPr="0059778A">
              <w:t xml:space="preserve">Ich kann über den gesamten Spielverlauf aber auch über einzelne Handlungen von mir nachdenken. </w:t>
            </w:r>
          </w:p>
        </w:tc>
        <w:tc>
          <w:tcPr>
            <w:tcW w:w="188" w:type="dxa"/>
            <w:vMerge/>
            <w:tcBorders>
              <w:left w:val="single" w:sz="4" w:space="0" w:color="auto"/>
              <w:bottom w:val="nil"/>
              <w:right w:val="nil"/>
            </w:tcBorders>
            <w:vAlign w:val="center"/>
            <w:hideMark/>
          </w:tcPr>
          <w:p w:rsidR="00B7145A" w:rsidRPr="00B7145A" w:rsidRDefault="00B7145A" w:rsidP="00B7145A">
            <w:pPr>
              <w:pStyle w:val="Textkrper"/>
              <w:rPr>
                <w:b/>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145A" w:rsidRPr="00B7145A" w:rsidTr="005D2153">
              <w:trPr>
                <w:trHeight w:val="284"/>
              </w:trPr>
              <w:tc>
                <w:tcPr>
                  <w:tcW w:w="2090" w:type="dxa"/>
                  <w:shd w:val="clear" w:color="auto" w:fill="auto"/>
                </w:tcPr>
                <w:p w:rsidR="00B7145A" w:rsidRPr="00174DC2" w:rsidRDefault="00B7145A" w:rsidP="00B7145A">
                  <w:pPr>
                    <w:pStyle w:val="Textkrper"/>
                    <w:rPr>
                      <w:rFonts w:eastAsiaTheme="minorHAnsi"/>
                    </w:rPr>
                  </w:pPr>
                  <w:proofErr w:type="spellStart"/>
                  <w:r w:rsidRPr="00174DC2">
                    <w:rPr>
                      <w:rFonts w:eastAsiaTheme="minorHAnsi"/>
                    </w:rPr>
                    <w:t>LernPROJEKT</w:t>
                  </w:r>
                  <w:proofErr w:type="spellEnd"/>
                </w:p>
              </w:tc>
            </w:tr>
            <w:tr w:rsidR="00B7145A" w:rsidRPr="00B7145A" w:rsidTr="005D2153">
              <w:trPr>
                <w:trHeight w:val="284"/>
              </w:trPr>
              <w:tc>
                <w:tcPr>
                  <w:tcW w:w="2090" w:type="dxa"/>
                  <w:shd w:val="clear" w:color="auto" w:fill="auto"/>
                </w:tcPr>
                <w:p w:rsidR="00B7145A" w:rsidRPr="00174DC2" w:rsidRDefault="00B7145A" w:rsidP="00B7145A">
                  <w:pPr>
                    <w:pStyle w:val="Textkrper"/>
                    <w:rPr>
                      <w:rFonts w:eastAsiaTheme="minorHAnsi"/>
                    </w:rPr>
                  </w:pPr>
                  <w:proofErr w:type="spellStart"/>
                  <w:r w:rsidRPr="00174DC2">
                    <w:rPr>
                      <w:rFonts w:eastAsiaTheme="minorHAnsi"/>
                    </w:rPr>
                    <w:t>LernTHEMA</w:t>
                  </w:r>
                  <w:proofErr w:type="spellEnd"/>
                </w:p>
              </w:tc>
            </w:tr>
            <w:tr w:rsidR="00B7145A" w:rsidRPr="00B7145A" w:rsidTr="005D2153">
              <w:trPr>
                <w:trHeight w:val="284"/>
              </w:trPr>
              <w:tc>
                <w:tcPr>
                  <w:tcW w:w="2090" w:type="dxa"/>
                  <w:shd w:val="clear" w:color="auto" w:fill="D9D9D9" w:themeFill="background1" w:themeFillShade="D9"/>
                </w:tcPr>
                <w:p w:rsidR="00B7145A" w:rsidRPr="00174DC2" w:rsidRDefault="00B7145A" w:rsidP="00B7145A">
                  <w:pPr>
                    <w:pStyle w:val="Textkrper"/>
                    <w:rPr>
                      <w:rFonts w:eastAsiaTheme="minorHAnsi"/>
                      <w:b/>
                    </w:rPr>
                  </w:pPr>
                  <w:proofErr w:type="spellStart"/>
                  <w:r w:rsidRPr="00174DC2">
                    <w:rPr>
                      <w:rFonts w:eastAsiaTheme="minorHAnsi"/>
                      <w:b/>
                    </w:rPr>
                    <w:t>LernSCHRITT</w:t>
                  </w:r>
                  <w:proofErr w:type="spellEnd"/>
                </w:p>
              </w:tc>
            </w:tr>
          </w:tbl>
          <w:p w:rsidR="00B7145A" w:rsidRPr="00B7145A" w:rsidRDefault="00B7145A" w:rsidP="00B7145A">
            <w:pPr>
              <w:pStyle w:val="Textkrper"/>
              <w:rPr>
                <w:b/>
              </w:rPr>
            </w:pPr>
          </w:p>
        </w:tc>
      </w:tr>
      <w:tr w:rsidR="00B7145A" w:rsidRPr="00B7145A" w:rsidTr="005D2153">
        <w:tc>
          <w:tcPr>
            <w:tcW w:w="7348" w:type="dxa"/>
            <w:gridSpan w:val="3"/>
            <w:tcBorders>
              <w:left w:val="single" w:sz="4" w:space="0" w:color="auto"/>
              <w:right w:val="single" w:sz="4" w:space="0" w:color="auto"/>
            </w:tcBorders>
            <w:hideMark/>
          </w:tcPr>
          <w:p w:rsidR="00B7145A" w:rsidRPr="0059778A" w:rsidRDefault="00B7145A" w:rsidP="0059778A">
            <w:pPr>
              <w:pStyle w:val="Kopf8ptafz"/>
              <w:rPr>
                <w:sz w:val="12"/>
              </w:rPr>
            </w:pPr>
            <w:r w:rsidRPr="0059778A">
              <w:rPr>
                <w:sz w:val="12"/>
              </w:rPr>
              <w:t>Hauptbezug:</w:t>
            </w:r>
          </w:p>
          <w:p w:rsidR="00B7145A" w:rsidRPr="0059778A" w:rsidRDefault="00B7145A" w:rsidP="0059778A">
            <w:pPr>
              <w:pStyle w:val="Kopf8ptafz"/>
              <w:numPr>
                <w:ilvl w:val="0"/>
                <w:numId w:val="6"/>
              </w:numPr>
              <w:ind w:left="227" w:hanging="170"/>
            </w:pPr>
            <w:r w:rsidRPr="0059778A">
              <w:t xml:space="preserve">Ich </w:t>
            </w:r>
            <w:r w:rsidR="00191A88">
              <w:t>kann mein Handeln reflektieren.</w:t>
            </w:r>
          </w:p>
          <w:p w:rsidR="00B7145A" w:rsidRPr="0059778A" w:rsidRDefault="00B7145A" w:rsidP="0059778A">
            <w:pPr>
              <w:pStyle w:val="Kopf8ptafz"/>
              <w:numPr>
                <w:ilvl w:val="0"/>
                <w:numId w:val="6"/>
              </w:numPr>
              <w:ind w:left="227" w:hanging="170"/>
            </w:pPr>
            <w:r w:rsidRPr="0059778A">
              <w:t>Ich kann mein Handeln einschätzen.</w:t>
            </w:r>
          </w:p>
          <w:p w:rsidR="00B7145A" w:rsidRPr="00B7145A" w:rsidRDefault="00B7145A" w:rsidP="0059778A">
            <w:pPr>
              <w:pStyle w:val="Kopf8ptafz"/>
              <w:numPr>
                <w:ilvl w:val="0"/>
                <w:numId w:val="6"/>
              </w:numPr>
              <w:ind w:left="227" w:hanging="170"/>
              <w:rPr>
                <w:b/>
              </w:rPr>
            </w:pPr>
            <w:r w:rsidRPr="0059778A">
              <w:t xml:space="preserve">Ich kann das Handeln  meiner </w:t>
            </w:r>
            <w:r w:rsidR="006F471F">
              <w:t xml:space="preserve">Mitschülerinnen und </w:t>
            </w:r>
            <w:r w:rsidRPr="0059778A">
              <w:t>Mitschüler einschätzen.</w:t>
            </w:r>
          </w:p>
        </w:tc>
        <w:tc>
          <w:tcPr>
            <w:tcW w:w="188" w:type="dxa"/>
            <w:vMerge/>
            <w:tcBorders>
              <w:left w:val="single" w:sz="4" w:space="0" w:color="auto"/>
              <w:bottom w:val="nil"/>
              <w:right w:val="nil"/>
            </w:tcBorders>
            <w:vAlign w:val="center"/>
            <w:hideMark/>
          </w:tcPr>
          <w:p w:rsidR="00B7145A" w:rsidRPr="00B7145A" w:rsidRDefault="00B7145A" w:rsidP="00B7145A">
            <w:pPr>
              <w:pStyle w:val="Textkrper"/>
              <w:rPr>
                <w:b/>
              </w:rPr>
            </w:pPr>
          </w:p>
        </w:tc>
        <w:tc>
          <w:tcPr>
            <w:tcW w:w="2103" w:type="dxa"/>
            <w:vMerge/>
            <w:tcBorders>
              <w:top w:val="nil"/>
              <w:left w:val="nil"/>
              <w:bottom w:val="single" w:sz="4" w:space="0" w:color="auto"/>
              <w:right w:val="nil"/>
            </w:tcBorders>
            <w:shd w:val="clear" w:color="auto" w:fill="FFFFFF"/>
          </w:tcPr>
          <w:p w:rsidR="00B7145A" w:rsidRPr="00B7145A" w:rsidRDefault="00B7145A" w:rsidP="00B7145A">
            <w:pPr>
              <w:pStyle w:val="Textkrper"/>
              <w:rPr>
                <w:b/>
              </w:rPr>
            </w:pPr>
          </w:p>
        </w:tc>
      </w:tr>
      <w:tr w:rsidR="00B7145A" w:rsidRPr="00B7145A" w:rsidTr="005D2153">
        <w:tc>
          <w:tcPr>
            <w:tcW w:w="7348" w:type="dxa"/>
            <w:gridSpan w:val="3"/>
            <w:tcBorders>
              <w:left w:val="single" w:sz="4" w:space="0" w:color="auto"/>
              <w:right w:val="single" w:sz="4" w:space="0" w:color="auto"/>
            </w:tcBorders>
            <w:tcMar>
              <w:bottom w:w="0" w:type="dxa"/>
            </w:tcMar>
            <w:hideMark/>
          </w:tcPr>
          <w:p w:rsidR="00B7145A" w:rsidRPr="0059778A" w:rsidRDefault="00B7145A" w:rsidP="0059778A">
            <w:pPr>
              <w:pStyle w:val="Kopf8ptafz"/>
              <w:rPr>
                <w:sz w:val="12"/>
              </w:rPr>
            </w:pPr>
            <w:r w:rsidRPr="0059778A">
              <w:rPr>
                <w:sz w:val="12"/>
              </w:rPr>
              <w:t>Weitere Bezüge:</w:t>
            </w:r>
          </w:p>
          <w:p w:rsidR="00B7145A" w:rsidRPr="00B7145A" w:rsidRDefault="00B7145A" w:rsidP="0059778A">
            <w:pPr>
              <w:pStyle w:val="Kopf8ptafz"/>
              <w:numPr>
                <w:ilvl w:val="0"/>
                <w:numId w:val="6"/>
              </w:numPr>
              <w:ind w:left="227" w:hanging="170"/>
              <w:rPr>
                <w:b/>
              </w:rPr>
            </w:pPr>
            <w:r w:rsidRPr="0059778A">
              <w:t>Ich kann mein Handeln unter Einbeziehung des Kompetenzrasters  Beobachtung von Handlungskomp</w:t>
            </w:r>
            <w:r w:rsidRPr="0059778A">
              <w:t>e</w:t>
            </w:r>
            <w:r w:rsidRPr="0059778A">
              <w:t>tenz reflektieren.</w:t>
            </w:r>
          </w:p>
        </w:tc>
        <w:tc>
          <w:tcPr>
            <w:tcW w:w="188" w:type="dxa"/>
            <w:vMerge/>
            <w:tcBorders>
              <w:left w:val="single" w:sz="4" w:space="0" w:color="auto"/>
              <w:bottom w:val="nil"/>
              <w:right w:val="nil"/>
            </w:tcBorders>
            <w:vAlign w:val="center"/>
            <w:hideMark/>
          </w:tcPr>
          <w:p w:rsidR="00B7145A" w:rsidRPr="00B7145A" w:rsidRDefault="00B7145A" w:rsidP="00B7145A">
            <w:pPr>
              <w:pStyle w:val="Textkrper"/>
              <w:rPr>
                <w:b/>
              </w:rPr>
            </w:pPr>
          </w:p>
        </w:tc>
        <w:tc>
          <w:tcPr>
            <w:tcW w:w="2103" w:type="dxa"/>
            <w:vMerge/>
            <w:tcBorders>
              <w:top w:val="nil"/>
              <w:left w:val="nil"/>
              <w:bottom w:val="single" w:sz="4" w:space="0" w:color="auto"/>
              <w:right w:val="nil"/>
            </w:tcBorders>
            <w:shd w:val="clear" w:color="auto" w:fill="FFFFFF"/>
          </w:tcPr>
          <w:p w:rsidR="00B7145A" w:rsidRPr="00B7145A" w:rsidRDefault="00B7145A" w:rsidP="00B7145A">
            <w:pPr>
              <w:pStyle w:val="Textkrper"/>
              <w:rPr>
                <w:b/>
              </w:rPr>
            </w:pPr>
          </w:p>
        </w:tc>
      </w:tr>
    </w:tbl>
    <w:p w:rsidR="00B7145A" w:rsidRPr="00B7145A" w:rsidRDefault="00174DC2" w:rsidP="00174DC2">
      <w:pPr>
        <w:pStyle w:val="berschrift1"/>
      </w:pPr>
      <w:r>
        <w:t>Selbstreflexionsbogen zu Kooperativer s</w:t>
      </w:r>
      <w:r w:rsidR="00B7145A" w:rsidRPr="00B7145A">
        <w:t>chneller Ball</w:t>
      </w:r>
      <w:r w:rsidR="00EF269B">
        <w:rPr>
          <w:noProof/>
          <w:sz w:val="24"/>
        </w:rPr>
        <w:drawing>
          <wp:anchor distT="0" distB="0" distL="114300" distR="114300" simplePos="0" relativeHeight="251871232" behindDoc="0" locked="0" layoutInCell="0" allowOverlap="1" wp14:anchorId="1070F14A" wp14:editId="57E556AF">
            <wp:simplePos x="0" y="0"/>
            <wp:positionH relativeFrom="rightMargin">
              <wp:posOffset>828040</wp:posOffset>
            </wp:positionH>
            <wp:positionV relativeFrom="paragraph">
              <wp:posOffset>0</wp:posOffset>
            </wp:positionV>
            <wp:extent cx="349200" cy="320400"/>
            <wp:effectExtent l="0" t="0" r="0" b="3810"/>
            <wp:wrapNone/>
            <wp:docPr id="56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F269B">
        <w:rPr>
          <w:noProof/>
          <w:sz w:val="24"/>
        </w:rPr>
        <w:drawing>
          <wp:anchor distT="0" distB="0" distL="114300" distR="114300" simplePos="0" relativeHeight="251870208" behindDoc="0" locked="0" layoutInCell="0" allowOverlap="1" wp14:anchorId="143B5743" wp14:editId="438F5718">
            <wp:simplePos x="0" y="0"/>
            <wp:positionH relativeFrom="rightMargin">
              <wp:posOffset>467995</wp:posOffset>
            </wp:positionH>
            <wp:positionV relativeFrom="paragraph">
              <wp:posOffset>0</wp:posOffset>
            </wp:positionV>
            <wp:extent cx="349885" cy="320675"/>
            <wp:effectExtent l="0" t="0" r="0" b="3175"/>
            <wp:wrapNone/>
            <wp:docPr id="56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F269B">
        <w:rPr>
          <w:noProof/>
          <w:sz w:val="24"/>
        </w:rPr>
        <w:drawing>
          <wp:anchor distT="0" distB="0" distL="114300" distR="114300" simplePos="0" relativeHeight="251869184" behindDoc="0" locked="0" layoutInCell="0" allowOverlap="1" wp14:anchorId="6D0CFE92" wp14:editId="268F127D">
            <wp:simplePos x="0" y="0"/>
            <wp:positionH relativeFrom="rightMargin">
              <wp:posOffset>107950</wp:posOffset>
            </wp:positionH>
            <wp:positionV relativeFrom="paragraph">
              <wp:posOffset>0</wp:posOffset>
            </wp:positionV>
            <wp:extent cx="349885" cy="320675"/>
            <wp:effectExtent l="0" t="0" r="0" b="3175"/>
            <wp:wrapNone/>
            <wp:docPr id="5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Default="00B7145A" w:rsidP="00B7145A">
      <w:pPr>
        <w:pStyle w:val="Textkrper"/>
      </w:pPr>
      <w:r w:rsidRPr="0059778A">
        <w:t>Überlegen S</w:t>
      </w:r>
      <w:r w:rsidR="00174DC2">
        <w:t>ie  bitte noch einmal, wie der  Kooperative s</w:t>
      </w:r>
      <w:r w:rsidRPr="0059778A">
        <w:t>chnelle Ball für Sie und Ihre Gruppe war. Be</w:t>
      </w:r>
      <w:r w:rsidR="00174DC2">
        <w:t>antworten Sie die Fragen</w:t>
      </w:r>
      <w:r w:rsidRPr="0059778A">
        <w:t xml:space="preserve"> aus Ihrer Sicht so gut Sie können. Tragen Sie in die Tabelle zu jeder Frage ein Kreuz ein und entscheiden Sie für sich, wie Sie sich bei der Übung verhalten haben.</w:t>
      </w:r>
    </w:p>
    <w:p w:rsidR="00174DC2" w:rsidRPr="00B7145A" w:rsidRDefault="00174DC2" w:rsidP="00B7145A">
      <w:pPr>
        <w:pStyle w:val="Textkrper"/>
        <w:rPr>
          <w:b/>
        </w:rPr>
      </w:pPr>
    </w:p>
    <w:p w:rsidR="00B7145A" w:rsidRPr="00B7145A" w:rsidRDefault="00B7145A" w:rsidP="00174DC2">
      <w:pPr>
        <w:pStyle w:val="berschrift4"/>
      </w:pPr>
      <w:r w:rsidRPr="00B7145A">
        <w:rPr>
          <w:noProof/>
        </w:rPr>
        <w:drawing>
          <wp:anchor distT="0" distB="0" distL="114300" distR="114300" simplePos="0" relativeHeight="251798528" behindDoc="0" locked="0" layoutInCell="0" allowOverlap="1" wp14:anchorId="59C50B04" wp14:editId="77448ED6">
            <wp:simplePos x="0" y="0"/>
            <wp:positionH relativeFrom="rightMargin">
              <wp:posOffset>122555</wp:posOffset>
            </wp:positionH>
            <wp:positionV relativeFrom="paragraph">
              <wp:posOffset>244475</wp:posOffset>
            </wp:positionV>
            <wp:extent cx="302260" cy="323850"/>
            <wp:effectExtent l="0" t="0" r="2540" b="0"/>
            <wp:wrapNone/>
            <wp:docPr id="9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74DC2">
        <w:t xml:space="preserve">1) </w:t>
      </w:r>
      <w:r w:rsidR="00EF269B">
        <w:t>Arbeitsauftrag</w:t>
      </w:r>
      <w:r w:rsidRPr="00B7145A">
        <w:t>:</w:t>
      </w:r>
    </w:p>
    <w:p w:rsidR="00B7145A" w:rsidRDefault="00174DC2" w:rsidP="0059778A">
      <w:pPr>
        <w:pStyle w:val="Textkrper"/>
      </w:pPr>
      <w:r>
        <w:t>Schätzen Sie Ihr Verhalten bei Kooperativer s</w:t>
      </w:r>
      <w:r w:rsidR="00B7145A" w:rsidRPr="00B7145A">
        <w:t>chneller Ball ein und setzen Sie in der T</w:t>
      </w:r>
      <w:r w:rsidR="00B7145A" w:rsidRPr="00B7145A">
        <w:t>a</w:t>
      </w:r>
      <w:r w:rsidR="00B7145A" w:rsidRPr="00B7145A">
        <w:t xml:space="preserve">belle dementsprechend ein </w:t>
      </w:r>
      <w:r w:rsidR="0059778A">
        <w:t>Kreuz.</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EF269B" w:rsidRPr="002D0D9D" w:rsidTr="00F76105">
        <w:trPr>
          <w:cantSplit/>
          <w:trHeight w:val="1134"/>
        </w:trPr>
        <w:tc>
          <w:tcPr>
            <w:tcW w:w="6804" w:type="dxa"/>
            <w:shd w:val="clear" w:color="auto" w:fill="D9D9D9"/>
            <w:vAlign w:val="center"/>
          </w:tcPr>
          <w:p w:rsidR="00EF269B" w:rsidRPr="002D0D9D" w:rsidRDefault="00EF269B" w:rsidP="00E61D30">
            <w:pPr>
              <w:jc w:val="both"/>
              <w:rPr>
                <w:rFonts w:eastAsia="Times New Roman" w:cs="Times New Roman"/>
                <w:b/>
                <w:lang w:eastAsia="de-DE"/>
              </w:rPr>
            </w:pPr>
          </w:p>
        </w:tc>
        <w:tc>
          <w:tcPr>
            <w:tcW w:w="567" w:type="dxa"/>
            <w:shd w:val="clear" w:color="auto" w:fill="D9D9D9"/>
            <w:textDirection w:val="btLr"/>
            <w:vAlign w:val="center"/>
          </w:tcPr>
          <w:p w:rsidR="00EF269B" w:rsidRPr="00492BE1" w:rsidRDefault="00EF269B" w:rsidP="00F76105">
            <w:pPr>
              <w:ind w:left="113" w:right="113"/>
              <w:jc w:val="center"/>
              <w:rPr>
                <w:sz w:val="18"/>
              </w:rPr>
            </w:pPr>
            <w:r w:rsidRPr="00492BE1">
              <w:rPr>
                <w:sz w:val="18"/>
              </w:rPr>
              <w:t>trifft nicht zu</w:t>
            </w:r>
          </w:p>
        </w:tc>
        <w:tc>
          <w:tcPr>
            <w:tcW w:w="567" w:type="dxa"/>
            <w:shd w:val="clear" w:color="auto" w:fill="D9D9D9"/>
            <w:textDirection w:val="btLr"/>
            <w:vAlign w:val="center"/>
          </w:tcPr>
          <w:p w:rsidR="00EF269B" w:rsidRPr="00492BE1" w:rsidRDefault="00EF269B" w:rsidP="00F76105">
            <w:pPr>
              <w:ind w:left="113" w:right="113"/>
              <w:jc w:val="center"/>
              <w:rPr>
                <w:sz w:val="18"/>
              </w:rPr>
            </w:pPr>
            <w:r w:rsidRPr="00492BE1">
              <w:rPr>
                <w:sz w:val="18"/>
              </w:rPr>
              <w:t>trifft eher nicht zu</w:t>
            </w:r>
          </w:p>
        </w:tc>
        <w:tc>
          <w:tcPr>
            <w:tcW w:w="567" w:type="dxa"/>
            <w:shd w:val="clear" w:color="auto" w:fill="D9D9D9"/>
            <w:textDirection w:val="btLr"/>
            <w:vAlign w:val="center"/>
          </w:tcPr>
          <w:p w:rsidR="00EF269B" w:rsidRPr="00492BE1" w:rsidRDefault="00EF269B" w:rsidP="00F76105">
            <w:pPr>
              <w:ind w:left="113" w:right="113"/>
              <w:jc w:val="center"/>
              <w:rPr>
                <w:sz w:val="18"/>
              </w:rPr>
            </w:pPr>
            <w:r>
              <w:rPr>
                <w:sz w:val="18"/>
              </w:rPr>
              <w:t>sowohl als auch</w:t>
            </w:r>
          </w:p>
        </w:tc>
        <w:tc>
          <w:tcPr>
            <w:tcW w:w="567" w:type="dxa"/>
            <w:shd w:val="clear" w:color="auto" w:fill="D9D9D9"/>
            <w:textDirection w:val="btLr"/>
            <w:vAlign w:val="center"/>
          </w:tcPr>
          <w:p w:rsidR="00EF269B" w:rsidRPr="00492BE1" w:rsidRDefault="00EF269B" w:rsidP="00F76105">
            <w:pPr>
              <w:ind w:left="113" w:right="113"/>
              <w:jc w:val="center"/>
              <w:rPr>
                <w:sz w:val="18"/>
              </w:rPr>
            </w:pPr>
            <w:r w:rsidRPr="00492BE1">
              <w:rPr>
                <w:sz w:val="18"/>
              </w:rPr>
              <w:t>trifft eher zu</w:t>
            </w:r>
          </w:p>
        </w:tc>
        <w:tc>
          <w:tcPr>
            <w:tcW w:w="567" w:type="dxa"/>
            <w:shd w:val="clear" w:color="auto" w:fill="D9D9D9"/>
            <w:textDirection w:val="btLr"/>
            <w:vAlign w:val="center"/>
          </w:tcPr>
          <w:p w:rsidR="00EF269B" w:rsidRPr="00492BE1" w:rsidRDefault="00EF269B" w:rsidP="00F76105">
            <w:pPr>
              <w:ind w:left="113" w:right="113"/>
              <w:jc w:val="center"/>
              <w:rPr>
                <w:sz w:val="18"/>
              </w:rPr>
            </w:pPr>
            <w:r w:rsidRPr="00492BE1">
              <w:rPr>
                <w:sz w:val="18"/>
              </w:rPr>
              <w:t>trifft</w:t>
            </w:r>
          </w:p>
          <w:p w:rsidR="00EF269B" w:rsidRPr="00492BE1" w:rsidRDefault="00EF269B" w:rsidP="00F76105">
            <w:pPr>
              <w:ind w:left="113" w:right="113"/>
              <w:jc w:val="center"/>
              <w:rPr>
                <w:sz w:val="18"/>
              </w:rPr>
            </w:pPr>
            <w:r w:rsidRPr="00492BE1">
              <w:rPr>
                <w:sz w:val="18"/>
              </w:rPr>
              <w:t>zu</w:t>
            </w:r>
          </w:p>
        </w:tc>
      </w:tr>
      <w:tr w:rsidR="00EF269B" w:rsidRPr="002D0D9D" w:rsidTr="00E61D30">
        <w:tc>
          <w:tcPr>
            <w:tcW w:w="6804" w:type="dxa"/>
            <w:shd w:val="clear" w:color="auto" w:fill="auto"/>
            <w:vAlign w:val="center"/>
          </w:tcPr>
          <w:p w:rsidR="00EF269B" w:rsidRPr="00EF269B" w:rsidRDefault="00174DC2" w:rsidP="00174DC2">
            <w:pPr>
              <w:pStyle w:val="Listenabsatz"/>
              <w:numPr>
                <w:ilvl w:val="0"/>
                <w:numId w:val="34"/>
              </w:numPr>
            </w:pPr>
            <w:r>
              <w:t>Ich habe mich auf Kooperativer s</w:t>
            </w:r>
            <w:r w:rsidR="00EF269B" w:rsidRPr="00EF269B">
              <w:t>chneller Ball eingelassen und mitg</w:t>
            </w:r>
            <w:r w:rsidR="00EF269B" w:rsidRPr="00EF269B">
              <w:t>e</w:t>
            </w:r>
            <w:r w:rsidR="00EF269B" w:rsidRPr="00EF269B">
              <w:t>macht.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152071" w:rsidRDefault="00EF269B" w:rsidP="00E331C6">
            <w:pPr>
              <w:numPr>
                <w:ilvl w:val="0"/>
                <w:numId w:val="34"/>
              </w:numPr>
              <w:tabs>
                <w:tab w:val="left" w:pos="2250"/>
              </w:tabs>
              <w:ind w:left="357" w:hanging="357"/>
              <w:rPr>
                <w:rFonts w:eastAsia="Times New Roman" w:cs="Times New Roman"/>
                <w:iCs/>
                <w:lang w:eastAsia="de-DE"/>
              </w:rPr>
            </w:pPr>
            <w:r w:rsidRPr="00B7145A">
              <w:t xml:space="preserve">Ich habe aktiv mit meinen </w:t>
            </w:r>
            <w:r w:rsidR="006F471F">
              <w:t xml:space="preserve">Mitschülerinnen und </w:t>
            </w:r>
            <w:r w:rsidRPr="00B7145A">
              <w:t>Mitschülern zusammeng</w:t>
            </w:r>
            <w:r w:rsidRPr="00B7145A">
              <w:t>e</w:t>
            </w:r>
            <w:r w:rsidRPr="00B7145A">
              <w:t>arbeitet.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 xml:space="preserve">Ich habe mich mit meinen </w:t>
            </w:r>
            <w:r w:rsidR="006F471F">
              <w:t xml:space="preserve">Mitschülerinnen und </w:t>
            </w:r>
            <w:r w:rsidRPr="00B7145A">
              <w:t>Mitschülern auf ein übe</w:t>
            </w:r>
            <w:r w:rsidRPr="00B7145A">
              <w:t>r</w:t>
            </w:r>
            <w:r w:rsidRPr="00B7145A">
              <w:t>legtes Vorgehen geeinigt.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Ich habe meine Strategien mit den Strategien meiner Mitschüler</w:t>
            </w:r>
            <w:r w:rsidR="00174DC2">
              <w:t>innen und Mitschüler</w:t>
            </w:r>
            <w:r w:rsidRPr="00B7145A">
              <w:t xml:space="preserve"> zusammengebracht, um </w:t>
            </w:r>
            <w:r>
              <w:t xml:space="preserve">gemeinsam das Ziel der Aufgabe </w:t>
            </w:r>
            <w:r w:rsidRPr="00B7145A">
              <w:t>erfü</w:t>
            </w:r>
            <w:r w:rsidRPr="00B7145A">
              <w:t>l</w:t>
            </w:r>
            <w:r w:rsidRPr="00B7145A">
              <w:t>len zu können.</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174DC2" w:rsidRDefault="00174DC2"/>
    <w:p w:rsidR="00174DC2" w:rsidRDefault="00174DC2" w:rsidP="00174DC2">
      <w:pPr>
        <w:pStyle w:val="Textkrpe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lastRenderedPageBreak/>
              <w:t>Ich habe meine eigenen Vorstellungen und Bedürfnisse zum Teil zugun</w:t>
            </w:r>
            <w:r w:rsidRPr="00B7145A">
              <w:t>s</w:t>
            </w:r>
            <w:r w:rsidRPr="00B7145A">
              <w:t>ten der Gruppe zurückgestellt.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Ich habe neue Lösungswege vorgeschlagen oder Lösungsvorschlägen meiner Mitschüler</w:t>
            </w:r>
            <w:r w:rsidR="00174DC2">
              <w:t>innen und Mitschüler</w:t>
            </w:r>
            <w:r w:rsidRPr="00B7145A">
              <w:t xml:space="preserve"> zugestimmt, wenn sie mir hilfreich zur Zielerreichung vorkamen.</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Ich habe schwächere Schüler</w:t>
            </w:r>
            <w:r w:rsidR="00174DC2">
              <w:t>innen und Schüler</w:t>
            </w:r>
            <w:r w:rsidRPr="00B7145A">
              <w:t xml:space="preserve"> aktiv unterstützt und ve</w:t>
            </w:r>
            <w:r w:rsidRPr="00B7145A">
              <w:t>r</w:t>
            </w:r>
            <w:r w:rsidRPr="00B7145A">
              <w:t>sucht sie mit in die Gruppe einzubeziehen.</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Ich habe mit meinen Mitschülern planvoll auf das Gruppenziel hingearbe</w:t>
            </w:r>
            <w:r w:rsidRPr="00B7145A">
              <w:t>i</w:t>
            </w:r>
            <w:r w:rsidRPr="00B7145A">
              <w:t>tet.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EF269B" w:rsidRDefault="00EF269B" w:rsidP="0059778A">
      <w:pPr>
        <w:pStyle w:val="Textkrper"/>
      </w:pPr>
    </w:p>
    <w:p w:rsidR="00B7145A" w:rsidRPr="00EF269B" w:rsidRDefault="00174DC2" w:rsidP="00174DC2">
      <w:pPr>
        <w:pStyle w:val="berschrift4"/>
      </w:pPr>
      <w:r>
        <w:t xml:space="preserve">2) </w:t>
      </w:r>
      <w:r w:rsidR="00EF269B">
        <w:t>Arbeitsauftrag</w:t>
      </w:r>
      <w:r w:rsidR="00B7145A" w:rsidRPr="00EF269B">
        <w:t>:</w:t>
      </w:r>
      <w:r w:rsidR="00B7145A" w:rsidRPr="00EF269B">
        <w:rPr>
          <w:noProof/>
        </w:rPr>
        <w:drawing>
          <wp:anchor distT="0" distB="0" distL="114300" distR="114300" simplePos="0" relativeHeight="251795456" behindDoc="0" locked="0" layoutInCell="0" allowOverlap="1" wp14:anchorId="1AF05165" wp14:editId="106F4FFC">
            <wp:simplePos x="0" y="0"/>
            <wp:positionH relativeFrom="rightMargin">
              <wp:posOffset>107950</wp:posOffset>
            </wp:positionH>
            <wp:positionV relativeFrom="paragraph">
              <wp:posOffset>0</wp:posOffset>
            </wp:positionV>
            <wp:extent cx="658495" cy="323850"/>
            <wp:effectExtent l="0" t="0" r="8255" b="0"/>
            <wp:wrapNone/>
            <wp:docPr id="97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EF269B" w:rsidRDefault="00B7145A" w:rsidP="00EF269B">
      <w:pPr>
        <w:pStyle w:val="Textkrper"/>
      </w:pPr>
      <w:r w:rsidRPr="00EF269B">
        <w:t xml:space="preserve">Suchen Sie sich </w:t>
      </w:r>
      <w:r w:rsidR="00174DC2">
        <w:t xml:space="preserve">eine Partnerin oder </w:t>
      </w:r>
      <w:r w:rsidRPr="00EF269B">
        <w:t>einen Partner aus Ihrer Gruppe und besprechen Sie mit ihm, wie Sie Ihr Verhalten während dem Spiel eingeschätzt haben. Tauschen Sie sich mit</w:t>
      </w:r>
      <w:r w:rsidR="00174DC2">
        <w:t xml:space="preserve"> Ihrer Partnerin oder</w:t>
      </w:r>
      <w:r w:rsidRPr="00EF269B">
        <w:t xml:space="preserve"> Ihrem Partner aus, ob er Sie genauso einschätzen würde. Wenn ja, warum? Wenn nein, warum nicht? Begründen Sie Ihre Meinung. Orientieren Sie sich an den oben aufgeführten Kompetenzen.</w:t>
      </w:r>
    </w:p>
    <w:p w:rsidR="00B7145A" w:rsidRPr="00EF269B" w:rsidRDefault="00174DC2" w:rsidP="00174DC2">
      <w:pPr>
        <w:pStyle w:val="berschrift4"/>
      </w:pPr>
      <w:r>
        <w:t xml:space="preserve">3) </w:t>
      </w:r>
      <w:r w:rsidR="00EF269B">
        <w:t>Arbeitsauftrag</w:t>
      </w:r>
      <w:r w:rsidR="00B7145A" w:rsidRPr="00EF269B">
        <w:t>:</w:t>
      </w:r>
      <w:r w:rsidR="00B7145A" w:rsidRPr="00EF269B">
        <w:rPr>
          <w:noProof/>
        </w:rPr>
        <w:drawing>
          <wp:anchor distT="0" distB="0" distL="114300" distR="114300" simplePos="0" relativeHeight="251796480" behindDoc="0" locked="0" layoutInCell="0" allowOverlap="1" wp14:anchorId="72015789" wp14:editId="3888182F">
            <wp:simplePos x="0" y="0"/>
            <wp:positionH relativeFrom="rightMargin">
              <wp:posOffset>107950</wp:posOffset>
            </wp:positionH>
            <wp:positionV relativeFrom="paragraph">
              <wp:posOffset>0</wp:posOffset>
            </wp:positionV>
            <wp:extent cx="302701" cy="324000"/>
            <wp:effectExtent l="0" t="0" r="2540" b="0"/>
            <wp:wrapNone/>
            <wp:docPr id="9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EF269B" w:rsidRDefault="00B7145A" w:rsidP="00EF269B">
      <w:pPr>
        <w:pStyle w:val="Textkrper"/>
      </w:pPr>
      <w:r w:rsidRPr="00EF269B">
        <w:t>Überlegen Sie sich, welche Strategien gut und zielführend waren und welche Strategien Sie beim nächsten Mal noch zusätzlich anwenden würden. Halten Sie diese Strategien mit einigen Stichworten fest.</w:t>
      </w:r>
      <w:r w:rsidR="00E67893" w:rsidRPr="00E67893">
        <w:rPr>
          <w:noProof/>
        </w:rPr>
        <w:t xml:space="preserve"> </w:t>
      </w:r>
    </w:p>
    <w:p w:rsidR="00B7145A" w:rsidRPr="00EF269B" w:rsidRDefault="00E67893" w:rsidP="00EF269B">
      <w:pPr>
        <w:pStyle w:val="Textkrper"/>
      </w:pPr>
      <w:r w:rsidRPr="00AA18D1">
        <w:rPr>
          <w:noProof/>
        </w:rPr>
        <w:drawing>
          <wp:anchor distT="0" distB="0" distL="114300" distR="114300" simplePos="0" relativeHeight="251918336" behindDoc="0" locked="0" layoutInCell="1" allowOverlap="1" wp14:anchorId="31AE3937" wp14:editId="03D5C5A1">
            <wp:simplePos x="0" y="0"/>
            <wp:positionH relativeFrom="column">
              <wp:posOffset>4786630</wp:posOffset>
            </wp:positionH>
            <wp:positionV relativeFrom="paragraph">
              <wp:posOffset>56515</wp:posOffset>
            </wp:positionV>
            <wp:extent cx="314325" cy="314325"/>
            <wp:effectExtent l="0" t="0" r="9525" b="9525"/>
            <wp:wrapNone/>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EF269B" w:rsidRDefault="00B7145A" w:rsidP="00EF269B">
      <w:pPr>
        <w:pStyle w:val="Textkrper"/>
      </w:pPr>
      <w:r w:rsidRPr="00EF269B">
        <w:t>Stichworte:</w:t>
      </w:r>
    </w:p>
    <w:p w:rsidR="00B7145A" w:rsidRPr="00B7145A" w:rsidRDefault="00B7145A" w:rsidP="00F34941">
      <w:pPr>
        <w:pStyle w:val="AufgabeLinie"/>
      </w:pPr>
      <w:r w:rsidRPr="00B7145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F269B">
        <w:t>________________</w:t>
      </w:r>
    </w:p>
    <w:p w:rsidR="00EA1626" w:rsidRDefault="00EA1626">
      <w:pPr>
        <w:spacing w:line="240" w:lineRule="exact"/>
        <w:rPr>
          <w:rFonts w:ascii="Calibri" w:hAnsi="Calibri" w:cs="Calibri"/>
        </w:rPr>
      </w:pPr>
    </w:p>
    <w:sectPr w:rsidR="00EA1626" w:rsidSect="004F754E">
      <w:headerReference w:type="default" r:id="rId84"/>
      <w:footerReference w:type="default" r:id="rId85"/>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5BB7" w:rsidRDefault="002D5BB7" w:rsidP="001E03DE">
      <w:r>
        <w:separator/>
      </w:r>
    </w:p>
  </w:endnote>
  <w:endnote w:type="continuationSeparator" w:id="0">
    <w:p w:rsidR="002D5BB7" w:rsidRDefault="002D5BB7"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B0180B" w:rsidRDefault="002D5BB7"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31F116AD" wp14:editId="08FFC24B">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2D5BB7" w:rsidRPr="00E20335" w:rsidRDefault="002D5BB7"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46"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2D5BB7" w:rsidRPr="00E20335" w:rsidRDefault="002D5BB7"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CD1CB7" w:rsidRDefault="002D5BB7"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1C82D070" wp14:editId="61832064">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2D5BB7" w:rsidRPr="00E20335" w:rsidRDefault="002D5BB7"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58"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2D5BB7" w:rsidRPr="00E20335" w:rsidRDefault="002D5BB7"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2E2050" w:rsidRDefault="002D5BB7"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Default="002D5BB7">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2E2050" w:rsidRDefault="002D5BB7"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2E2050" w:rsidRDefault="002D5BB7"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CD1CB7" w:rsidRDefault="002D5BB7"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2E2050" w:rsidRDefault="002D5BB7"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5BB7" w:rsidRDefault="002D5BB7" w:rsidP="001E03DE">
      <w:r>
        <w:separator/>
      </w:r>
    </w:p>
  </w:footnote>
  <w:footnote w:type="continuationSeparator" w:id="0">
    <w:p w:rsidR="002D5BB7" w:rsidRDefault="002D5BB7"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6A1C37" w:rsidRDefault="002D5BB7" w:rsidP="00943640">
    <w:pPr>
      <w:pStyle w:val="Kopfzeile"/>
    </w:pPr>
    <w:r>
      <w:rPr>
        <w:noProof/>
      </w:rPr>
      <mc:AlternateContent>
        <mc:Choice Requires="wps">
          <w:drawing>
            <wp:anchor distT="0" distB="0" distL="114300" distR="114300" simplePos="0" relativeHeight="251644416" behindDoc="0" locked="0" layoutInCell="1" allowOverlap="1" wp14:anchorId="32E9B179" wp14:editId="4A4A44C0">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2D5BB7" w:rsidRPr="00E20335" w:rsidRDefault="002D5BB7"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31"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2D5BB7" w:rsidRPr="00E20335" w:rsidRDefault="002D5BB7"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1E3C52C4" wp14:editId="0B3FFAF4">
          <wp:simplePos x="0" y="0"/>
          <wp:positionH relativeFrom="page">
            <wp:posOffset>720090</wp:posOffset>
          </wp:positionH>
          <wp:positionV relativeFrom="page">
            <wp:posOffset>594360</wp:posOffset>
          </wp:positionV>
          <wp:extent cx="309600" cy="266400"/>
          <wp:effectExtent l="0" t="0" r="0" b="635"/>
          <wp:wrapNone/>
          <wp:docPr id="1188" name="Grafik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308B1CA3" wp14:editId="63D66351">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6A1C37" w:rsidRDefault="002D5BB7" w:rsidP="00943640">
    <w:pPr>
      <w:pStyle w:val="Kopfzeile"/>
    </w:pPr>
    <w:r w:rsidRPr="008B7133">
      <w:rPr>
        <w:noProof/>
      </w:rPr>
      <w:drawing>
        <wp:anchor distT="0" distB="0" distL="114300" distR="114300" simplePos="0" relativeHeight="251650560" behindDoc="1" locked="0" layoutInCell="1" allowOverlap="1" wp14:anchorId="32AD0CEB" wp14:editId="33D55BD4">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1192" name="Grafik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1B30A04C" wp14:editId="338233A4">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2503DE9D" wp14:editId="2080042E">
          <wp:simplePos x="0" y="0"/>
          <wp:positionH relativeFrom="page">
            <wp:posOffset>4248150</wp:posOffset>
          </wp:positionH>
          <wp:positionV relativeFrom="page">
            <wp:posOffset>3076575</wp:posOffset>
          </wp:positionV>
          <wp:extent cx="2851200" cy="1306800"/>
          <wp:effectExtent l="0" t="0" r="6350" b="8255"/>
          <wp:wrapNone/>
          <wp:docPr id="1193" name="Grafik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6A2D15B3" wp14:editId="5EA66EAF">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2D5BB7" w:rsidRPr="008B7133" w:rsidRDefault="002D5BB7"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2D5BB7" w:rsidRPr="0098402B" w:rsidRDefault="002D5BB7"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2D5BB7" w:rsidRDefault="002D5BB7" w:rsidP="00943640">
                              <w:pPr>
                                <w:pStyle w:val="LS-DeckblattQuatrate"/>
                              </w:pPr>
                              <w:r>
                                <w:t>Qualitätsentwicklung</w:t>
                              </w:r>
                            </w:p>
                            <w:p w:rsidR="002D5BB7" w:rsidRPr="008B7133" w:rsidRDefault="002D5BB7"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2D5BB7" w:rsidRPr="0098402B" w:rsidRDefault="002D5BB7"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32"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33"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3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35"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2D5BB7" w:rsidRPr="008B7133" w:rsidRDefault="002D5BB7" w:rsidP="00943640">
                        <w:pPr>
                          <w:pStyle w:val="LS-DeckblattQuatrate"/>
                        </w:pPr>
                        <w:r w:rsidRPr="008B7133">
                          <w:t>Landesinstitut</w:t>
                        </w:r>
                        <w:r>
                          <w:t xml:space="preserve"> </w:t>
                        </w:r>
                        <w:r w:rsidRPr="008B7133">
                          <w:t>für Schulentwicklung</w:t>
                        </w:r>
                      </w:p>
                    </w:txbxContent>
                  </v:textbox>
                </v:shape>
              </v:group>
              <v:group id="Gruppieren 482" o:spid="_x0000_s1036"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3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38"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2D5BB7" w:rsidRPr="0098402B" w:rsidRDefault="002D5BB7" w:rsidP="00943640">
                        <w:pPr>
                          <w:pStyle w:val="LS-DeckblattQuatrate"/>
                        </w:pPr>
                        <w:r>
                          <w:t>Schulentwicklung</w:t>
                        </w:r>
                        <w:r>
                          <w:br/>
                          <w:t>und empirische Bildungsforschung</w:t>
                        </w:r>
                      </w:p>
                    </w:txbxContent>
                  </v:textbox>
                </v:shape>
              </v:group>
              <v:group id="Gruppieren 505" o:spid="_x0000_s1039"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41"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2D5BB7" w:rsidRDefault="002D5BB7" w:rsidP="00943640">
                        <w:pPr>
                          <w:pStyle w:val="LS-DeckblattQuatrate"/>
                        </w:pPr>
                        <w:r>
                          <w:t>Qualitätsentwicklung</w:t>
                        </w:r>
                      </w:p>
                      <w:p w:rsidR="002D5BB7" w:rsidRPr="008B7133" w:rsidRDefault="002D5BB7" w:rsidP="00943640">
                        <w:pPr>
                          <w:pStyle w:val="LS-DeckblattQuatrate"/>
                        </w:pPr>
                        <w:r>
                          <w:t>und Evaluation</w:t>
                        </w:r>
                      </w:p>
                    </w:txbxContent>
                  </v:textbox>
                </v:shape>
              </v:group>
              <v:group id="Gruppieren 623" o:spid="_x0000_s1042"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44"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2D5BB7" w:rsidRPr="0098402B" w:rsidRDefault="002D5BB7" w:rsidP="00943640">
                        <w:pPr>
                          <w:pStyle w:val="LS-DeckblattQuatrate"/>
                        </w:pPr>
                        <w:r>
                          <w:t>Bildungspläne</w:t>
                        </w:r>
                      </w:p>
                    </w:txbxContent>
                  </v:textbox>
                </v:shape>
              </v:group>
              <v:shape id="Grafik 626" o:spid="_x0000_s1045"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6A1C37" w:rsidRDefault="002D5BB7" w:rsidP="00C62390">
    <w:pPr>
      <w:pStyle w:val="Kopfzeile"/>
    </w:pPr>
    <w:r>
      <w:rPr>
        <w:noProof/>
      </w:rPr>
      <mc:AlternateContent>
        <mc:Choice Requires="wpg">
          <w:drawing>
            <wp:anchor distT="0" distB="0" distL="114300" distR="114300" simplePos="0" relativeHeight="251656704" behindDoc="0" locked="0" layoutInCell="1" allowOverlap="1" wp14:anchorId="14A9C70A" wp14:editId="504581B4">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2D5BB7" w:rsidRPr="00E20335" w:rsidRDefault="002D5BB7"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47"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48"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2D5BB7" w:rsidRPr="00E20335" w:rsidRDefault="002D5BB7" w:rsidP="004F754E">
                          <w:pPr>
                            <w:pStyle w:val="NL-Kopfzeilen-Titel"/>
                          </w:pPr>
                          <w:r>
                            <w:t xml:space="preserve">     </w:t>
                          </w:r>
                        </w:p>
                      </w:sdtContent>
                    </w:sdt>
                  </w:txbxContent>
                </v:textbox>
              </v:shape>
              <v:line id="Gerade Verbindung 487" o:spid="_x0000_s1049"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6A1C37" w:rsidRDefault="002D5BB7" w:rsidP="00A74C42">
    <w:pPr>
      <w:pStyle w:val="Kopfzeile"/>
    </w:pPr>
    <w:r>
      <w:rPr>
        <w:noProof/>
      </w:rPr>
      <mc:AlternateContent>
        <mc:Choice Requires="wpg">
          <w:drawing>
            <wp:anchor distT="0" distB="0" distL="114300" distR="114300" simplePos="0" relativeHeight="251654656" behindDoc="0" locked="0" layoutInCell="1" allowOverlap="1" wp14:anchorId="158DC3A4" wp14:editId="7A97179B">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2D5BB7" w:rsidRPr="00E20335" w:rsidRDefault="002D5BB7"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50"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5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2D5BB7" w:rsidRPr="00E20335" w:rsidRDefault="002D5BB7"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5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11719BE2" wp14:editId="4E75E945">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2D5BB7" w:rsidRPr="00E20335" w:rsidRDefault="002D5BB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54"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5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2D5BB7" w:rsidRPr="00E20335" w:rsidRDefault="002D5BB7" w:rsidP="00943640">
                      <w:pPr>
                        <w:pStyle w:val="NL-Kopfzeilen-Titel"/>
                      </w:pPr>
                      <w:r>
                        <w:t>Landesinstitut für Schulentwicklung</w:t>
                      </w:r>
                    </w:p>
                  </w:txbxContent>
                </v:textbox>
              </v:shape>
              <v:shape id="Grafik 449" o:spid="_x0000_s105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5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Default="002D5BB7"/>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6A1C37" w:rsidRDefault="002D5BB7" w:rsidP="00A74C42">
    <w:pPr>
      <w:pStyle w:val="Kopfzeile"/>
    </w:pPr>
    <w:r>
      <w:rPr>
        <w:noProof/>
      </w:rPr>
      <mc:AlternateContent>
        <mc:Choice Requires="wpg">
          <w:drawing>
            <wp:anchor distT="0" distB="0" distL="114300" distR="114300" simplePos="0" relativeHeight="251653632" behindDoc="0" locked="0" layoutInCell="1" allowOverlap="1" wp14:anchorId="7E7E9602" wp14:editId="594DCA5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2D5BB7" w:rsidRPr="00E20335" w:rsidRDefault="002D5BB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59"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6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2D5BB7" w:rsidRPr="00E20335" w:rsidRDefault="002D5BB7"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6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6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6A1C37" w:rsidRDefault="002D5BB7" w:rsidP="00A74C42">
    <w:pPr>
      <w:pStyle w:val="Kopfzeile"/>
    </w:pPr>
    <w:r>
      <w:rPr>
        <w:noProof/>
      </w:rPr>
      <mc:AlternateContent>
        <mc:Choice Requires="wpg">
          <w:drawing>
            <wp:anchor distT="0" distB="0" distL="114300" distR="114300" simplePos="0" relativeHeight="251660800" behindDoc="0" locked="0" layoutInCell="1" allowOverlap="1" wp14:anchorId="1857DF3F" wp14:editId="7E1C287C">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2D5BB7" w:rsidRPr="00E20335" w:rsidRDefault="002D5BB7"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3" style="position:absolute;margin-left:48.75pt;margin-top:23.55pt;width:489.85pt;height:34.3pt;z-index:2516608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6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2D5BB7" w:rsidRPr="00E20335" w:rsidRDefault="002D5BB7"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6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6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14:anchorId="194A0A85" wp14:editId="48825254">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2D5BB7" w:rsidRPr="00E20335" w:rsidRDefault="002D5BB7"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67" style="position:absolute;margin-left:784.5pt;margin-top:49.55pt;width:34.3pt;height:488.25pt;z-index:2516556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6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2D5BB7" w:rsidRPr="00E20335" w:rsidRDefault="002D5BB7" w:rsidP="004F754E">
                      <w:pPr>
                        <w:pStyle w:val="NL-Kopfzeilen-Titel"/>
                      </w:pPr>
                      <w:r>
                        <w:t>Landesinstitut für Schulentwicklung</w:t>
                      </w:r>
                    </w:p>
                  </w:txbxContent>
                </v:textbox>
              </v:shape>
              <v:shape id="Grafik 483" o:spid="_x0000_s106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7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Default="002D5BB7"/>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6A1C37" w:rsidRDefault="002D5BB7"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4A9D3B54" wp14:editId="0CF9E50D">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2D5BB7" w:rsidRPr="00E20335" w:rsidRDefault="002D5BB7"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71"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kOoq/KwIAADMEAAAOAAAAAAAAAAAAAAAAAC4CAABkcnMv&#10;ZTJvRG9jLnhtbFBLAQItABQABgAIAAAAIQDcdYYc3gAAAAkBAAAPAAAAAAAAAAAAAAAAAIUEAABk&#10;cnMvZG93bnJldi54bWxQSwUGAAAAAAQABADzAAAAkAUAAAAA&#10;" stroked="f">
              <v:textbox>
                <w:txbxContent>
                  <w:p w:rsidR="002D5BB7" w:rsidRPr="00E20335" w:rsidRDefault="002D5BB7"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69D4EDE6" wp14:editId="28B78A04">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2D5BB7" w:rsidRPr="00E20335" w:rsidRDefault="002D5BB7"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072"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QZeO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1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L4QZe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7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2D5BB7" w:rsidRPr="00E20335" w:rsidRDefault="002D5BB7"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07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07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BB7" w:rsidRPr="006A1C37" w:rsidRDefault="002D5BB7" w:rsidP="00A74C42">
    <w:pPr>
      <w:pStyle w:val="Kopfzeile"/>
    </w:pPr>
    <w:r>
      <w:rPr>
        <w:noProof/>
      </w:rPr>
      <mc:AlternateContent>
        <mc:Choice Requires="wpg">
          <w:drawing>
            <wp:anchor distT="0" distB="0" distL="114300" distR="114300" simplePos="0" relativeHeight="251662848" behindDoc="0" locked="0" layoutInCell="1" allowOverlap="1" wp14:anchorId="74A6DD66" wp14:editId="408893C1">
              <wp:simplePos x="0" y="0"/>
              <wp:positionH relativeFrom="page">
                <wp:posOffset>619125</wp:posOffset>
              </wp:positionH>
              <wp:positionV relativeFrom="page">
                <wp:posOffset>419100</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503"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2D5BB7" w:rsidRPr="00E20335" w:rsidRDefault="002D5BB7"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72"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73"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76" style="position:absolute;margin-left:48.75pt;margin-top:33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">
              <v:shapetype id="_x0000_t202" coordsize="21600,21600" o:spt="202" path="m,l,21600r21600,l21600,xe">
                <v:stroke joinstyle="miter"/>
                <v:path gradientshapeok="t" o:connecttype="rect"/>
              </v:shapetype>
              <v:shape id="_x0000_s1077"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F9f8QA&#10;AADcAAAADwAAAGRycy9kb3ducmV2LnhtbESP3WrCQBSE7wu+w3IEb4purI22qatUocXbqA9wzB6T&#10;0OzZkF3z8/ZdQfBymJlvmPW2N5VoqXGlZQXzWQSCOLO65FzB+fQz/QDhPLLGyjIpGMjBdjN6WWOi&#10;bccptUefiwBhl6CCwvs6kdJlBRl0M1sTB+9qG4M+yCaXusEuwE0l36JoKQ2WHBYKrGlfUPZ3vBkF&#10;10P3Gn92l19/XqXvyx2Wq4sdlJqM++8vEJ56/ww/2getII4WcD8TjoD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BfX/EAAAA3AAAAA8AAAAAAAAAAAAAAAAAmAIAAGRycy9k&#10;b3ducmV2LnhtbFBLBQYAAAAABAAEAPUAAACJAwAAAAA=&#10;" stroked="f">
                <v:textbox>
                  <w:txbxContent>
                    <w:p w:rsidR="003D4147" w:rsidRPr="00E20335" w:rsidRDefault="003D4147"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NrBPFAAAA3AAAAA8AAABkcnMvZG93bnJldi54bWxEj0FrAjEUhO+C/yE8oTdN6qHa1bi0RaEg&#10;Vdz20ttj89wsu3lZNqmu/74pFDwOM/MNs84H14oL9aH2rOFxpkAQl97UXGn4+txNlyBCRDbYeiYN&#10;NwqQb8ajNWbGX/lElyJWIkE4ZKjBxthlUobSksMw8x1x8s6+dxiT7CtperwmuGvlXKkn6bDmtGCx&#10;ozdLZVP8OA118XFY3ra70r6e1LHYRoX770brh8nwsgIRaYj38H/73Wh4Xszh70w6AnLz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gDawTxQAAANwAAAAPAAAAAAAAAAAAAAAA&#10;AJ8CAABkcnMvZG93bnJldi54bWxQSwUGAAAAAAQABAD3AAAAkQMAAAAA&#10;">
                <v:imagedata r:id="rId2" o:title=""/>
                <v:path arrowok="t"/>
              </v:shape>
              <v:line id="Gerade Verbindung 657" o:spid="_x0000_s107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ZcscQAAADcAAAADwAAAGRycy9kb3ducmV2LnhtbESPQWvCQBCF74L/YRmhN93YQrXRVVSq&#10;9CRo03odsmMSzM6G3TXGf98tCB4fb9735s2XnalFS85XlhWMRwkI4tzqigsF2fd2OAXhA7LG2jIp&#10;uJOH5aLfm2Oq7Y0P1B5DISKEfYoKyhCaVEqfl2TQj2xDHL2zdQZDlK6Q2uEtwk0tX5PkXRqsODaU&#10;2NCmpPxyvJr4xn69yzYtG7wf3Cmb5uPfz92PUi+DbjUDEagLz+NH+ksr+Ji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plyx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52993D23" wp14:editId="5BCB4260">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01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2D5BB7" w:rsidRPr="00E20335" w:rsidRDefault="002D5BB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5"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01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80"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BhmcSnsgQAAMk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08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Ff/cMA&#10;AADdAAAADwAAAGRycy9kb3ducmV2LnhtbERPS2sCMRC+C/0PYQreNOsDsVujlIKggmBtDx6HzXR3&#10;281kSeI+/r0RBG/z8T1ntelMJRpyvrSsYDJOQBBnVpecK/j53o6WIHxA1lhZJgU9edisXwYrTLVt&#10;+Yuac8hFDGGfooIihDqV0mcFGfRjWxNH7tc6gyFCl0vtsI3hppLTJFlIgyXHhgJr+iwo+z9fjQJ0&#10;+nj4a1y/NJf95XSdl+2b6ZUavnYf7yACdeEpfrh3Os5PJjO4fxNPk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Ff/cMAAADdAAAADwAAAAAAAAAAAAAAAACYAgAAZHJzL2Rv&#10;d25yZXYueG1sUEsFBgAAAAAEAAQA9QAAAIgDAAAAAA==&#10;" stroked="f">
                <v:textbox>
                  <w:txbxContent>
                    <w:p w:rsidR="003D4147" w:rsidRPr="00E20335" w:rsidRDefault="003D4147" w:rsidP="00943640">
                      <w:pPr>
                        <w:pStyle w:val="NL-Kopfzeilen-Titel"/>
                      </w:pPr>
                      <w:r>
                        <w:t>Landesinstitut für Schulentwicklung</w:t>
                      </w:r>
                    </w:p>
                  </w:txbxContent>
                </v:textbox>
              </v:shape>
              <v:shape id="Grafik 502" o:spid="_x0000_s108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8+mOHEAAAA3QAAAA8AAABkcnMvZG93bnJldi54bWxET0trAjEQvhf8D2EKvZSaVbAtq1FkoVIv&#10;go+Lt9nNuFm6mYRN6m77641Q6G0+vucsVoNtxZW60DhWMBlnIIgrpxuuFZyOHy/vIEJE1tg6JgU/&#10;FGC1HD0sMNeu5z1dD7EWKYRDjgpMjD6XMlSGLIax88SJu7jOYkywq6XusE/htpXTLHuVFhtODQY9&#10;FYaqr8O3VbD5jSWft7t+Zo5F8VbufRmevVJPj8N6DiLSEP/Ff+5PneZnkxncv0knyO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8+mOHEAAAA3QAAAA8AAAAAAAAAAAAAAAAA&#10;nwIAAGRycy9kb3ducmV2LnhtbFBLBQYAAAAABAAEAPcAAACQAwAAAAA=&#10;">
                <v:imagedata r:id="rId2" o:title=""/>
                <v:path arrowok="t"/>
                <o:lock v:ext="edit" aspectratio="f"/>
              </v:shape>
              <v:line id="Gerade Verbindung 475" o:spid="_x0000_s108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GZOcUAAADdAAAADwAAAGRycy9kb3ducmV2LnhtbESPQW/CMAyF70j7D5EncaNpOUyoIyCG&#10;NrQTEqzbrlZj2mqNUyWhlH8/Hybt5ie/7/l5vZ1cr0YKsfNsoMhyUMS1tx03BqqPt8UKVEzIFnvP&#10;ZOBOEbabh9kaS+tvfKLxnBolIRxLNNCmNJRax7olhzHzA7HsLj44TCJDo23Am4S7Xi/z/Ek77Fgu&#10;tDjQvqX653x1UuP4cqj2Izu8n8J3taqLr9fDpzHzx2n3DCrRlP7Nf/S7FS4vpK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GZOcUAAADd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39F09E7"/>
    <w:multiLevelType w:val="hybridMultilevel"/>
    <w:tmpl w:val="84B452C2"/>
    <w:lvl w:ilvl="0" w:tplc="5F9427EC">
      <w:start w:val="1"/>
      <w:numFmt w:val="decimal"/>
      <w:lvlText w:val="%1."/>
      <w:lvlJc w:val="left"/>
      <w:pPr>
        <w:tabs>
          <w:tab w:val="num" w:pos="360"/>
        </w:tabs>
        <w:ind w:left="360" w:hanging="360"/>
      </w:pPr>
      <w:rPr>
        <w:rFonts w:hint="default"/>
        <w:b w:val="0"/>
      </w:r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2">
    <w:nsid w:val="040B4868"/>
    <w:multiLevelType w:val="hybridMultilevel"/>
    <w:tmpl w:val="8E06FEFA"/>
    <w:lvl w:ilvl="0" w:tplc="ABEE57D2">
      <w:start w:val="2"/>
      <w:numFmt w:val="decimal"/>
      <w:lvlText w:val="%1)"/>
      <w:lvlJc w:val="left"/>
      <w:pPr>
        <w:ind w:left="0" w:firstLine="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9890AB1"/>
    <w:multiLevelType w:val="hybridMultilevel"/>
    <w:tmpl w:val="D73E03DE"/>
    <w:lvl w:ilvl="0" w:tplc="EDEAB46A">
      <w:start w:val="2"/>
      <w:numFmt w:val="bullet"/>
      <w:lvlText w:val="–"/>
      <w:lvlJc w:val="left"/>
      <w:pPr>
        <w:ind w:left="405" w:hanging="360"/>
      </w:pPr>
      <w:rPr>
        <w:rFonts w:ascii="Source Sans Pro" w:eastAsiaTheme="minorHAnsi" w:hAnsi="Source Sans Pro" w:cs="Arial" w:hint="default"/>
      </w:rPr>
    </w:lvl>
    <w:lvl w:ilvl="1" w:tplc="04070003" w:tentative="1">
      <w:start w:val="1"/>
      <w:numFmt w:val="bullet"/>
      <w:lvlText w:val="o"/>
      <w:lvlJc w:val="left"/>
      <w:pPr>
        <w:ind w:left="1125" w:hanging="360"/>
      </w:pPr>
      <w:rPr>
        <w:rFonts w:ascii="Courier New" w:hAnsi="Courier New" w:cs="Courier New" w:hint="default"/>
      </w:rPr>
    </w:lvl>
    <w:lvl w:ilvl="2" w:tplc="04070005" w:tentative="1">
      <w:start w:val="1"/>
      <w:numFmt w:val="bullet"/>
      <w:lvlText w:val=""/>
      <w:lvlJc w:val="left"/>
      <w:pPr>
        <w:ind w:left="1845" w:hanging="360"/>
      </w:pPr>
      <w:rPr>
        <w:rFonts w:ascii="Wingdings" w:hAnsi="Wingdings" w:hint="default"/>
      </w:rPr>
    </w:lvl>
    <w:lvl w:ilvl="3" w:tplc="04070001" w:tentative="1">
      <w:start w:val="1"/>
      <w:numFmt w:val="bullet"/>
      <w:lvlText w:val=""/>
      <w:lvlJc w:val="left"/>
      <w:pPr>
        <w:ind w:left="2565" w:hanging="360"/>
      </w:pPr>
      <w:rPr>
        <w:rFonts w:ascii="Symbol" w:hAnsi="Symbol" w:hint="default"/>
      </w:rPr>
    </w:lvl>
    <w:lvl w:ilvl="4" w:tplc="04070003" w:tentative="1">
      <w:start w:val="1"/>
      <w:numFmt w:val="bullet"/>
      <w:lvlText w:val="o"/>
      <w:lvlJc w:val="left"/>
      <w:pPr>
        <w:ind w:left="3285" w:hanging="360"/>
      </w:pPr>
      <w:rPr>
        <w:rFonts w:ascii="Courier New" w:hAnsi="Courier New" w:cs="Courier New" w:hint="default"/>
      </w:rPr>
    </w:lvl>
    <w:lvl w:ilvl="5" w:tplc="04070005" w:tentative="1">
      <w:start w:val="1"/>
      <w:numFmt w:val="bullet"/>
      <w:lvlText w:val=""/>
      <w:lvlJc w:val="left"/>
      <w:pPr>
        <w:ind w:left="4005" w:hanging="360"/>
      </w:pPr>
      <w:rPr>
        <w:rFonts w:ascii="Wingdings" w:hAnsi="Wingdings" w:hint="default"/>
      </w:rPr>
    </w:lvl>
    <w:lvl w:ilvl="6" w:tplc="04070001" w:tentative="1">
      <w:start w:val="1"/>
      <w:numFmt w:val="bullet"/>
      <w:lvlText w:val=""/>
      <w:lvlJc w:val="left"/>
      <w:pPr>
        <w:ind w:left="4725" w:hanging="360"/>
      </w:pPr>
      <w:rPr>
        <w:rFonts w:ascii="Symbol" w:hAnsi="Symbol" w:hint="default"/>
      </w:rPr>
    </w:lvl>
    <w:lvl w:ilvl="7" w:tplc="04070003" w:tentative="1">
      <w:start w:val="1"/>
      <w:numFmt w:val="bullet"/>
      <w:lvlText w:val="o"/>
      <w:lvlJc w:val="left"/>
      <w:pPr>
        <w:ind w:left="5445" w:hanging="360"/>
      </w:pPr>
      <w:rPr>
        <w:rFonts w:ascii="Courier New" w:hAnsi="Courier New" w:cs="Courier New" w:hint="default"/>
      </w:rPr>
    </w:lvl>
    <w:lvl w:ilvl="8" w:tplc="04070005" w:tentative="1">
      <w:start w:val="1"/>
      <w:numFmt w:val="bullet"/>
      <w:lvlText w:val=""/>
      <w:lvlJc w:val="left"/>
      <w:pPr>
        <w:ind w:left="6165" w:hanging="360"/>
      </w:pPr>
      <w:rPr>
        <w:rFonts w:ascii="Wingdings" w:hAnsi="Wingdings" w:hint="default"/>
      </w:rPr>
    </w:lvl>
  </w:abstractNum>
  <w:abstractNum w:abstractNumId="4">
    <w:nsid w:val="0B5621A6"/>
    <w:multiLevelType w:val="hybridMultilevel"/>
    <w:tmpl w:val="34E6E2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0C9901A9"/>
    <w:multiLevelType w:val="hybridMultilevel"/>
    <w:tmpl w:val="84B452C2"/>
    <w:lvl w:ilvl="0" w:tplc="5F9427EC">
      <w:start w:val="1"/>
      <w:numFmt w:val="decimal"/>
      <w:lvlText w:val="%1."/>
      <w:lvlJc w:val="left"/>
      <w:pPr>
        <w:tabs>
          <w:tab w:val="num" w:pos="360"/>
        </w:tabs>
        <w:ind w:left="360" w:hanging="360"/>
      </w:pPr>
      <w:rPr>
        <w:rFonts w:hint="default"/>
        <w:b w:val="0"/>
      </w:r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6">
    <w:nsid w:val="0F8A45B5"/>
    <w:multiLevelType w:val="hybridMultilevel"/>
    <w:tmpl w:val="00366D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107D474A"/>
    <w:multiLevelType w:val="hybridMultilevel"/>
    <w:tmpl w:val="F8E4DF4A"/>
    <w:lvl w:ilvl="0" w:tplc="5A9C8AFA">
      <w:start w:val="2"/>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13820CFC"/>
    <w:multiLevelType w:val="hybridMultilevel"/>
    <w:tmpl w:val="890E5C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5B33939"/>
    <w:multiLevelType w:val="hybridMultilevel"/>
    <w:tmpl w:val="84B452C2"/>
    <w:lvl w:ilvl="0" w:tplc="5F9427EC">
      <w:start w:val="1"/>
      <w:numFmt w:val="decimal"/>
      <w:lvlText w:val="%1."/>
      <w:lvlJc w:val="left"/>
      <w:pPr>
        <w:tabs>
          <w:tab w:val="num" w:pos="360"/>
        </w:tabs>
        <w:ind w:left="360" w:hanging="360"/>
      </w:pPr>
      <w:rPr>
        <w:rFonts w:hint="default"/>
        <w:b w:val="0"/>
      </w:r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0">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2A63482A"/>
    <w:multiLevelType w:val="multilevel"/>
    <w:tmpl w:val="41D4BA5E"/>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2E25109B"/>
    <w:multiLevelType w:val="hybridMultilevel"/>
    <w:tmpl w:val="84B452C2"/>
    <w:lvl w:ilvl="0" w:tplc="5F9427EC">
      <w:start w:val="1"/>
      <w:numFmt w:val="decimal"/>
      <w:lvlText w:val="%1."/>
      <w:lvlJc w:val="left"/>
      <w:pPr>
        <w:tabs>
          <w:tab w:val="num" w:pos="360"/>
        </w:tabs>
        <w:ind w:left="360" w:hanging="360"/>
      </w:pPr>
      <w:rPr>
        <w:rFonts w:hint="default"/>
        <w:b w:val="0"/>
      </w:r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3">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4">
    <w:nsid w:val="432F131C"/>
    <w:multiLevelType w:val="hybridMultilevel"/>
    <w:tmpl w:val="3E1ACB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6">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BD03056"/>
    <w:multiLevelType w:val="hybridMultilevel"/>
    <w:tmpl w:val="24D445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5BEB19CE"/>
    <w:multiLevelType w:val="multilevel"/>
    <w:tmpl w:val="6330AF82"/>
    <w:lvl w:ilvl="0">
      <w:start w:val="1"/>
      <w:numFmt w:val="decimal"/>
      <w:pStyle w:val="Inhaltsverzeichnisnr"/>
      <w:lvlText w:val="%1."/>
      <w:lvlJc w:val="left"/>
      <w:pPr>
        <w:ind w:left="710"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92C0713"/>
    <w:multiLevelType w:val="hybridMultilevel"/>
    <w:tmpl w:val="34680C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73106E79"/>
    <w:multiLevelType w:val="hybridMultilevel"/>
    <w:tmpl w:val="E9E4720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75CD1059"/>
    <w:multiLevelType w:val="hybridMultilevel"/>
    <w:tmpl w:val="D548A76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8">
    <w:nsid w:val="7E414605"/>
    <w:multiLevelType w:val="hybridMultilevel"/>
    <w:tmpl w:val="3A5E95D8"/>
    <w:lvl w:ilvl="0" w:tplc="8384F2C0">
      <w:start w:val="1"/>
      <w:numFmt w:val="bullet"/>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E8E620D"/>
    <w:multiLevelType w:val="hybridMultilevel"/>
    <w:tmpl w:val="D0AE4E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7"/>
  </w:num>
  <w:num w:numId="2">
    <w:abstractNumId w:val="13"/>
  </w:num>
  <w:num w:numId="3">
    <w:abstractNumId w:val="21"/>
  </w:num>
  <w:num w:numId="4">
    <w:abstractNumId w:val="23"/>
  </w:num>
  <w:num w:numId="5">
    <w:abstractNumId w:val="20"/>
  </w:num>
  <w:num w:numId="6">
    <w:abstractNumId w:val="28"/>
  </w:num>
  <w:num w:numId="7">
    <w:abstractNumId w:val="22"/>
  </w:num>
  <w:num w:numId="8">
    <w:abstractNumId w:val="0"/>
  </w:num>
  <w:num w:numId="9">
    <w:abstractNumId w:val="15"/>
  </w:num>
  <w:num w:numId="10">
    <w:abstractNumId w:val="11"/>
  </w:num>
  <w:num w:numId="11">
    <w:abstractNumId w:val="27"/>
  </w:num>
  <w:num w:numId="12">
    <w:abstractNumId w:val="16"/>
  </w:num>
  <w:num w:numId="13">
    <w:abstractNumId w:val="18"/>
  </w:num>
  <w:num w:numId="14">
    <w:abstractNumId w:val="10"/>
  </w:num>
  <w:num w:numId="15">
    <w:abstractNumId w:val="8"/>
  </w:num>
  <w:num w:numId="16">
    <w:abstractNumId w:val="19"/>
  </w:num>
  <w:num w:numId="17">
    <w:abstractNumId w:val="24"/>
  </w:num>
  <w:num w:numId="18">
    <w:abstractNumId w:val="6"/>
  </w:num>
  <w:num w:numId="19">
    <w:abstractNumId w:val="29"/>
  </w:num>
  <w:num w:numId="20">
    <w:abstractNumId w:val="4"/>
  </w:num>
  <w:num w:numId="21">
    <w:abstractNumId w:val="14"/>
  </w:num>
  <w:num w:numId="22">
    <w:abstractNumId w:val="25"/>
  </w:num>
  <w:num w:numId="23">
    <w:abstractNumId w:val="1"/>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num>
  <w:num w:numId="35">
    <w:abstractNumId w:val="7"/>
  </w:num>
  <w:num w:numId="36">
    <w:abstractNumId w:val="3"/>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num>
  <w:num w:numId="39">
    <w:abstractNumId w:val="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ADA"/>
    <w:rsid w:val="00000824"/>
    <w:rsid w:val="00005129"/>
    <w:rsid w:val="00005EAC"/>
    <w:rsid w:val="00010974"/>
    <w:rsid w:val="00024E63"/>
    <w:rsid w:val="000343DC"/>
    <w:rsid w:val="00036A4D"/>
    <w:rsid w:val="000411A8"/>
    <w:rsid w:val="0005288C"/>
    <w:rsid w:val="00054525"/>
    <w:rsid w:val="00057390"/>
    <w:rsid w:val="00064582"/>
    <w:rsid w:val="00071C36"/>
    <w:rsid w:val="00085AB3"/>
    <w:rsid w:val="000939EB"/>
    <w:rsid w:val="000977FD"/>
    <w:rsid w:val="00097AAA"/>
    <w:rsid w:val="000A764B"/>
    <w:rsid w:val="000B25D5"/>
    <w:rsid w:val="000C5FC9"/>
    <w:rsid w:val="000D5446"/>
    <w:rsid w:val="000D7103"/>
    <w:rsid w:val="000D7667"/>
    <w:rsid w:val="000E33F4"/>
    <w:rsid w:val="000E763B"/>
    <w:rsid w:val="000E7980"/>
    <w:rsid w:val="00101831"/>
    <w:rsid w:val="001021F6"/>
    <w:rsid w:val="00102A7B"/>
    <w:rsid w:val="001066AF"/>
    <w:rsid w:val="00111E6A"/>
    <w:rsid w:val="0012000E"/>
    <w:rsid w:val="001332A4"/>
    <w:rsid w:val="001424B4"/>
    <w:rsid w:val="00152071"/>
    <w:rsid w:val="00153EE8"/>
    <w:rsid w:val="001633C8"/>
    <w:rsid w:val="00173367"/>
    <w:rsid w:val="00174DC2"/>
    <w:rsid w:val="00175D01"/>
    <w:rsid w:val="00180115"/>
    <w:rsid w:val="00186B1D"/>
    <w:rsid w:val="0019046A"/>
    <w:rsid w:val="00191A88"/>
    <w:rsid w:val="001979E7"/>
    <w:rsid w:val="001A2103"/>
    <w:rsid w:val="001B4C23"/>
    <w:rsid w:val="001B5E2E"/>
    <w:rsid w:val="001C241E"/>
    <w:rsid w:val="001C3DD1"/>
    <w:rsid w:val="001C721C"/>
    <w:rsid w:val="001E03DE"/>
    <w:rsid w:val="001E24C0"/>
    <w:rsid w:val="001F1C14"/>
    <w:rsid w:val="001F27DD"/>
    <w:rsid w:val="001F612D"/>
    <w:rsid w:val="001F6C8B"/>
    <w:rsid w:val="00200976"/>
    <w:rsid w:val="0020278E"/>
    <w:rsid w:val="00203E01"/>
    <w:rsid w:val="00210735"/>
    <w:rsid w:val="00212005"/>
    <w:rsid w:val="0021552C"/>
    <w:rsid w:val="00216121"/>
    <w:rsid w:val="002223B8"/>
    <w:rsid w:val="0022617F"/>
    <w:rsid w:val="00227078"/>
    <w:rsid w:val="00230E2D"/>
    <w:rsid w:val="00233DFA"/>
    <w:rsid w:val="00233EB7"/>
    <w:rsid w:val="00234B66"/>
    <w:rsid w:val="00241372"/>
    <w:rsid w:val="00247B6C"/>
    <w:rsid w:val="00252DDB"/>
    <w:rsid w:val="00253AA4"/>
    <w:rsid w:val="002611F5"/>
    <w:rsid w:val="00266719"/>
    <w:rsid w:val="00281CB1"/>
    <w:rsid w:val="002915B8"/>
    <w:rsid w:val="00296589"/>
    <w:rsid w:val="002979DC"/>
    <w:rsid w:val="002A0CCF"/>
    <w:rsid w:val="002A21FC"/>
    <w:rsid w:val="002A2D21"/>
    <w:rsid w:val="002A4C0F"/>
    <w:rsid w:val="002A79B5"/>
    <w:rsid w:val="002B1CA9"/>
    <w:rsid w:val="002B5C8D"/>
    <w:rsid w:val="002D0D9D"/>
    <w:rsid w:val="002D5BB7"/>
    <w:rsid w:val="002E10B1"/>
    <w:rsid w:val="002E2050"/>
    <w:rsid w:val="002E4ADA"/>
    <w:rsid w:val="002F2555"/>
    <w:rsid w:val="00303244"/>
    <w:rsid w:val="003079A7"/>
    <w:rsid w:val="0032708D"/>
    <w:rsid w:val="003276C3"/>
    <w:rsid w:val="00332EFE"/>
    <w:rsid w:val="00334277"/>
    <w:rsid w:val="003346C3"/>
    <w:rsid w:val="0034188C"/>
    <w:rsid w:val="003429B5"/>
    <w:rsid w:val="003457A0"/>
    <w:rsid w:val="00351422"/>
    <w:rsid w:val="003552C0"/>
    <w:rsid w:val="00357C55"/>
    <w:rsid w:val="003610C1"/>
    <w:rsid w:val="00361E5E"/>
    <w:rsid w:val="00362A92"/>
    <w:rsid w:val="00366215"/>
    <w:rsid w:val="003754CF"/>
    <w:rsid w:val="00384B94"/>
    <w:rsid w:val="00385D63"/>
    <w:rsid w:val="00385F5E"/>
    <w:rsid w:val="00387063"/>
    <w:rsid w:val="00391945"/>
    <w:rsid w:val="00392AC9"/>
    <w:rsid w:val="00396668"/>
    <w:rsid w:val="003A0130"/>
    <w:rsid w:val="003A17D4"/>
    <w:rsid w:val="003B2611"/>
    <w:rsid w:val="003C56C4"/>
    <w:rsid w:val="003D170E"/>
    <w:rsid w:val="003D2E25"/>
    <w:rsid w:val="003D4147"/>
    <w:rsid w:val="003F07D1"/>
    <w:rsid w:val="003F245D"/>
    <w:rsid w:val="003F5C78"/>
    <w:rsid w:val="003F75E9"/>
    <w:rsid w:val="00414FCC"/>
    <w:rsid w:val="0041648F"/>
    <w:rsid w:val="0042086D"/>
    <w:rsid w:val="0042345D"/>
    <w:rsid w:val="00423CE5"/>
    <w:rsid w:val="0043494C"/>
    <w:rsid w:val="0044271F"/>
    <w:rsid w:val="00444F9C"/>
    <w:rsid w:val="00444FB7"/>
    <w:rsid w:val="0044650F"/>
    <w:rsid w:val="0044784D"/>
    <w:rsid w:val="004524BD"/>
    <w:rsid w:val="004529FA"/>
    <w:rsid w:val="00462842"/>
    <w:rsid w:val="00470C94"/>
    <w:rsid w:val="00472595"/>
    <w:rsid w:val="0047779F"/>
    <w:rsid w:val="00483717"/>
    <w:rsid w:val="00486468"/>
    <w:rsid w:val="004910F6"/>
    <w:rsid w:val="00493E75"/>
    <w:rsid w:val="004A5DE6"/>
    <w:rsid w:val="004B658C"/>
    <w:rsid w:val="004C18F1"/>
    <w:rsid w:val="004C5FAA"/>
    <w:rsid w:val="004C6F64"/>
    <w:rsid w:val="004D2A93"/>
    <w:rsid w:val="004D3EFB"/>
    <w:rsid w:val="004F5E3A"/>
    <w:rsid w:val="004F631C"/>
    <w:rsid w:val="004F754E"/>
    <w:rsid w:val="005039B8"/>
    <w:rsid w:val="005122A9"/>
    <w:rsid w:val="00516DF0"/>
    <w:rsid w:val="00517275"/>
    <w:rsid w:val="00520BD0"/>
    <w:rsid w:val="0053570A"/>
    <w:rsid w:val="00535F4A"/>
    <w:rsid w:val="00536184"/>
    <w:rsid w:val="00536F8B"/>
    <w:rsid w:val="00542D04"/>
    <w:rsid w:val="00545AB7"/>
    <w:rsid w:val="00561A11"/>
    <w:rsid w:val="00566650"/>
    <w:rsid w:val="00573512"/>
    <w:rsid w:val="00581AF7"/>
    <w:rsid w:val="00583BFC"/>
    <w:rsid w:val="00583F29"/>
    <w:rsid w:val="0059650A"/>
    <w:rsid w:val="00597140"/>
    <w:rsid w:val="0059778A"/>
    <w:rsid w:val="005A6708"/>
    <w:rsid w:val="005B258E"/>
    <w:rsid w:val="005B6550"/>
    <w:rsid w:val="005C19AC"/>
    <w:rsid w:val="005C4141"/>
    <w:rsid w:val="005C589B"/>
    <w:rsid w:val="005D2153"/>
    <w:rsid w:val="005D72B9"/>
    <w:rsid w:val="005E4A43"/>
    <w:rsid w:val="005E64E6"/>
    <w:rsid w:val="005F588F"/>
    <w:rsid w:val="0061505A"/>
    <w:rsid w:val="00624AA9"/>
    <w:rsid w:val="00624F16"/>
    <w:rsid w:val="006308C3"/>
    <w:rsid w:val="00635328"/>
    <w:rsid w:val="00642338"/>
    <w:rsid w:val="00642CF3"/>
    <w:rsid w:val="00665E61"/>
    <w:rsid w:val="0067020A"/>
    <w:rsid w:val="00674242"/>
    <w:rsid w:val="006860C0"/>
    <w:rsid w:val="00687B37"/>
    <w:rsid w:val="0069030C"/>
    <w:rsid w:val="006A0CD7"/>
    <w:rsid w:val="006A5BF4"/>
    <w:rsid w:val="006A64CA"/>
    <w:rsid w:val="006C30D1"/>
    <w:rsid w:val="006C4D0A"/>
    <w:rsid w:val="006C7249"/>
    <w:rsid w:val="006D0939"/>
    <w:rsid w:val="006D3107"/>
    <w:rsid w:val="006D75BC"/>
    <w:rsid w:val="006E4825"/>
    <w:rsid w:val="006F471F"/>
    <w:rsid w:val="006F661D"/>
    <w:rsid w:val="006F6E2E"/>
    <w:rsid w:val="00700692"/>
    <w:rsid w:val="00706E47"/>
    <w:rsid w:val="00712924"/>
    <w:rsid w:val="00715FF1"/>
    <w:rsid w:val="007225A1"/>
    <w:rsid w:val="0072380A"/>
    <w:rsid w:val="0072464D"/>
    <w:rsid w:val="00731DB7"/>
    <w:rsid w:val="00740ADF"/>
    <w:rsid w:val="00745DD1"/>
    <w:rsid w:val="00750375"/>
    <w:rsid w:val="0075476A"/>
    <w:rsid w:val="00760104"/>
    <w:rsid w:val="00763AFD"/>
    <w:rsid w:val="00764360"/>
    <w:rsid w:val="007665EC"/>
    <w:rsid w:val="00770F61"/>
    <w:rsid w:val="00776B51"/>
    <w:rsid w:val="007A239C"/>
    <w:rsid w:val="007A6690"/>
    <w:rsid w:val="007B0B26"/>
    <w:rsid w:val="007B7335"/>
    <w:rsid w:val="007C1BA7"/>
    <w:rsid w:val="007C3718"/>
    <w:rsid w:val="007C3C7D"/>
    <w:rsid w:val="007C4254"/>
    <w:rsid w:val="007C55F7"/>
    <w:rsid w:val="007D2A16"/>
    <w:rsid w:val="007D640F"/>
    <w:rsid w:val="007E1441"/>
    <w:rsid w:val="007E5B6A"/>
    <w:rsid w:val="007F67D3"/>
    <w:rsid w:val="007F7024"/>
    <w:rsid w:val="00806A4B"/>
    <w:rsid w:val="00822445"/>
    <w:rsid w:val="00832068"/>
    <w:rsid w:val="00840DEE"/>
    <w:rsid w:val="00850A64"/>
    <w:rsid w:val="00873419"/>
    <w:rsid w:val="00874A59"/>
    <w:rsid w:val="00877B0B"/>
    <w:rsid w:val="008976D5"/>
    <w:rsid w:val="008A606F"/>
    <w:rsid w:val="008A7911"/>
    <w:rsid w:val="008B0708"/>
    <w:rsid w:val="008B103F"/>
    <w:rsid w:val="008B3F34"/>
    <w:rsid w:val="008B49F7"/>
    <w:rsid w:val="008B6EE3"/>
    <w:rsid w:val="008C2856"/>
    <w:rsid w:val="008C74E5"/>
    <w:rsid w:val="008D0AD0"/>
    <w:rsid w:val="008D17C4"/>
    <w:rsid w:val="008D5EDB"/>
    <w:rsid w:val="008E2D1B"/>
    <w:rsid w:val="008E4553"/>
    <w:rsid w:val="00900D7C"/>
    <w:rsid w:val="00912429"/>
    <w:rsid w:val="00913F2D"/>
    <w:rsid w:val="009144D8"/>
    <w:rsid w:val="00916D0F"/>
    <w:rsid w:val="00917C6D"/>
    <w:rsid w:val="00923AED"/>
    <w:rsid w:val="0092568C"/>
    <w:rsid w:val="009334EC"/>
    <w:rsid w:val="009373BD"/>
    <w:rsid w:val="00943640"/>
    <w:rsid w:val="009452CB"/>
    <w:rsid w:val="00953226"/>
    <w:rsid w:val="009533B3"/>
    <w:rsid w:val="0096073B"/>
    <w:rsid w:val="009735C6"/>
    <w:rsid w:val="00976878"/>
    <w:rsid w:val="00980E77"/>
    <w:rsid w:val="0098585D"/>
    <w:rsid w:val="009911FA"/>
    <w:rsid w:val="00992625"/>
    <w:rsid w:val="009933F2"/>
    <w:rsid w:val="009935DA"/>
    <w:rsid w:val="009C05F9"/>
    <w:rsid w:val="009C2229"/>
    <w:rsid w:val="009C2513"/>
    <w:rsid w:val="009D0DAC"/>
    <w:rsid w:val="009D17F1"/>
    <w:rsid w:val="009D4817"/>
    <w:rsid w:val="009D4857"/>
    <w:rsid w:val="009D56E0"/>
    <w:rsid w:val="009E35E6"/>
    <w:rsid w:val="009F646E"/>
    <w:rsid w:val="009F66A5"/>
    <w:rsid w:val="009F74BE"/>
    <w:rsid w:val="00A0073B"/>
    <w:rsid w:val="00A010D4"/>
    <w:rsid w:val="00A033F4"/>
    <w:rsid w:val="00A05A56"/>
    <w:rsid w:val="00A07036"/>
    <w:rsid w:val="00A103EA"/>
    <w:rsid w:val="00A1042A"/>
    <w:rsid w:val="00A20094"/>
    <w:rsid w:val="00A20659"/>
    <w:rsid w:val="00A24DDF"/>
    <w:rsid w:val="00A33C98"/>
    <w:rsid w:val="00A33E0D"/>
    <w:rsid w:val="00A410C8"/>
    <w:rsid w:val="00A4364B"/>
    <w:rsid w:val="00A5009A"/>
    <w:rsid w:val="00A53749"/>
    <w:rsid w:val="00A567D9"/>
    <w:rsid w:val="00A74C42"/>
    <w:rsid w:val="00A91AEE"/>
    <w:rsid w:val="00AA1D63"/>
    <w:rsid w:val="00AA3A0A"/>
    <w:rsid w:val="00AA3D2D"/>
    <w:rsid w:val="00AB373B"/>
    <w:rsid w:val="00AB5F36"/>
    <w:rsid w:val="00AC3742"/>
    <w:rsid w:val="00AD3746"/>
    <w:rsid w:val="00AD790B"/>
    <w:rsid w:val="00AE418B"/>
    <w:rsid w:val="00AE47FF"/>
    <w:rsid w:val="00AE53C5"/>
    <w:rsid w:val="00AF11A2"/>
    <w:rsid w:val="00B139F3"/>
    <w:rsid w:val="00B2315B"/>
    <w:rsid w:val="00B40D1D"/>
    <w:rsid w:val="00B43592"/>
    <w:rsid w:val="00B4780D"/>
    <w:rsid w:val="00B51DE9"/>
    <w:rsid w:val="00B553BF"/>
    <w:rsid w:val="00B55577"/>
    <w:rsid w:val="00B619C2"/>
    <w:rsid w:val="00B66B61"/>
    <w:rsid w:val="00B7145A"/>
    <w:rsid w:val="00B87DFF"/>
    <w:rsid w:val="00B911F3"/>
    <w:rsid w:val="00B9247E"/>
    <w:rsid w:val="00BA3365"/>
    <w:rsid w:val="00BA64CC"/>
    <w:rsid w:val="00BB4334"/>
    <w:rsid w:val="00BE21B0"/>
    <w:rsid w:val="00BE4DD2"/>
    <w:rsid w:val="00BE7018"/>
    <w:rsid w:val="00BF35AC"/>
    <w:rsid w:val="00BF5E7A"/>
    <w:rsid w:val="00BF7272"/>
    <w:rsid w:val="00C036FE"/>
    <w:rsid w:val="00C074DE"/>
    <w:rsid w:val="00C07653"/>
    <w:rsid w:val="00C14882"/>
    <w:rsid w:val="00C14B1F"/>
    <w:rsid w:val="00C224C8"/>
    <w:rsid w:val="00C22DA6"/>
    <w:rsid w:val="00C258F2"/>
    <w:rsid w:val="00C30504"/>
    <w:rsid w:val="00C37F08"/>
    <w:rsid w:val="00C43419"/>
    <w:rsid w:val="00C4772F"/>
    <w:rsid w:val="00C54A83"/>
    <w:rsid w:val="00C573C1"/>
    <w:rsid w:val="00C6050B"/>
    <w:rsid w:val="00C62390"/>
    <w:rsid w:val="00C6264D"/>
    <w:rsid w:val="00C701E5"/>
    <w:rsid w:val="00CA0F95"/>
    <w:rsid w:val="00CB0197"/>
    <w:rsid w:val="00CC3814"/>
    <w:rsid w:val="00CD1CB7"/>
    <w:rsid w:val="00CD6932"/>
    <w:rsid w:val="00CE2EB6"/>
    <w:rsid w:val="00CF0506"/>
    <w:rsid w:val="00CF3EC3"/>
    <w:rsid w:val="00D03B20"/>
    <w:rsid w:val="00D05D58"/>
    <w:rsid w:val="00D2625D"/>
    <w:rsid w:val="00D33C1D"/>
    <w:rsid w:val="00D341BD"/>
    <w:rsid w:val="00D34A82"/>
    <w:rsid w:val="00D46917"/>
    <w:rsid w:val="00D4778F"/>
    <w:rsid w:val="00D55E22"/>
    <w:rsid w:val="00D65102"/>
    <w:rsid w:val="00D71F3F"/>
    <w:rsid w:val="00D76BE8"/>
    <w:rsid w:val="00D77352"/>
    <w:rsid w:val="00D931A0"/>
    <w:rsid w:val="00DA26E0"/>
    <w:rsid w:val="00DB4A0B"/>
    <w:rsid w:val="00DB4EB0"/>
    <w:rsid w:val="00DB5F77"/>
    <w:rsid w:val="00DC0942"/>
    <w:rsid w:val="00DD0B79"/>
    <w:rsid w:val="00DD0D38"/>
    <w:rsid w:val="00DD1147"/>
    <w:rsid w:val="00DD4D19"/>
    <w:rsid w:val="00DD611F"/>
    <w:rsid w:val="00DE1C87"/>
    <w:rsid w:val="00DE4890"/>
    <w:rsid w:val="00DF22A5"/>
    <w:rsid w:val="00DF60B9"/>
    <w:rsid w:val="00DF78A1"/>
    <w:rsid w:val="00E00B95"/>
    <w:rsid w:val="00E0229A"/>
    <w:rsid w:val="00E0310C"/>
    <w:rsid w:val="00E06217"/>
    <w:rsid w:val="00E2072F"/>
    <w:rsid w:val="00E20E9E"/>
    <w:rsid w:val="00E26AA0"/>
    <w:rsid w:val="00E30E50"/>
    <w:rsid w:val="00E331C6"/>
    <w:rsid w:val="00E34088"/>
    <w:rsid w:val="00E45B19"/>
    <w:rsid w:val="00E52225"/>
    <w:rsid w:val="00E55207"/>
    <w:rsid w:val="00E60E5A"/>
    <w:rsid w:val="00E61D30"/>
    <w:rsid w:val="00E67893"/>
    <w:rsid w:val="00E74432"/>
    <w:rsid w:val="00E74810"/>
    <w:rsid w:val="00E86974"/>
    <w:rsid w:val="00E879C1"/>
    <w:rsid w:val="00E90FC1"/>
    <w:rsid w:val="00EA098D"/>
    <w:rsid w:val="00EA1626"/>
    <w:rsid w:val="00EA1B29"/>
    <w:rsid w:val="00EA541A"/>
    <w:rsid w:val="00EC2400"/>
    <w:rsid w:val="00EC3F69"/>
    <w:rsid w:val="00EC4EC2"/>
    <w:rsid w:val="00ED587F"/>
    <w:rsid w:val="00EE2483"/>
    <w:rsid w:val="00EE6694"/>
    <w:rsid w:val="00EF269B"/>
    <w:rsid w:val="00EF6B27"/>
    <w:rsid w:val="00EF7FF8"/>
    <w:rsid w:val="00F0156F"/>
    <w:rsid w:val="00F05AC4"/>
    <w:rsid w:val="00F11434"/>
    <w:rsid w:val="00F14895"/>
    <w:rsid w:val="00F1713F"/>
    <w:rsid w:val="00F17F93"/>
    <w:rsid w:val="00F20F8C"/>
    <w:rsid w:val="00F34941"/>
    <w:rsid w:val="00F41C18"/>
    <w:rsid w:val="00F44A67"/>
    <w:rsid w:val="00F62D64"/>
    <w:rsid w:val="00F67B00"/>
    <w:rsid w:val="00F701F9"/>
    <w:rsid w:val="00F7220D"/>
    <w:rsid w:val="00F748DF"/>
    <w:rsid w:val="00F76105"/>
    <w:rsid w:val="00F81736"/>
    <w:rsid w:val="00F84125"/>
    <w:rsid w:val="00F846ED"/>
    <w:rsid w:val="00F92799"/>
    <w:rsid w:val="00F9695E"/>
    <w:rsid w:val="00F97152"/>
    <w:rsid w:val="00FA019B"/>
    <w:rsid w:val="00FA4123"/>
    <w:rsid w:val="00FA43B6"/>
    <w:rsid w:val="00FC0F56"/>
    <w:rsid w:val="00FD6985"/>
    <w:rsid w:val="00FE1190"/>
    <w:rsid w:val="00FF0B68"/>
    <w:rsid w:val="00FF3674"/>
    <w:rsid w:val="00FF39CB"/>
    <w:rsid w:val="00FF45F5"/>
    <w:rsid w:val="00FF5857"/>
    <w:rsid w:val="00FF5B98"/>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ind w:left="284"/>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ind w:left="284"/>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20.png"/><Relationship Id="rId26" Type="http://schemas.openxmlformats.org/officeDocument/2006/relationships/image" Target="media/image28.emf"/><Relationship Id="rId39" Type="http://schemas.openxmlformats.org/officeDocument/2006/relationships/image" Target="media/image41.png"/><Relationship Id="rId21" Type="http://schemas.openxmlformats.org/officeDocument/2006/relationships/image" Target="media/image23.png"/><Relationship Id="rId34" Type="http://schemas.openxmlformats.org/officeDocument/2006/relationships/image" Target="media/image36.png"/><Relationship Id="rId42" Type="http://schemas.openxmlformats.org/officeDocument/2006/relationships/image" Target="media/image44.png"/><Relationship Id="rId47" Type="http://schemas.openxmlformats.org/officeDocument/2006/relationships/image" Target="media/image49.png"/><Relationship Id="rId50" Type="http://schemas.openxmlformats.org/officeDocument/2006/relationships/image" Target="media/image52.png"/><Relationship Id="rId55" Type="http://schemas.openxmlformats.org/officeDocument/2006/relationships/footer" Target="footer2.xml"/><Relationship Id="rId63" Type="http://schemas.openxmlformats.org/officeDocument/2006/relationships/image" Target="media/image57.emf"/><Relationship Id="rId68" Type="http://schemas.openxmlformats.org/officeDocument/2006/relationships/image" Target="media/image58.emf"/><Relationship Id="rId76" Type="http://schemas.openxmlformats.org/officeDocument/2006/relationships/image" Target="media/image61.emf"/><Relationship Id="rId84"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image" Target="media/image18.png"/><Relationship Id="rId29" Type="http://schemas.openxmlformats.org/officeDocument/2006/relationships/image" Target="media/image31.png"/><Relationship Id="rId11" Type="http://schemas.openxmlformats.org/officeDocument/2006/relationships/footer" Target="footer1.xml"/><Relationship Id="rId24" Type="http://schemas.openxmlformats.org/officeDocument/2006/relationships/image" Target="media/image26.png"/><Relationship Id="rId32" Type="http://schemas.openxmlformats.org/officeDocument/2006/relationships/image" Target="media/image34.png"/><Relationship Id="rId37" Type="http://schemas.openxmlformats.org/officeDocument/2006/relationships/image" Target="media/image39.png"/><Relationship Id="rId40" Type="http://schemas.openxmlformats.org/officeDocument/2006/relationships/image" Target="media/image42.png"/><Relationship Id="rId45" Type="http://schemas.openxmlformats.org/officeDocument/2006/relationships/image" Target="media/image47.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footer" Target="footer6.xml"/><Relationship Id="rId74" Type="http://schemas.openxmlformats.org/officeDocument/2006/relationships/image" Target="media/image60.emf"/><Relationship Id="rId79" Type="http://schemas.openxmlformats.org/officeDocument/2006/relationships/package" Target="embeddings/Microsoft_PowerPoint_Slide7.sldx"/><Relationship Id="rId87"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56.emf"/><Relationship Id="rId82" Type="http://schemas.openxmlformats.org/officeDocument/2006/relationships/image" Target="media/image64.emf"/><Relationship Id="rId19" Type="http://schemas.openxmlformats.org/officeDocument/2006/relationships/image" Target="media/image21.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6.png"/><Relationship Id="rId22" Type="http://schemas.openxmlformats.org/officeDocument/2006/relationships/image" Target="media/image24.png"/><Relationship Id="rId27" Type="http://schemas.openxmlformats.org/officeDocument/2006/relationships/image" Target="media/image29.png"/><Relationship Id="rId30" Type="http://schemas.openxmlformats.org/officeDocument/2006/relationships/image" Target="media/image32.png"/><Relationship Id="rId35" Type="http://schemas.openxmlformats.org/officeDocument/2006/relationships/image" Target="media/image37.png"/><Relationship Id="rId43" Type="http://schemas.openxmlformats.org/officeDocument/2006/relationships/image" Target="media/image45.png"/><Relationship Id="rId48" Type="http://schemas.openxmlformats.org/officeDocument/2006/relationships/image" Target="media/image50.png"/><Relationship Id="rId56" Type="http://schemas.openxmlformats.org/officeDocument/2006/relationships/footer" Target="footer3.xml"/><Relationship Id="rId64" Type="http://schemas.openxmlformats.org/officeDocument/2006/relationships/package" Target="embeddings/Microsoft_PowerPoint_Slide2.sldx"/><Relationship Id="rId69" Type="http://schemas.openxmlformats.org/officeDocument/2006/relationships/package" Target="embeddings/Microsoft_PowerPoint_Slide3.sldx"/><Relationship Id="rId77" Type="http://schemas.openxmlformats.org/officeDocument/2006/relationships/package" Target="embeddings/Microsoft_PowerPoint_Slide6.sldx"/><Relationship Id="rId8" Type="http://schemas.openxmlformats.org/officeDocument/2006/relationships/endnotes" Target="endnotes.xml"/><Relationship Id="rId51" Type="http://schemas.openxmlformats.org/officeDocument/2006/relationships/image" Target="media/image53.png"/><Relationship Id="rId72" Type="http://schemas.openxmlformats.org/officeDocument/2006/relationships/image" Target="media/image59.emf"/><Relationship Id="rId80" Type="http://schemas.openxmlformats.org/officeDocument/2006/relationships/image" Target="media/image63.emf"/><Relationship Id="rId85" Type="http://schemas.openxmlformats.org/officeDocument/2006/relationships/footer" Target="footer8.xm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9.png"/><Relationship Id="rId25" Type="http://schemas.openxmlformats.org/officeDocument/2006/relationships/image" Target="media/image27.png"/><Relationship Id="rId33" Type="http://schemas.openxmlformats.org/officeDocument/2006/relationships/image" Target="media/image35.png"/><Relationship Id="rId38" Type="http://schemas.openxmlformats.org/officeDocument/2006/relationships/image" Target="media/image40.emf"/><Relationship Id="rId46" Type="http://schemas.openxmlformats.org/officeDocument/2006/relationships/image" Target="media/image48.png"/><Relationship Id="rId59" Type="http://schemas.openxmlformats.org/officeDocument/2006/relationships/header" Target="header6.xml"/><Relationship Id="rId67" Type="http://schemas.openxmlformats.org/officeDocument/2006/relationships/header" Target="header8.xml"/><Relationship Id="rId20" Type="http://schemas.openxmlformats.org/officeDocument/2006/relationships/image" Target="media/image22.png"/><Relationship Id="rId41" Type="http://schemas.openxmlformats.org/officeDocument/2006/relationships/image" Target="media/image43.png"/><Relationship Id="rId54" Type="http://schemas.openxmlformats.org/officeDocument/2006/relationships/header" Target="header4.xml"/><Relationship Id="rId62" Type="http://schemas.openxmlformats.org/officeDocument/2006/relationships/package" Target="embeddings/Microsoft_PowerPoint_Slide1.sldx"/><Relationship Id="rId70" Type="http://schemas.openxmlformats.org/officeDocument/2006/relationships/header" Target="header9.xml"/><Relationship Id="rId75" Type="http://schemas.openxmlformats.org/officeDocument/2006/relationships/package" Target="embeddings/Microsoft_PowerPoint_Slide5.sldx"/><Relationship Id="rId83" Type="http://schemas.openxmlformats.org/officeDocument/2006/relationships/package" Target="embeddings/Microsoft_PowerPoint_Slide9.sldx"/><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7.png"/><Relationship Id="rId23" Type="http://schemas.openxmlformats.org/officeDocument/2006/relationships/image" Target="media/image25.png"/><Relationship Id="rId28" Type="http://schemas.openxmlformats.org/officeDocument/2006/relationships/image" Target="media/image30.png"/><Relationship Id="rId36" Type="http://schemas.openxmlformats.org/officeDocument/2006/relationships/image" Target="media/image38.png"/><Relationship Id="rId49" Type="http://schemas.openxmlformats.org/officeDocument/2006/relationships/image" Target="media/image51.png"/><Relationship Id="rId57" Type="http://schemas.openxmlformats.org/officeDocument/2006/relationships/header" Target="header5.xml"/><Relationship Id="rId10" Type="http://schemas.openxmlformats.org/officeDocument/2006/relationships/header" Target="header2.xml"/><Relationship Id="rId31" Type="http://schemas.openxmlformats.org/officeDocument/2006/relationships/image" Target="media/image33.png"/><Relationship Id="rId44" Type="http://schemas.openxmlformats.org/officeDocument/2006/relationships/image" Target="media/image46.png"/><Relationship Id="rId52" Type="http://schemas.openxmlformats.org/officeDocument/2006/relationships/image" Target="media/image54.png"/><Relationship Id="rId60" Type="http://schemas.openxmlformats.org/officeDocument/2006/relationships/footer" Target="footer5.xml"/><Relationship Id="rId65" Type="http://schemas.openxmlformats.org/officeDocument/2006/relationships/header" Target="header7.xml"/><Relationship Id="rId73" Type="http://schemas.openxmlformats.org/officeDocument/2006/relationships/package" Target="embeddings/Microsoft_PowerPoint_Slide4.sldx"/><Relationship Id="rId78" Type="http://schemas.openxmlformats.org/officeDocument/2006/relationships/image" Target="media/image62.emf"/><Relationship Id="rId81" Type="http://schemas.openxmlformats.org/officeDocument/2006/relationships/package" Target="embeddings/Microsoft_PowerPoint_Slide8.sldx"/><Relationship Id="rId86"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0.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F:\x%20LS%202015%2007\Neue%20Formatvorlage\beruf_allg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DF0550-A71F-4B58-A250-E46BBA3C0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beruf_allg_material.dotx</Template>
  <TotalTime>0</TotalTime>
  <Pages>38</Pages>
  <Words>9317</Words>
  <Characters>58700</Characters>
  <Application>Microsoft Office Word</Application>
  <DocSecurity>0</DocSecurity>
  <Lines>489</Lines>
  <Paragraphs>135</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67882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elkekleingoebel</dc:creator>
  <cp:lastModifiedBy>Finkbeiner, Sören (LS)</cp:lastModifiedBy>
  <cp:revision>21</cp:revision>
  <cp:lastPrinted>2015-12-08T13:16:00Z</cp:lastPrinted>
  <dcterms:created xsi:type="dcterms:W3CDTF">2015-09-14T07:57:00Z</dcterms:created>
  <dcterms:modified xsi:type="dcterms:W3CDTF">2015-12-08T15:35:00Z</dcterms:modified>
</cp:coreProperties>
</file>